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37E" w:rsidRDefault="0033037E" w:rsidP="0033037E">
      <w:pPr>
        <w:widowControl w:val="0"/>
        <w:jc w:val="center"/>
      </w:pPr>
      <w:r w:rsidRPr="0033037E">
        <w:rPr>
          <w:b/>
        </w:rPr>
        <w:t>South Carolina General Assembly</w:t>
      </w:r>
    </w:p>
    <w:p w:rsidR="0033037E" w:rsidRDefault="0033037E" w:rsidP="0033037E">
      <w:pPr>
        <w:widowControl w:val="0"/>
        <w:jc w:val="center"/>
      </w:pPr>
      <w:r>
        <w:t>121st Session, 2015-2016</w:t>
      </w:r>
    </w:p>
    <w:p w:rsidR="0033037E" w:rsidRDefault="0033037E" w:rsidP="0033037E">
      <w:pPr>
        <w:widowControl w:val="0"/>
        <w:jc w:val="left"/>
      </w:pPr>
    </w:p>
    <w:p w:rsidR="0033037E" w:rsidRDefault="0033037E" w:rsidP="0033037E">
      <w:pPr>
        <w:widowControl w:val="0"/>
        <w:jc w:val="left"/>
        <w:rPr>
          <w:b/>
        </w:rPr>
      </w:pPr>
      <w:r w:rsidRPr="0033037E">
        <w:rPr>
          <w:b/>
        </w:rPr>
        <w:t>H. 4383</w:t>
      </w:r>
    </w:p>
    <w:p w:rsidR="0033037E" w:rsidRDefault="0033037E" w:rsidP="0033037E">
      <w:pPr>
        <w:widowControl w:val="0"/>
        <w:jc w:val="left"/>
        <w:rPr>
          <w:b/>
        </w:rPr>
      </w:pPr>
    </w:p>
    <w:p w:rsidR="0033037E" w:rsidRDefault="0033037E" w:rsidP="0033037E">
      <w:pPr>
        <w:widowControl w:val="0"/>
        <w:jc w:val="left"/>
      </w:pPr>
      <w:r w:rsidRPr="0033037E">
        <w:rPr>
          <w:b/>
        </w:rPr>
        <w:t>STATUS INFORMATION</w:t>
      </w:r>
    </w:p>
    <w:p w:rsidR="0033037E" w:rsidRDefault="0033037E" w:rsidP="0033037E">
      <w:pPr>
        <w:widowControl w:val="0"/>
        <w:jc w:val="left"/>
      </w:pPr>
    </w:p>
    <w:p w:rsidR="0033037E" w:rsidRDefault="0033037E" w:rsidP="0033037E">
      <w:pPr>
        <w:widowControl w:val="0"/>
        <w:jc w:val="left"/>
      </w:pPr>
      <w:r>
        <w:t>General Bill</w:t>
      </w:r>
    </w:p>
    <w:p w:rsidR="0033037E" w:rsidRDefault="00C74188" w:rsidP="0033037E">
      <w:pPr>
        <w:widowControl w:val="0"/>
        <w:jc w:val="left"/>
      </w:pPr>
      <w:r>
        <w:t>Sponsors: Reps. Alexander, Henegan and Robinson</w:t>
      </w:r>
      <w:r>
        <w:noBreakHyphen/>
        <w:t>Simpson</w:t>
      </w:r>
    </w:p>
    <w:p w:rsidR="0033037E" w:rsidRDefault="0033037E" w:rsidP="0033037E">
      <w:pPr>
        <w:widowControl w:val="0"/>
        <w:jc w:val="left"/>
      </w:pPr>
      <w:r>
        <w:t>Document Path: l:\council\bills\dka\3143sa16.docx</w:t>
      </w:r>
    </w:p>
    <w:p w:rsidR="0033037E" w:rsidRDefault="0033037E" w:rsidP="0033037E">
      <w:pPr>
        <w:widowControl w:val="0"/>
        <w:jc w:val="left"/>
      </w:pPr>
    </w:p>
    <w:p w:rsidR="000D006A" w:rsidRDefault="000D006A" w:rsidP="0033037E">
      <w:pPr>
        <w:widowControl w:val="0"/>
        <w:jc w:val="left"/>
      </w:pPr>
      <w:r>
        <w:t>Introduced in the House on January 12, 2016</w:t>
      </w:r>
    </w:p>
    <w:p w:rsidR="000D006A" w:rsidRPr="000D006A" w:rsidRDefault="000D006A" w:rsidP="0033037E">
      <w:pPr>
        <w:widowControl w:val="0"/>
        <w:jc w:val="left"/>
      </w:pPr>
      <w:r>
        <w:t xml:space="preserve">Currently residing in the House Committee on </w:t>
      </w:r>
      <w:r w:rsidRPr="000D006A">
        <w:rPr>
          <w:b/>
        </w:rPr>
        <w:t>Ways and Means</w:t>
      </w:r>
    </w:p>
    <w:p w:rsidR="000D006A" w:rsidRDefault="000D006A" w:rsidP="0033037E">
      <w:pPr>
        <w:widowControl w:val="0"/>
        <w:jc w:val="left"/>
      </w:pPr>
    </w:p>
    <w:p w:rsidR="0033037E" w:rsidRDefault="0033037E" w:rsidP="0033037E">
      <w:pPr>
        <w:widowControl w:val="0"/>
        <w:jc w:val="left"/>
      </w:pPr>
      <w:r>
        <w:t xml:space="preserve">Summary: </w:t>
      </w:r>
      <w:r w:rsidR="00E90D03">
        <w:t>Homestead exemption allowance</w:t>
      </w:r>
    </w:p>
    <w:p w:rsidR="0033037E" w:rsidRDefault="0033037E" w:rsidP="0033037E">
      <w:pPr>
        <w:widowControl w:val="0"/>
        <w:jc w:val="left"/>
      </w:pPr>
    </w:p>
    <w:p w:rsidR="0033037E" w:rsidRDefault="0033037E" w:rsidP="0033037E">
      <w:pPr>
        <w:widowControl w:val="0"/>
        <w:jc w:val="left"/>
      </w:pPr>
    </w:p>
    <w:p w:rsidR="0033037E" w:rsidRDefault="0033037E" w:rsidP="003303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037E">
        <w:rPr>
          <w:b/>
        </w:rPr>
        <w:t>HISTORY OF LEGISLATIVE ACTIONS</w:t>
      </w:r>
    </w:p>
    <w:p w:rsidR="0033037E" w:rsidRDefault="0033037E" w:rsidP="003303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037E" w:rsidRPr="0033037E" w:rsidRDefault="0033037E" w:rsidP="003303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037E">
        <w:rPr>
          <w:u w:val="single"/>
        </w:rPr>
        <w:tab/>
        <w:t>Date</w:t>
      </w:r>
      <w:r w:rsidRPr="0033037E">
        <w:rPr>
          <w:u w:val="single"/>
        </w:rPr>
        <w:tab/>
        <w:t>Body</w:t>
      </w:r>
      <w:r w:rsidRPr="0033037E">
        <w:rPr>
          <w:u w:val="single"/>
        </w:rPr>
        <w:tab/>
        <w:t>Action Description with journal page number</w:t>
      </w:r>
      <w:r w:rsidRPr="0033037E">
        <w:rPr>
          <w:u w:val="single"/>
        </w:rPr>
        <w:tab/>
      </w:r>
    </w:p>
    <w:p w:rsidR="000D006A" w:rsidRDefault="000D006A" w:rsidP="000D00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3B6F90">
        <w:t>Prefiled</w:t>
      </w:r>
    </w:p>
    <w:p w:rsidR="000D006A" w:rsidRDefault="000D006A" w:rsidP="000D00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3B6F90">
        <w:t xml:space="preserve">Referred to Committee on </w:t>
      </w:r>
      <w:r w:rsidRPr="003B6F90">
        <w:rPr>
          <w:b/>
        </w:rPr>
        <w:t>Ways and Means</w:t>
      </w:r>
    </w:p>
    <w:p w:rsidR="000D006A" w:rsidRDefault="000D006A" w:rsidP="000D00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3B6F90">
        <w:t>Introduced and read first time</w:t>
      </w:r>
    </w:p>
    <w:p w:rsidR="000D006A" w:rsidRDefault="000D006A" w:rsidP="000D00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b/>
        </w:rPr>
      </w:pPr>
      <w:r>
        <w:tab/>
        <w:t>1/12/2016</w:t>
      </w:r>
      <w:r>
        <w:tab/>
        <w:t>House</w:t>
      </w:r>
      <w:r>
        <w:tab/>
      </w:r>
      <w:r w:rsidRPr="003B6F90">
        <w:t xml:space="preserve">Referred to Committee on </w:t>
      </w:r>
      <w:r w:rsidRPr="003B6F90">
        <w:rPr>
          <w:b/>
        </w:rPr>
        <w:t>Ways and Means</w:t>
      </w:r>
    </w:p>
    <w:p w:rsidR="000D006A" w:rsidRDefault="000D006A" w:rsidP="000D00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037E" w:rsidRDefault="0033037E" w:rsidP="003303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33037E">
          <w:rPr>
            <w:rStyle w:val="Hyperlink"/>
          </w:rPr>
          <w:t>legislative information</w:t>
        </w:r>
      </w:hyperlink>
      <w:r>
        <w:t xml:space="preserve"> at the website</w:t>
      </w:r>
    </w:p>
    <w:p w:rsidR="0033037E" w:rsidRDefault="0033037E" w:rsidP="003303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037E" w:rsidRPr="0033037E" w:rsidRDefault="0033037E" w:rsidP="003303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037E" w:rsidRDefault="0033037E" w:rsidP="0033037E">
      <w:pPr>
        <w:widowControl w:val="0"/>
        <w:jc w:val="left"/>
      </w:pPr>
      <w:r w:rsidRPr="0033037E">
        <w:rPr>
          <w:b/>
        </w:rPr>
        <w:t>VERSIONS OF THIS BILL</w:t>
      </w:r>
    </w:p>
    <w:p w:rsidR="0033037E" w:rsidRDefault="0033037E" w:rsidP="0033037E">
      <w:pPr>
        <w:widowControl w:val="0"/>
        <w:jc w:val="left"/>
      </w:pPr>
    </w:p>
    <w:p w:rsidR="0033037E" w:rsidRDefault="00E206D8" w:rsidP="0033037E">
      <w:pPr>
        <w:widowControl w:val="0"/>
        <w:jc w:val="left"/>
      </w:pPr>
      <w:hyperlink r:id="rId8" w:history="1">
        <w:r w:rsidR="0033037E">
          <w:rPr>
            <w:rStyle w:val="Hyperlink"/>
          </w:rPr>
          <w:t>12/3/2015</w:t>
        </w:r>
      </w:hyperlink>
    </w:p>
    <w:p w:rsidR="0033037E" w:rsidRDefault="0033037E" w:rsidP="0033037E"/>
    <w:p w:rsidR="0033037E" w:rsidRDefault="0033037E" w:rsidP="0033037E">
      <w:pPr>
        <w:sectPr w:rsidR="0033037E" w:rsidSect="003303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294D" w:rsidRDefault="00A629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29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37C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63F" w:rsidRPr="00380011" w:rsidRDefault="00CE463F" w:rsidP="00CE4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80011">
        <w:rPr>
          <w:color w:val="000000" w:themeColor="text1"/>
          <w:u w:color="000000" w:themeColor="text1"/>
        </w:rPr>
        <w:t>TO AMEND SECTION 12</w:t>
      </w:r>
      <w:r w:rsidR="001D2EB9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37</w:t>
      </w:r>
      <w:r w:rsidR="001D2EB9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250, CODE OF LAWS OF SOUTH CAROLINA, 1976, RELATING TO THE HOMESTEAD EXEMPTION ALLOWANCE, SO AS TO PROVIDE THAT A COUNTY SHALL ADJUST A TAXPAYER</w:t>
      </w:r>
      <w:r w:rsidR="001D2EB9" w:rsidRPr="001D2EB9">
        <w:rPr>
          <w:color w:val="000000" w:themeColor="text1"/>
          <w:u w:color="000000" w:themeColor="text1"/>
        </w:rPr>
        <w:t>’</w:t>
      </w:r>
      <w:r w:rsidRPr="00380011">
        <w:rPr>
          <w:color w:val="000000" w:themeColor="text1"/>
          <w:u w:color="000000" w:themeColor="text1"/>
        </w:rPr>
        <w:t>S TAX BILL TO AUTOMATICALLY REFLECT THE HOMESTEAD EXEMPTION WHEN THE TAXPAYER REACHES A CERTAIN AGE, AND TO PROVIDE FOR CERTAIN REFUNDS FROM THE COUNTY; AND TO AMEND SECTION 12</w:t>
      </w:r>
      <w:r w:rsidR="001D2EB9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43</w:t>
      </w:r>
      <w:r w:rsidR="001D2EB9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220</w:t>
      </w:r>
      <w:r>
        <w:rPr>
          <w:color w:val="000000" w:themeColor="text1"/>
          <w:u w:color="000000" w:themeColor="text1"/>
        </w:rPr>
        <w:t>,</w:t>
      </w:r>
      <w:r w:rsidRPr="00380011">
        <w:rPr>
          <w:color w:val="000000" w:themeColor="text1"/>
          <w:u w:color="000000" w:themeColor="text1"/>
        </w:rPr>
        <w:t xml:space="preserve"> </w:t>
      </w:r>
      <w:r w:rsidR="001D2EB9">
        <w:rPr>
          <w:color w:val="000000" w:themeColor="text1"/>
          <w:u w:color="000000" w:themeColor="text1"/>
        </w:rPr>
        <w:t xml:space="preserve">AS AMENDED, </w:t>
      </w:r>
      <w:r w:rsidRPr="00380011">
        <w:rPr>
          <w:color w:val="000000" w:themeColor="text1"/>
          <w:u w:color="000000" w:themeColor="text1"/>
        </w:rPr>
        <w:t>RELATING TO THE PROCEDURE FOR CLAIMING CERTAIN PROPERTY TAX ASSESSMENT RATIOS, SO AS TO REQUIRE THE OWNER</w:t>
      </w:r>
      <w:r w:rsidR="001D2EB9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OCCUPANT OF A PROPERTY TO DISCLOSE HIS DATE OF BIRTH WHEN APPLYING FOR A CERTAIN PROPERTY TAX ASSESSMENT RATIO.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37CC" w:rsidRDefault="003437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437CC" w:rsidRDefault="003437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63F" w:rsidRPr="00380011" w:rsidRDefault="003437CC" w:rsidP="00CE4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E463F" w:rsidRPr="00380011">
        <w:rPr>
          <w:color w:val="000000" w:themeColor="text1"/>
          <w:u w:color="000000" w:themeColor="text1"/>
        </w:rPr>
        <w:t>Section 12</w:t>
      </w:r>
      <w:r w:rsidR="001D2EB9">
        <w:rPr>
          <w:color w:val="000000" w:themeColor="text1"/>
          <w:u w:color="000000" w:themeColor="text1"/>
        </w:rPr>
        <w:noBreakHyphen/>
      </w:r>
      <w:r w:rsidR="00CE463F" w:rsidRPr="00380011">
        <w:rPr>
          <w:color w:val="000000" w:themeColor="text1"/>
          <w:u w:color="000000" w:themeColor="text1"/>
        </w:rPr>
        <w:t>37</w:t>
      </w:r>
      <w:r w:rsidR="001D2EB9">
        <w:rPr>
          <w:color w:val="000000" w:themeColor="text1"/>
          <w:u w:color="000000" w:themeColor="text1"/>
        </w:rPr>
        <w:noBreakHyphen/>
      </w:r>
      <w:r w:rsidR="00CE463F" w:rsidRPr="00380011">
        <w:rPr>
          <w:color w:val="000000" w:themeColor="text1"/>
          <w:u w:color="000000" w:themeColor="text1"/>
        </w:rPr>
        <w:t xml:space="preserve">250 of the 1976 Code is amended by adding subsections to read: </w:t>
      </w:r>
    </w:p>
    <w:p w:rsidR="00CE463F" w:rsidRPr="00380011" w:rsidRDefault="00CE463F" w:rsidP="00CE4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63F" w:rsidRPr="00380011" w:rsidRDefault="00CE463F" w:rsidP="00CE4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“(K)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Notwithstanding any other provision of law relating to the required homestead exemption application process and based upon the person</w:t>
      </w:r>
      <w:r w:rsidR="001D2EB9" w:rsidRPr="001D2EB9">
        <w:rPr>
          <w:color w:val="000000" w:themeColor="text1"/>
          <w:u w:color="000000" w:themeColor="text1"/>
        </w:rPr>
        <w:t>’</w:t>
      </w:r>
      <w:r w:rsidRPr="00380011">
        <w:rPr>
          <w:color w:val="000000" w:themeColor="text1"/>
          <w:u w:color="000000" w:themeColor="text1"/>
        </w:rPr>
        <w:t>s age provided pursuant to Section 12</w:t>
      </w:r>
      <w:r w:rsidR="001D2EB9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43</w:t>
      </w:r>
      <w:r w:rsidR="001D2EB9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220(c)(2)(iv)(D), in the first year in which a person becomes eligible for exemption pursuant to subsection (A)(1)(i), the auditor shall award the exemption automatically.</w:t>
      </w:r>
    </w:p>
    <w:p w:rsidR="00CE463F" w:rsidRPr="00380011" w:rsidRDefault="00CE463F" w:rsidP="00CE4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(L)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Notwithstanding any other provision of law, a person who was otherwise eligible for the homestead exemption but failed to apply is entitled to receive a property tax refund for no more than the five previous years the person was eligible.”</w:t>
      </w:r>
    </w:p>
    <w:p w:rsidR="00CE463F" w:rsidRPr="00380011" w:rsidRDefault="00CE463F" w:rsidP="00CE4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63F" w:rsidRPr="00380011" w:rsidRDefault="00CE463F" w:rsidP="00CE4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0011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Section 12</w:t>
      </w:r>
      <w:r w:rsidR="001D2EB9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43</w:t>
      </w:r>
      <w:r w:rsidR="001D2EB9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 xml:space="preserve">220(c)(2)(iv) of the 1976 Code is amended by adding a subsubitem to read: </w:t>
      </w:r>
    </w:p>
    <w:p w:rsidR="00CE463F" w:rsidRPr="00380011" w:rsidRDefault="00CE463F" w:rsidP="00CE4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63F" w:rsidRPr="00380011" w:rsidRDefault="00CE463F" w:rsidP="00CE4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“(D)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the owner</w:t>
      </w:r>
      <w:r w:rsidR="001D2EB9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occupant</w:t>
      </w:r>
      <w:r w:rsidR="001D2EB9" w:rsidRPr="001D2EB9">
        <w:rPr>
          <w:color w:val="000000" w:themeColor="text1"/>
          <w:u w:color="000000" w:themeColor="text1"/>
        </w:rPr>
        <w:t>’</w:t>
      </w:r>
      <w:r w:rsidRPr="00380011">
        <w:rPr>
          <w:color w:val="000000" w:themeColor="text1"/>
          <w:u w:color="000000" w:themeColor="text1"/>
        </w:rPr>
        <w:t>s date of birth.”</w:t>
      </w:r>
    </w:p>
    <w:p w:rsidR="00CE463F" w:rsidRPr="00380011" w:rsidRDefault="00CE463F" w:rsidP="00CE4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63F" w:rsidRPr="00380011" w:rsidRDefault="00CE463F" w:rsidP="00CE4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0011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380011">
        <w:rPr>
          <w:color w:val="000000" w:themeColor="text1"/>
          <w:u w:color="000000" w:themeColor="text1"/>
        </w:rPr>
        <w:t>This act takes effect upon approval by the Governor and applies to property tax years beginning after 2015. The provisions of Section 12</w:t>
      </w:r>
      <w:r w:rsidR="001D2EB9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>37</w:t>
      </w:r>
      <w:r w:rsidR="001D2EB9">
        <w:rPr>
          <w:color w:val="000000" w:themeColor="text1"/>
          <w:u w:color="000000" w:themeColor="text1"/>
        </w:rPr>
        <w:noBreakHyphen/>
      </w:r>
      <w:r w:rsidRPr="00380011">
        <w:rPr>
          <w:color w:val="000000" w:themeColor="text1"/>
          <w:u w:color="000000" w:themeColor="text1"/>
        </w:rPr>
        <w:t xml:space="preserve">250(L) apply to property tax years beginning after 2015 and any open period less than five years. </w:t>
      </w:r>
    </w:p>
    <w:p w:rsidR="00643A8B" w:rsidRDefault="001D2EB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037E" w:rsidRDefault="0033037E" w:rsidP="0033037E">
      <w:pPr>
        <w:suppressAutoHyphens/>
      </w:pPr>
    </w:p>
    <w:sectPr w:rsidR="0033037E" w:rsidSect="0033037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7CC" w:rsidRDefault="003437CC" w:rsidP="009F0C77">
      <w:r>
        <w:separator/>
      </w:r>
    </w:p>
  </w:endnote>
  <w:endnote w:type="continuationSeparator" w:id="0">
    <w:p w:rsidR="003437CC" w:rsidRDefault="003437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A9D6AF-7280-4016-8F6A-A9AC396DC45C}"/>
    <w:embedBold r:id="rId2" w:fontKey="{4378F044-893D-4596-BC23-EF1A26022B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25E9CF3-7668-469B-9F81-FAF7F9781A5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683D10E-588D-456D-810B-6889BAC5BD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C94B22-C5A8-45F6-A60F-305C771B3F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37E" w:rsidRPr="00A6294D" w:rsidRDefault="0033037E" w:rsidP="00A629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D00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7CC" w:rsidRDefault="003437CC" w:rsidP="009F0C77">
      <w:r>
        <w:separator/>
      </w:r>
    </w:p>
  </w:footnote>
  <w:footnote w:type="continuationSeparator" w:id="0">
    <w:p w:rsidR="003437CC" w:rsidRDefault="003437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3SA16"/>
    <w:docVar w:name="CoverBillType" w:val="b"/>
    <w:docVar w:name="docpath" w:val="L:\Council\bills\DKA\3143SA16.DOCX"/>
    <w:docVar w:name="dvBillNumber" w:val="438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437CC"/>
    <w:rsid w:val="00011869"/>
    <w:rsid w:val="00015CD6"/>
    <w:rsid w:val="000D006A"/>
    <w:rsid w:val="000E1785"/>
    <w:rsid w:val="000F40FA"/>
    <w:rsid w:val="0010776B"/>
    <w:rsid w:val="00133E66"/>
    <w:rsid w:val="001435A3"/>
    <w:rsid w:val="00146ED3"/>
    <w:rsid w:val="00151044"/>
    <w:rsid w:val="001D08F2"/>
    <w:rsid w:val="001D2EB9"/>
    <w:rsid w:val="001D525B"/>
    <w:rsid w:val="001D7F4F"/>
    <w:rsid w:val="00205238"/>
    <w:rsid w:val="00213BE5"/>
    <w:rsid w:val="002321B6"/>
    <w:rsid w:val="00250967"/>
    <w:rsid w:val="002543C8"/>
    <w:rsid w:val="0025541D"/>
    <w:rsid w:val="00264790"/>
    <w:rsid w:val="00284AAE"/>
    <w:rsid w:val="002E5912"/>
    <w:rsid w:val="00301B21"/>
    <w:rsid w:val="00325348"/>
    <w:rsid w:val="0032732C"/>
    <w:rsid w:val="0033037E"/>
    <w:rsid w:val="00336AD0"/>
    <w:rsid w:val="003437CC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6B00"/>
    <w:rsid w:val="005F79E6"/>
    <w:rsid w:val="00605102"/>
    <w:rsid w:val="006215AA"/>
    <w:rsid w:val="00643A8B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294D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188"/>
    <w:rsid w:val="00C74E9D"/>
    <w:rsid w:val="00C82FD3"/>
    <w:rsid w:val="00C92819"/>
    <w:rsid w:val="00CC6B7B"/>
    <w:rsid w:val="00CD2089"/>
    <w:rsid w:val="00CE463F"/>
    <w:rsid w:val="00D73A67"/>
    <w:rsid w:val="00D970A9"/>
    <w:rsid w:val="00DF3845"/>
    <w:rsid w:val="00E41911"/>
    <w:rsid w:val="00E90D03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4BF73D-5CF0-43BA-8A71-AD39212D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2E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EB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303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4383_201512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83&amp;session=121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E1054-C6B8-49E6-9EE0-16A52C2B8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3</Pages>
  <Words>413</Words>
  <Characters>2239</Characters>
  <Application>Microsoft Office Word</Application>
  <DocSecurity>0</DocSecurity>
  <Lines>48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4383: Homestead exemption allowance - South Carolina Legislature Online</dc:title>
  <dc:creator>sharonpair</dc:creator>
  <cp:lastModifiedBy>N Cumfer</cp:lastModifiedBy>
  <cp:revision>2</cp:revision>
  <cp:lastPrinted>2015-11-30T19:14:00Z</cp:lastPrinted>
  <dcterms:created xsi:type="dcterms:W3CDTF">2016-01-12T20:11:00Z</dcterms:created>
  <dcterms:modified xsi:type="dcterms:W3CDTF">2016-01-12T20:11:00Z</dcterms:modified>
</cp:coreProperties>
</file>