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EB4" w:rsidRDefault="00883EB4" w:rsidP="00883EB4">
      <w:pPr>
        <w:widowControl w:val="0"/>
        <w:jc w:val="center"/>
      </w:pPr>
      <w:bookmarkStart w:id="0" w:name="_GoBack"/>
      <w:bookmarkEnd w:id="0"/>
      <w:r w:rsidRPr="00883EB4">
        <w:rPr>
          <w:b/>
        </w:rPr>
        <w:t>South Carolina General Assembly</w:t>
      </w:r>
    </w:p>
    <w:p w:rsidR="00883EB4" w:rsidRDefault="00883EB4" w:rsidP="00883EB4">
      <w:pPr>
        <w:widowControl w:val="0"/>
        <w:jc w:val="center"/>
      </w:pPr>
      <w:r>
        <w:t>121st Session, 2015-2016</w:t>
      </w:r>
    </w:p>
    <w:p w:rsidR="00883EB4" w:rsidRDefault="00883EB4" w:rsidP="00883EB4">
      <w:pPr>
        <w:widowControl w:val="0"/>
        <w:jc w:val="left"/>
      </w:pPr>
    </w:p>
    <w:p w:rsidR="00883EB4" w:rsidRDefault="00883EB4" w:rsidP="00883EB4">
      <w:pPr>
        <w:widowControl w:val="0"/>
        <w:jc w:val="left"/>
        <w:rPr>
          <w:b/>
        </w:rPr>
      </w:pPr>
      <w:r w:rsidRPr="00883EB4">
        <w:rPr>
          <w:b/>
        </w:rPr>
        <w:t>H. 4421</w:t>
      </w:r>
    </w:p>
    <w:p w:rsidR="00883EB4" w:rsidRDefault="00883EB4" w:rsidP="00883EB4">
      <w:pPr>
        <w:widowControl w:val="0"/>
        <w:jc w:val="left"/>
        <w:rPr>
          <w:b/>
        </w:rPr>
      </w:pPr>
    </w:p>
    <w:p w:rsidR="00883EB4" w:rsidRDefault="00883EB4" w:rsidP="00883EB4">
      <w:pPr>
        <w:widowControl w:val="0"/>
        <w:jc w:val="left"/>
      </w:pPr>
      <w:r w:rsidRPr="00883EB4">
        <w:rPr>
          <w:b/>
        </w:rPr>
        <w:t>STATUS INFORMATION</w:t>
      </w:r>
    </w:p>
    <w:p w:rsidR="00883EB4" w:rsidRDefault="00883EB4" w:rsidP="00883EB4">
      <w:pPr>
        <w:widowControl w:val="0"/>
        <w:jc w:val="left"/>
      </w:pPr>
    </w:p>
    <w:p w:rsidR="00883EB4" w:rsidRDefault="00883EB4" w:rsidP="00883EB4">
      <w:pPr>
        <w:widowControl w:val="0"/>
        <w:jc w:val="left"/>
      </w:pPr>
      <w:r>
        <w:t>General Bill</w:t>
      </w:r>
    </w:p>
    <w:p w:rsidR="00883EB4" w:rsidRDefault="00883EB4" w:rsidP="00883EB4">
      <w:pPr>
        <w:widowControl w:val="0"/>
        <w:jc w:val="left"/>
      </w:pPr>
      <w:r>
        <w:t>Sponsors: Rep. Gilliard</w:t>
      </w:r>
    </w:p>
    <w:p w:rsidR="00883EB4" w:rsidRDefault="00883EB4" w:rsidP="00883EB4">
      <w:pPr>
        <w:widowControl w:val="0"/>
        <w:jc w:val="left"/>
      </w:pPr>
      <w:r>
        <w:t>Document Path: l:\council\bills\nbd\11155cm16.docx</w:t>
      </w:r>
    </w:p>
    <w:p w:rsidR="00883EB4" w:rsidRDefault="00883EB4" w:rsidP="00883EB4">
      <w:pPr>
        <w:widowControl w:val="0"/>
        <w:jc w:val="left"/>
      </w:pPr>
    </w:p>
    <w:p w:rsidR="00165A4E" w:rsidRDefault="00165A4E" w:rsidP="00883EB4">
      <w:pPr>
        <w:widowControl w:val="0"/>
        <w:jc w:val="left"/>
      </w:pPr>
      <w:r>
        <w:t>Introduced in the House on January 12, 2016</w:t>
      </w:r>
    </w:p>
    <w:p w:rsidR="00165A4E" w:rsidRPr="00165A4E" w:rsidRDefault="00165A4E" w:rsidP="00883EB4">
      <w:pPr>
        <w:widowControl w:val="0"/>
        <w:jc w:val="left"/>
      </w:pPr>
      <w:r>
        <w:t xml:space="preserve">Currently residing in the House Committee on </w:t>
      </w:r>
      <w:r w:rsidRPr="00165A4E">
        <w:rPr>
          <w:b/>
        </w:rPr>
        <w:t>Judiciary</w:t>
      </w:r>
    </w:p>
    <w:p w:rsidR="00165A4E" w:rsidRDefault="00165A4E" w:rsidP="00883EB4">
      <w:pPr>
        <w:widowControl w:val="0"/>
        <w:jc w:val="left"/>
      </w:pPr>
    </w:p>
    <w:p w:rsidR="00883EB4" w:rsidRDefault="00883EB4" w:rsidP="00883EB4">
      <w:pPr>
        <w:widowControl w:val="0"/>
        <w:jc w:val="left"/>
      </w:pPr>
      <w:r>
        <w:t xml:space="preserve">Summary: </w:t>
      </w:r>
      <w:r w:rsidR="000B486B">
        <w:t>Unmanned aerial vehicles</w:t>
      </w:r>
    </w:p>
    <w:p w:rsidR="00883EB4" w:rsidRDefault="00883EB4" w:rsidP="00883EB4">
      <w:pPr>
        <w:widowControl w:val="0"/>
        <w:jc w:val="left"/>
      </w:pPr>
    </w:p>
    <w:p w:rsidR="00883EB4" w:rsidRDefault="00883EB4" w:rsidP="00883EB4">
      <w:pPr>
        <w:widowControl w:val="0"/>
        <w:jc w:val="left"/>
      </w:pPr>
    </w:p>
    <w:p w:rsidR="00883EB4" w:rsidRDefault="00883EB4" w:rsidP="00883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3EB4">
        <w:rPr>
          <w:b/>
        </w:rPr>
        <w:t>HISTORY OF LEGISLATIVE ACTIONS</w:t>
      </w:r>
    </w:p>
    <w:p w:rsidR="00883EB4" w:rsidRDefault="00883EB4" w:rsidP="00883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3EB4" w:rsidRPr="00883EB4" w:rsidRDefault="00883EB4" w:rsidP="00883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3EB4">
        <w:rPr>
          <w:u w:val="single"/>
        </w:rPr>
        <w:tab/>
        <w:t>Date</w:t>
      </w:r>
      <w:r w:rsidRPr="00883EB4">
        <w:rPr>
          <w:u w:val="single"/>
        </w:rPr>
        <w:tab/>
        <w:t>Body</w:t>
      </w:r>
      <w:r w:rsidRPr="00883EB4">
        <w:rPr>
          <w:u w:val="single"/>
        </w:rPr>
        <w:tab/>
        <w:t>Action Description with journal page number</w:t>
      </w:r>
      <w:r w:rsidRPr="00883EB4">
        <w:rPr>
          <w:u w:val="single"/>
        </w:rPr>
        <w:tab/>
      </w:r>
    </w:p>
    <w:p w:rsidR="00C04F2D" w:rsidRDefault="00C04F2D" w:rsidP="00C04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551513">
        <w:t>Prefiled</w:t>
      </w:r>
    </w:p>
    <w:p w:rsidR="00C04F2D" w:rsidRDefault="00C04F2D" w:rsidP="00C04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551513">
        <w:t xml:space="preserve">Referred to Committee on </w:t>
      </w:r>
      <w:r w:rsidRPr="00551513">
        <w:rPr>
          <w:b/>
        </w:rPr>
        <w:t>Judiciary</w:t>
      </w:r>
    </w:p>
    <w:p w:rsidR="00C04F2D" w:rsidRDefault="00C04F2D" w:rsidP="00C04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551513">
        <w:t>Introduced and read first time (</w:t>
      </w:r>
      <w:hyperlink r:id="rId7" w:history="1">
        <w:r w:rsidRPr="00BD6FBD">
          <w:rPr>
            <w:rStyle w:val="Hyperlink"/>
          </w:rPr>
          <w:t>House Journal</w:t>
        </w:r>
        <w:r w:rsidRPr="00BD6FBD">
          <w:rPr>
            <w:rStyle w:val="Hyperlink"/>
          </w:rPr>
          <w:noBreakHyphen/>
          <w:t>page 61</w:t>
        </w:r>
      </w:hyperlink>
      <w:r w:rsidRPr="00551513">
        <w:t>)</w:t>
      </w:r>
    </w:p>
    <w:p w:rsidR="00C04F2D" w:rsidRDefault="00C04F2D" w:rsidP="00C04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551513">
        <w:t>Ref</w:t>
      </w:r>
      <w:r>
        <w:t xml:space="preserve">erred to Committee on </w:t>
      </w:r>
      <w:r w:rsidRPr="00551513">
        <w:rPr>
          <w:b/>
        </w:rPr>
        <w:t>Judiciary</w:t>
      </w:r>
      <w:r>
        <w:t xml:space="preserve"> </w:t>
      </w:r>
      <w:r w:rsidRPr="00551513">
        <w:t>(</w:t>
      </w:r>
      <w:hyperlink r:id="rId8" w:history="1">
        <w:r w:rsidRPr="00BD6FBD">
          <w:rPr>
            <w:rStyle w:val="Hyperlink"/>
          </w:rPr>
          <w:t>House Journal</w:t>
        </w:r>
        <w:r w:rsidRPr="00BD6FBD">
          <w:rPr>
            <w:rStyle w:val="Hyperlink"/>
          </w:rPr>
          <w:noBreakHyphen/>
          <w:t>page 61</w:t>
        </w:r>
      </w:hyperlink>
      <w:r w:rsidRPr="00551513">
        <w:t>)</w:t>
      </w:r>
    </w:p>
    <w:p w:rsidR="00C04F2D" w:rsidRDefault="00C04F2D" w:rsidP="00C04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3EB4" w:rsidRDefault="00883EB4" w:rsidP="00883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83EB4">
          <w:rPr>
            <w:rStyle w:val="Hyperlink"/>
          </w:rPr>
          <w:t>legislative information</w:t>
        </w:r>
      </w:hyperlink>
      <w:r>
        <w:t xml:space="preserve"> at the website</w:t>
      </w:r>
    </w:p>
    <w:p w:rsidR="00883EB4" w:rsidRDefault="00883EB4" w:rsidP="00883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3EB4" w:rsidRPr="00883EB4" w:rsidRDefault="00883EB4" w:rsidP="00883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3EB4" w:rsidRDefault="00883EB4" w:rsidP="00883EB4">
      <w:pPr>
        <w:widowControl w:val="0"/>
        <w:jc w:val="left"/>
      </w:pPr>
      <w:r w:rsidRPr="00883EB4">
        <w:rPr>
          <w:b/>
        </w:rPr>
        <w:t>VERSIONS OF THIS BILL</w:t>
      </w:r>
    </w:p>
    <w:p w:rsidR="00883EB4" w:rsidRDefault="00883EB4" w:rsidP="00883EB4">
      <w:pPr>
        <w:widowControl w:val="0"/>
        <w:jc w:val="left"/>
      </w:pPr>
    </w:p>
    <w:p w:rsidR="00883EB4" w:rsidRDefault="00BD6FBD" w:rsidP="00883EB4">
      <w:pPr>
        <w:widowControl w:val="0"/>
        <w:jc w:val="left"/>
      </w:pPr>
      <w:hyperlink r:id="rId10" w:history="1">
        <w:r w:rsidR="00883EB4">
          <w:rPr>
            <w:rStyle w:val="Hyperlink"/>
          </w:rPr>
          <w:t>12/3/2015</w:t>
        </w:r>
      </w:hyperlink>
    </w:p>
    <w:p w:rsidR="00883EB4" w:rsidRDefault="00883EB4" w:rsidP="00883EB4"/>
    <w:p w:rsidR="00883EB4" w:rsidRDefault="00883EB4" w:rsidP="00883EB4">
      <w:pPr>
        <w:sectPr w:rsidR="00883EB4" w:rsidSect="00883E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5F53" w:rsidRDefault="003F5F53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5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4B5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D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3</w:t>
      </w:r>
      <w:r>
        <w:noBreakHyphen/>
        <w:t xml:space="preserve">1065 SO AS TO PROVIDE THAT IT IS UNLAWFUL TO OPERATE AN UNMANNED AERIAL VEHICLE, AN UNPILOTED AERIAL VEHICLE, OR A REMOTELY PILOTED AERIAL VEHICLE IN AN ILLEGAL AIRSPACE; TO PROVIDE THAT THE OWNER OF THESE VEHICLES MUST REGISTER THEM WITH THE </w:t>
      </w:r>
      <w:r w:rsidR="00A73B06">
        <w:t>AERONAUTICS COMMISSION</w:t>
      </w:r>
      <w:r>
        <w:t>, AND TO PROVIDE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4B5A" w:rsidRDefault="00874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4B5A" w:rsidRDefault="00874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B5A" w:rsidRDefault="00874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5DC8">
        <w:t>Article 11, Chapter 3, Title 16 of the 1976 Code is amended by adding:</w:t>
      </w:r>
    </w:p>
    <w:p w:rsidR="00D65DC8" w:rsidRDefault="00D65D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DC8" w:rsidRDefault="00D65D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1065.</w:t>
      </w:r>
      <w:r>
        <w:tab/>
        <w:t>(A)</w:t>
      </w:r>
      <w:r>
        <w:tab/>
        <w:t>A person who operate</w:t>
      </w:r>
      <w:r w:rsidR="00940529">
        <w:t>s</w:t>
      </w:r>
      <w:r>
        <w:t xml:space="preserve"> an unmanned aerial vehicle, an unpiloted aerial vehicle, or a remotely piloted aerial vehicle in an unlawful airspace is guilty of a misdemeanor and, upon conviction, must be fined not more than five hundred dollars, or imprisoned not more than thirty days.</w:t>
      </w:r>
    </w:p>
    <w:p w:rsidR="00D65DC8" w:rsidRDefault="00D65D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Before operating a vehicle </w:t>
      </w:r>
      <w:r w:rsidR="00A73B06">
        <w:t>described</w:t>
      </w:r>
      <w:r>
        <w:t xml:space="preserve"> in subsection (A), its owner must register the vehicle with the </w:t>
      </w:r>
      <w:r w:rsidR="00A73B06">
        <w:t>Aeronautics Commission</w:t>
      </w:r>
      <w:r>
        <w:t>. A person who violates this provision is guilty of a misdemeanor and, upon conviction, must be fined not more than five hundred dollars or imprisoned not more than thirty days.”</w:t>
      </w:r>
    </w:p>
    <w:p w:rsidR="00874B5A" w:rsidRDefault="00874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B5A" w:rsidRDefault="00874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65DC8">
        <w:t>2</w:t>
      </w:r>
      <w:r>
        <w:t>.</w:t>
      </w:r>
      <w:r>
        <w:tab/>
        <w:t>This act takes effect upon approval by the Governor.</w:t>
      </w:r>
    </w:p>
    <w:p w:rsidR="009E6156" w:rsidRDefault="00D65D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3EB4" w:rsidRDefault="00883EB4" w:rsidP="00883EB4">
      <w:pPr>
        <w:suppressAutoHyphens/>
      </w:pPr>
    </w:p>
    <w:sectPr w:rsidR="00883EB4" w:rsidSect="00883EB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B5A" w:rsidRDefault="00874B5A" w:rsidP="009F0C77">
      <w:r>
        <w:separator/>
      </w:r>
    </w:p>
  </w:endnote>
  <w:endnote w:type="continuationSeparator" w:id="0">
    <w:p w:rsidR="00874B5A" w:rsidRDefault="00874B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3E8C06-F65F-47C8-9524-4A3C5B7F42FB}"/>
    <w:embedBold r:id="rId2" w:fontKey="{927385B0-7D19-4370-B8EC-FC52BCF715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5CDACC-F8EB-4C47-9F0C-9956C5E2CA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565944-CE58-4EFE-A178-3C86E8C88E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E94639-9D70-4D9F-A9D1-3CDE84C5B6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EB4" w:rsidRPr="003F5F53" w:rsidRDefault="00883EB4" w:rsidP="003F5F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6F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B5A" w:rsidRDefault="00874B5A" w:rsidP="009F0C77">
      <w:r>
        <w:separator/>
      </w:r>
    </w:p>
  </w:footnote>
  <w:footnote w:type="continuationSeparator" w:id="0">
    <w:p w:rsidR="00874B5A" w:rsidRDefault="00874B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5CM16"/>
    <w:docVar w:name="CoverBillType" w:val="b"/>
    <w:docVar w:name="docpath" w:val="L:\Council\bills\NBD\11155CM16.DOCX"/>
    <w:docVar w:name="dvBillNumber" w:val="442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74B5A"/>
    <w:rsid w:val="00011869"/>
    <w:rsid w:val="00015CD6"/>
    <w:rsid w:val="000B486B"/>
    <w:rsid w:val="000E1785"/>
    <w:rsid w:val="000F40FA"/>
    <w:rsid w:val="0010776B"/>
    <w:rsid w:val="00133E66"/>
    <w:rsid w:val="001435A3"/>
    <w:rsid w:val="00146ED3"/>
    <w:rsid w:val="00151044"/>
    <w:rsid w:val="001635CC"/>
    <w:rsid w:val="00165A4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5F53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6D75"/>
    <w:rsid w:val="00734F00"/>
    <w:rsid w:val="007A70AE"/>
    <w:rsid w:val="008362E8"/>
    <w:rsid w:val="00874B5A"/>
    <w:rsid w:val="00883EB4"/>
    <w:rsid w:val="008A1768"/>
    <w:rsid w:val="008F0F33"/>
    <w:rsid w:val="008F4429"/>
    <w:rsid w:val="0094021A"/>
    <w:rsid w:val="00940529"/>
    <w:rsid w:val="009B44AF"/>
    <w:rsid w:val="009C6A0B"/>
    <w:rsid w:val="009E6156"/>
    <w:rsid w:val="009F0C77"/>
    <w:rsid w:val="009F4DD1"/>
    <w:rsid w:val="00A41684"/>
    <w:rsid w:val="00A64E80"/>
    <w:rsid w:val="00A72BCD"/>
    <w:rsid w:val="00A73B06"/>
    <w:rsid w:val="00A741D9"/>
    <w:rsid w:val="00A833AB"/>
    <w:rsid w:val="00A9741D"/>
    <w:rsid w:val="00AD4B17"/>
    <w:rsid w:val="00B412D4"/>
    <w:rsid w:val="00BB1FB1"/>
    <w:rsid w:val="00BD6FBD"/>
    <w:rsid w:val="00BE3C22"/>
    <w:rsid w:val="00C0345E"/>
    <w:rsid w:val="00C04F2D"/>
    <w:rsid w:val="00C3483A"/>
    <w:rsid w:val="00C74E9D"/>
    <w:rsid w:val="00C82FD3"/>
    <w:rsid w:val="00C92819"/>
    <w:rsid w:val="00CC6B7B"/>
    <w:rsid w:val="00CD2089"/>
    <w:rsid w:val="00D65DC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2047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0CEDFA-28DD-43E3-86C5-6B5ED754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5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5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3E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21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2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FBC90-2ECE-464D-88FC-F85FA568B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330</Words>
  <Characters>1887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4421: Unmanned aerial vehicles - South Carolina Legislature Online</dc:title>
  <dc:creator>%USERNAME%</dc:creator>
  <cp:lastModifiedBy>N Cumfer</cp:lastModifiedBy>
  <cp:revision>2</cp:revision>
  <cp:lastPrinted>2015-11-24T14:09:00Z</cp:lastPrinted>
  <dcterms:created xsi:type="dcterms:W3CDTF">2016-12-02T19:09:00Z</dcterms:created>
  <dcterms:modified xsi:type="dcterms:W3CDTF">2016-12-02T19:09:00Z</dcterms:modified>
</cp:coreProperties>
</file>