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535BC" w:rsidRDefault="003535BC" w:rsidP="003535BC">
      <w:pPr>
        <w:widowControl w:val="0"/>
        <w:jc w:val="center"/>
      </w:pPr>
      <w:bookmarkStart w:id="0" w:name="_GoBack"/>
      <w:bookmarkEnd w:id="0"/>
      <w:r w:rsidRPr="003535BC">
        <w:rPr>
          <w:b/>
        </w:rPr>
        <w:t>South Carolina General Assembly</w:t>
      </w:r>
    </w:p>
    <w:p w:rsidR="003535BC" w:rsidRDefault="003535BC" w:rsidP="003535BC">
      <w:pPr>
        <w:widowControl w:val="0"/>
        <w:jc w:val="center"/>
      </w:pPr>
      <w:r>
        <w:t>121st Session, 2015-2016</w:t>
      </w:r>
    </w:p>
    <w:p w:rsidR="003535BC" w:rsidRDefault="003535BC" w:rsidP="003535BC">
      <w:pPr>
        <w:widowControl w:val="0"/>
        <w:jc w:val="left"/>
      </w:pPr>
    </w:p>
    <w:p w:rsidR="003535BC" w:rsidRDefault="003535BC" w:rsidP="003535BC">
      <w:pPr>
        <w:widowControl w:val="0"/>
        <w:jc w:val="left"/>
        <w:rPr>
          <w:b/>
        </w:rPr>
      </w:pPr>
      <w:r w:rsidRPr="003535BC">
        <w:rPr>
          <w:b/>
        </w:rPr>
        <w:t>H. 4425</w:t>
      </w:r>
    </w:p>
    <w:p w:rsidR="003535BC" w:rsidRDefault="003535BC" w:rsidP="003535BC">
      <w:pPr>
        <w:widowControl w:val="0"/>
        <w:jc w:val="left"/>
        <w:rPr>
          <w:b/>
        </w:rPr>
      </w:pPr>
    </w:p>
    <w:p w:rsidR="003535BC" w:rsidRDefault="003535BC" w:rsidP="003535BC">
      <w:pPr>
        <w:widowControl w:val="0"/>
        <w:jc w:val="left"/>
      </w:pPr>
      <w:r w:rsidRPr="003535BC">
        <w:rPr>
          <w:b/>
        </w:rPr>
        <w:t>STATUS INFORMATION</w:t>
      </w:r>
    </w:p>
    <w:p w:rsidR="003535BC" w:rsidRDefault="003535BC" w:rsidP="003535BC">
      <w:pPr>
        <w:widowControl w:val="0"/>
        <w:jc w:val="left"/>
      </w:pPr>
    </w:p>
    <w:p w:rsidR="003535BC" w:rsidRDefault="003535BC" w:rsidP="003535BC">
      <w:pPr>
        <w:widowControl w:val="0"/>
        <w:jc w:val="left"/>
      </w:pPr>
      <w:r>
        <w:t>General Bill</w:t>
      </w:r>
    </w:p>
    <w:p w:rsidR="003535BC" w:rsidRDefault="003535BC" w:rsidP="003535BC">
      <w:pPr>
        <w:widowControl w:val="0"/>
        <w:jc w:val="left"/>
      </w:pPr>
      <w:r>
        <w:t>Sponsors: Rep. Gilliard</w:t>
      </w:r>
    </w:p>
    <w:p w:rsidR="003535BC" w:rsidRDefault="003535BC" w:rsidP="003535BC">
      <w:pPr>
        <w:widowControl w:val="0"/>
        <w:jc w:val="left"/>
      </w:pPr>
      <w:r>
        <w:t>Document Path: l:\council\bills\nbd\11147cm16.docx</w:t>
      </w:r>
    </w:p>
    <w:p w:rsidR="003535BC" w:rsidRDefault="003535BC" w:rsidP="003535BC">
      <w:pPr>
        <w:widowControl w:val="0"/>
        <w:jc w:val="left"/>
      </w:pPr>
    </w:p>
    <w:p w:rsidR="007B29EB" w:rsidRDefault="007B29EB" w:rsidP="003535BC">
      <w:pPr>
        <w:widowControl w:val="0"/>
        <w:jc w:val="left"/>
      </w:pPr>
      <w:r>
        <w:t>Introduced in the House on January 12, 2016</w:t>
      </w:r>
    </w:p>
    <w:p w:rsidR="007B29EB" w:rsidRPr="007B29EB" w:rsidRDefault="007B29EB" w:rsidP="003535BC">
      <w:pPr>
        <w:widowControl w:val="0"/>
        <w:jc w:val="left"/>
      </w:pPr>
      <w:r>
        <w:t xml:space="preserve">Currently residing in the House Committee on </w:t>
      </w:r>
      <w:r w:rsidRPr="007B29EB">
        <w:rPr>
          <w:b/>
        </w:rPr>
        <w:t>Judiciary</w:t>
      </w:r>
    </w:p>
    <w:p w:rsidR="007B29EB" w:rsidRDefault="007B29EB" w:rsidP="003535BC">
      <w:pPr>
        <w:widowControl w:val="0"/>
        <w:jc w:val="left"/>
      </w:pPr>
    </w:p>
    <w:p w:rsidR="003535BC" w:rsidRDefault="003535BC" w:rsidP="003535BC">
      <w:pPr>
        <w:widowControl w:val="0"/>
        <w:jc w:val="left"/>
      </w:pPr>
      <w:r>
        <w:t xml:space="preserve">Summary: </w:t>
      </w:r>
      <w:r w:rsidR="007F44DB">
        <w:t>Unlawful for a person to operate an unmanned aerial vehicle armed with a weapon</w:t>
      </w:r>
    </w:p>
    <w:p w:rsidR="003535BC" w:rsidRDefault="003535BC" w:rsidP="003535BC">
      <w:pPr>
        <w:widowControl w:val="0"/>
        <w:jc w:val="left"/>
      </w:pPr>
    </w:p>
    <w:p w:rsidR="003535BC" w:rsidRDefault="003535BC" w:rsidP="003535BC">
      <w:pPr>
        <w:widowControl w:val="0"/>
        <w:jc w:val="left"/>
      </w:pPr>
    </w:p>
    <w:p w:rsidR="003535BC" w:rsidRDefault="003535BC" w:rsidP="003535B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535BC">
        <w:rPr>
          <w:b/>
        </w:rPr>
        <w:t>HISTORY OF LEGISLATIVE ACTIONS</w:t>
      </w:r>
    </w:p>
    <w:p w:rsidR="003535BC" w:rsidRDefault="003535BC" w:rsidP="003535B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3535BC" w:rsidRPr="003535BC" w:rsidRDefault="003535BC" w:rsidP="003535B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535BC">
        <w:rPr>
          <w:u w:val="single"/>
        </w:rPr>
        <w:tab/>
        <w:t>Date</w:t>
      </w:r>
      <w:r w:rsidRPr="003535BC">
        <w:rPr>
          <w:u w:val="single"/>
        </w:rPr>
        <w:tab/>
        <w:t>Body</w:t>
      </w:r>
      <w:r w:rsidRPr="003535BC">
        <w:rPr>
          <w:u w:val="single"/>
        </w:rPr>
        <w:tab/>
        <w:t>Action Description with journal page number</w:t>
      </w:r>
      <w:r w:rsidRPr="003535BC">
        <w:rPr>
          <w:u w:val="single"/>
        </w:rPr>
        <w:tab/>
      </w:r>
    </w:p>
    <w:p w:rsidR="00D73821" w:rsidRDefault="00D73821" w:rsidP="00D7382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12/3/2015</w:t>
      </w:r>
      <w:r>
        <w:tab/>
        <w:t>House</w:t>
      </w:r>
      <w:r>
        <w:tab/>
      </w:r>
      <w:r w:rsidRPr="00293F91">
        <w:t>Prefiled</w:t>
      </w:r>
    </w:p>
    <w:p w:rsidR="00D73821" w:rsidRDefault="00D73821" w:rsidP="00D7382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12/3/2015</w:t>
      </w:r>
      <w:r>
        <w:tab/>
        <w:t>House</w:t>
      </w:r>
      <w:r>
        <w:tab/>
      </w:r>
      <w:r w:rsidRPr="00293F91">
        <w:t xml:space="preserve">Referred to Committee on </w:t>
      </w:r>
      <w:r w:rsidRPr="00293F91">
        <w:rPr>
          <w:b/>
        </w:rPr>
        <w:t>Judiciary</w:t>
      </w:r>
    </w:p>
    <w:p w:rsidR="00D73821" w:rsidRDefault="00D73821" w:rsidP="00D7382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1/12/2016</w:t>
      </w:r>
      <w:r>
        <w:tab/>
        <w:t>House</w:t>
      </w:r>
      <w:r>
        <w:tab/>
      </w:r>
      <w:r w:rsidRPr="00293F91">
        <w:t>Introduced and read first time (</w:t>
      </w:r>
      <w:hyperlink r:id="rId7" w:history="1">
        <w:r w:rsidRPr="00F048D7">
          <w:rPr>
            <w:rStyle w:val="Hyperlink"/>
          </w:rPr>
          <w:t>House Journal</w:t>
        </w:r>
        <w:r w:rsidRPr="00F048D7">
          <w:rPr>
            <w:rStyle w:val="Hyperlink"/>
          </w:rPr>
          <w:noBreakHyphen/>
          <w:t>page 62</w:t>
        </w:r>
      </w:hyperlink>
      <w:r w:rsidRPr="00293F91">
        <w:t>)</w:t>
      </w:r>
    </w:p>
    <w:p w:rsidR="00D73821" w:rsidRDefault="00D73821" w:rsidP="00D7382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1/12/2016</w:t>
      </w:r>
      <w:r>
        <w:tab/>
        <w:t>House</w:t>
      </w:r>
      <w:r>
        <w:tab/>
      </w:r>
      <w:r w:rsidRPr="00293F91">
        <w:t>Ref</w:t>
      </w:r>
      <w:r>
        <w:t xml:space="preserve">erred to Committee on </w:t>
      </w:r>
      <w:r w:rsidRPr="00293F91">
        <w:rPr>
          <w:b/>
        </w:rPr>
        <w:t>Judiciary</w:t>
      </w:r>
      <w:r>
        <w:t xml:space="preserve"> </w:t>
      </w:r>
      <w:r w:rsidRPr="00293F91">
        <w:t>(</w:t>
      </w:r>
      <w:hyperlink r:id="rId8" w:history="1">
        <w:r w:rsidRPr="00F048D7">
          <w:rPr>
            <w:rStyle w:val="Hyperlink"/>
          </w:rPr>
          <w:t>House Journal</w:t>
        </w:r>
        <w:r w:rsidRPr="00F048D7">
          <w:rPr>
            <w:rStyle w:val="Hyperlink"/>
          </w:rPr>
          <w:noBreakHyphen/>
          <w:t>page 62</w:t>
        </w:r>
      </w:hyperlink>
      <w:r w:rsidRPr="00293F91">
        <w:t>)</w:t>
      </w:r>
    </w:p>
    <w:p w:rsidR="00D73821" w:rsidRDefault="00D73821" w:rsidP="00D7382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535BC" w:rsidRDefault="003535BC" w:rsidP="003535B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9" w:history="1">
        <w:r w:rsidRPr="003535BC">
          <w:rPr>
            <w:rStyle w:val="Hyperlink"/>
          </w:rPr>
          <w:t>legislative information</w:t>
        </w:r>
      </w:hyperlink>
      <w:r>
        <w:t xml:space="preserve"> at the website</w:t>
      </w:r>
    </w:p>
    <w:p w:rsidR="003535BC" w:rsidRDefault="003535BC" w:rsidP="003535B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535BC" w:rsidRPr="003535BC" w:rsidRDefault="003535BC" w:rsidP="003535B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535BC" w:rsidRDefault="003535BC" w:rsidP="003535BC">
      <w:pPr>
        <w:widowControl w:val="0"/>
        <w:jc w:val="left"/>
      </w:pPr>
      <w:r w:rsidRPr="003535BC">
        <w:rPr>
          <w:b/>
        </w:rPr>
        <w:t>VERSIONS OF THIS BILL</w:t>
      </w:r>
    </w:p>
    <w:p w:rsidR="003535BC" w:rsidRDefault="003535BC" w:rsidP="003535BC">
      <w:pPr>
        <w:widowControl w:val="0"/>
        <w:jc w:val="left"/>
      </w:pPr>
    </w:p>
    <w:p w:rsidR="003535BC" w:rsidRDefault="00F048D7" w:rsidP="003535BC">
      <w:pPr>
        <w:widowControl w:val="0"/>
        <w:jc w:val="left"/>
      </w:pPr>
      <w:hyperlink r:id="rId10" w:history="1">
        <w:r w:rsidR="003535BC">
          <w:rPr>
            <w:rStyle w:val="Hyperlink"/>
          </w:rPr>
          <w:t>12/3/2015</w:t>
        </w:r>
      </w:hyperlink>
    </w:p>
    <w:p w:rsidR="003535BC" w:rsidRDefault="003535BC" w:rsidP="003535BC"/>
    <w:p w:rsidR="003535BC" w:rsidRDefault="003535BC" w:rsidP="003535BC">
      <w:pPr>
        <w:sectPr w:rsidR="003535BC" w:rsidSect="003535BC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B05D26" w:rsidRDefault="00B05D26" w:rsidP="00F52B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52B11" w:rsidRDefault="00F52B11" w:rsidP="00F52B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52B11" w:rsidRDefault="00F52B11" w:rsidP="00F52B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52B11" w:rsidRDefault="00F52B11" w:rsidP="00F52B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52B11" w:rsidRDefault="00F52B11" w:rsidP="00F52B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52B11" w:rsidRDefault="00F52B11" w:rsidP="00F52B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52B11" w:rsidRDefault="00F52B11" w:rsidP="00F52B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05D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17C98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74F0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THE CODE OF LAWS OF SOUTH CAROLINA, 1976, BY ADDING SECTION 16-</w:t>
      </w:r>
      <w:r w:rsidR="00316427">
        <w:t>3</w:t>
      </w:r>
      <w:r>
        <w:t>-</w:t>
      </w:r>
      <w:r w:rsidR="00DF1F6C">
        <w:t>10</w:t>
      </w:r>
      <w:r>
        <w:t>65 SO AS TO PROVIDE THAT IT IS UNLAWFUL TO OPERATE AN UNPILOTED AERIAL VEHICLE THAT IS ARMED WITH A WEAPON, AND TO PROVIDE A PENALTY.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17C98" w:rsidRDefault="00917C9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917C98" w:rsidRDefault="00917C9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17C98" w:rsidRDefault="00917C9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A74F0A">
        <w:t>Article 11, Chapter 3, Title 16 of the 1976 Code is amended by adding:</w:t>
      </w:r>
    </w:p>
    <w:p w:rsidR="00A74F0A" w:rsidRDefault="00A74F0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74F0A" w:rsidRDefault="00A74F0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16-3-1065.</w:t>
      </w:r>
      <w:r>
        <w:tab/>
        <w:t>(A)</w:t>
      </w:r>
      <w:r>
        <w:tab/>
        <w:t>It is unlawful for a person to operate an unmanned aerial vehicle, an unpiloted aerial vehicle, or a remotely piloted aerial vehicle that is armed with a weapon. A person who violates this section is guilty of a misdemeanor and, upon conviction, must be imprisoned for not more than three years.</w:t>
      </w:r>
    </w:p>
    <w:p w:rsidR="00A74F0A" w:rsidRDefault="00A74F0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(B)</w:t>
      </w:r>
      <w:r>
        <w:tab/>
        <w:t>This section does not apply to a law enforcement agency or a branch of the military.”</w:t>
      </w:r>
    </w:p>
    <w:p w:rsidR="00917C98" w:rsidRDefault="00917C9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17C98" w:rsidRDefault="00917C9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A74F0A">
        <w:t>2</w:t>
      </w:r>
      <w:r>
        <w:t>.</w:t>
      </w:r>
      <w:r>
        <w:tab/>
        <w:t>This act takes effect upon approval by the Governor.</w:t>
      </w:r>
    </w:p>
    <w:p w:rsidR="006C3C05" w:rsidRDefault="00A74F0A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535BC" w:rsidRDefault="003535BC" w:rsidP="003535BC">
      <w:pPr>
        <w:suppressAutoHyphens/>
      </w:pPr>
    </w:p>
    <w:sectPr w:rsidR="003535BC" w:rsidSect="003535BC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74F0A" w:rsidRDefault="00A74F0A" w:rsidP="009F0C77">
      <w:r>
        <w:separator/>
      </w:r>
    </w:p>
  </w:endnote>
  <w:endnote w:type="continuationSeparator" w:id="0">
    <w:p w:rsidR="00A74F0A" w:rsidRDefault="00A74F0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A954A59-89A8-44C2-BE41-6B7C6EC0B749}"/>
    <w:embedBold r:id="rId2" w:fontKey="{FE579D82-3C9D-4CAF-BAF9-13CBA0C66D73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C42594D6-DF09-4F66-9B0C-E158B5B90B74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96CBC559-B880-47EF-B083-BF111F34905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916F5C2-2900-4029-B155-B9D42DE2D96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535BC" w:rsidRPr="00B05D26" w:rsidRDefault="003535BC" w:rsidP="00B05D2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[4425]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F048D7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74F0A" w:rsidRDefault="00A74F0A" w:rsidP="009F0C77">
      <w:r>
        <w:separator/>
      </w:r>
    </w:p>
  </w:footnote>
  <w:footnote w:type="continuationSeparator" w:id="0">
    <w:p w:rsidR="00A74F0A" w:rsidRDefault="00A74F0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147CM16"/>
    <w:docVar w:name="CoverBillType" w:val="b"/>
    <w:docVar w:name="docpath" w:val="L:\Council\bills\NBD\11147CM16.DOCX"/>
    <w:docVar w:name="dvBillNumber" w:val="4425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917C98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16427"/>
    <w:rsid w:val="00325348"/>
    <w:rsid w:val="0032732C"/>
    <w:rsid w:val="00336AD0"/>
    <w:rsid w:val="003535BC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6C3C05"/>
    <w:rsid w:val="00734F00"/>
    <w:rsid w:val="007A70AE"/>
    <w:rsid w:val="007B0734"/>
    <w:rsid w:val="007B29EB"/>
    <w:rsid w:val="007F44DB"/>
    <w:rsid w:val="008362E8"/>
    <w:rsid w:val="008A1768"/>
    <w:rsid w:val="008F0F33"/>
    <w:rsid w:val="008F4429"/>
    <w:rsid w:val="00900CCE"/>
    <w:rsid w:val="00917C98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74F0A"/>
    <w:rsid w:val="00A833AB"/>
    <w:rsid w:val="00A9741D"/>
    <w:rsid w:val="00AD4B17"/>
    <w:rsid w:val="00B05D26"/>
    <w:rsid w:val="00B412D4"/>
    <w:rsid w:val="00BE3C22"/>
    <w:rsid w:val="00C0345E"/>
    <w:rsid w:val="00C3483A"/>
    <w:rsid w:val="00C74E9D"/>
    <w:rsid w:val="00C82FD3"/>
    <w:rsid w:val="00C92819"/>
    <w:rsid w:val="00CB44AE"/>
    <w:rsid w:val="00CC6B7B"/>
    <w:rsid w:val="00CD2089"/>
    <w:rsid w:val="00D73821"/>
    <w:rsid w:val="00D73A67"/>
    <w:rsid w:val="00D970A9"/>
    <w:rsid w:val="00DF1F6C"/>
    <w:rsid w:val="00DF3845"/>
    <w:rsid w:val="00E41911"/>
    <w:rsid w:val="00E65B27"/>
    <w:rsid w:val="00E92EEF"/>
    <w:rsid w:val="00EF2368"/>
    <w:rsid w:val="00F048D7"/>
    <w:rsid w:val="00F24442"/>
    <w:rsid w:val="00F50AE3"/>
    <w:rsid w:val="00F52B11"/>
    <w:rsid w:val="00F656BA"/>
    <w:rsid w:val="00F67CF1"/>
    <w:rsid w:val="00F840F0"/>
    <w:rsid w:val="00FB0D0D"/>
    <w:rsid w:val="00FB43B4"/>
    <w:rsid w:val="00FE08C5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3EFB8B2-CEFB-4D50-B8D4-6FA5FED3BB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74F0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4F0A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3535B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6\01-12-16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%20Archive\2016\01-12-16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5-16\4425_20151203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4425&amp;session=121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5900AB-BB7B-4B9D-BDE1-8C93B73FB2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2</Pages>
  <Words>285</Words>
  <Characters>1630</Characters>
  <Application>Microsoft Office Word</Application>
  <DocSecurity>6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1912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4425: Unlawful for a person to operate an unmanned aerial vehicle armed with a weapon - South Carolina Legislature Online</dc:title>
  <dc:creator>%USERNAME%</dc:creator>
  <cp:lastModifiedBy>N Cumfer</cp:lastModifiedBy>
  <cp:revision>2</cp:revision>
  <cp:lastPrinted>2015-11-24T18:44:00Z</cp:lastPrinted>
  <dcterms:created xsi:type="dcterms:W3CDTF">2016-12-02T19:09:00Z</dcterms:created>
  <dcterms:modified xsi:type="dcterms:W3CDTF">2016-12-02T19:09:00Z</dcterms:modified>
</cp:coreProperties>
</file>