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02E" w:rsidRDefault="0080602E" w:rsidP="0080602E">
      <w:pPr>
        <w:widowControl w:val="0"/>
        <w:jc w:val="center"/>
      </w:pPr>
      <w:bookmarkStart w:id="0" w:name="_GoBack"/>
      <w:bookmarkEnd w:id="0"/>
      <w:r w:rsidRPr="0080602E">
        <w:rPr>
          <w:b/>
        </w:rPr>
        <w:t>South Carolina General Assembly</w:t>
      </w:r>
    </w:p>
    <w:p w:rsidR="0080602E" w:rsidRDefault="0080602E" w:rsidP="0080602E">
      <w:pPr>
        <w:widowControl w:val="0"/>
        <w:jc w:val="center"/>
      </w:pPr>
      <w:r>
        <w:t>121st Session, 2015-2016</w:t>
      </w:r>
    </w:p>
    <w:p w:rsidR="0080602E" w:rsidRDefault="0080602E" w:rsidP="0080602E">
      <w:pPr>
        <w:widowControl w:val="0"/>
        <w:jc w:val="left"/>
      </w:pPr>
    </w:p>
    <w:p w:rsidR="0080602E" w:rsidRDefault="0080602E" w:rsidP="0080602E">
      <w:pPr>
        <w:widowControl w:val="0"/>
        <w:jc w:val="left"/>
        <w:rPr>
          <w:b/>
        </w:rPr>
      </w:pPr>
      <w:r w:rsidRPr="0080602E">
        <w:rPr>
          <w:b/>
        </w:rPr>
        <w:t>H. 4455</w:t>
      </w:r>
    </w:p>
    <w:p w:rsidR="0080602E" w:rsidRDefault="0080602E" w:rsidP="0080602E">
      <w:pPr>
        <w:widowControl w:val="0"/>
        <w:jc w:val="left"/>
        <w:rPr>
          <w:b/>
        </w:rPr>
      </w:pPr>
    </w:p>
    <w:p w:rsidR="0080602E" w:rsidRDefault="0080602E" w:rsidP="0080602E">
      <w:pPr>
        <w:widowControl w:val="0"/>
        <w:jc w:val="left"/>
      </w:pPr>
      <w:r w:rsidRPr="0080602E">
        <w:rPr>
          <w:b/>
        </w:rPr>
        <w:t>STATUS INFORMATION</w:t>
      </w:r>
    </w:p>
    <w:p w:rsidR="0080602E" w:rsidRDefault="0080602E" w:rsidP="0080602E">
      <w:pPr>
        <w:widowControl w:val="0"/>
        <w:jc w:val="left"/>
      </w:pPr>
    </w:p>
    <w:p w:rsidR="0080602E" w:rsidRDefault="0080602E" w:rsidP="0080602E">
      <w:pPr>
        <w:widowControl w:val="0"/>
        <w:jc w:val="left"/>
      </w:pPr>
      <w:r>
        <w:t>General Bill</w:t>
      </w:r>
    </w:p>
    <w:p w:rsidR="0080602E" w:rsidRDefault="005B5299" w:rsidP="0080602E">
      <w:pPr>
        <w:widowControl w:val="0"/>
        <w:jc w:val="left"/>
      </w:pPr>
      <w:r>
        <w:t>Sponsors: Reps. Huggins and Duckworth</w:t>
      </w:r>
    </w:p>
    <w:p w:rsidR="0080602E" w:rsidRDefault="0080602E" w:rsidP="0080602E">
      <w:pPr>
        <w:widowControl w:val="0"/>
        <w:jc w:val="left"/>
      </w:pPr>
      <w:r>
        <w:t>Document Path: l:\council\bills\nbd\11140cm16.docx</w:t>
      </w:r>
    </w:p>
    <w:p w:rsidR="0080602E" w:rsidRDefault="0080602E" w:rsidP="0080602E">
      <w:pPr>
        <w:widowControl w:val="0"/>
        <w:jc w:val="left"/>
      </w:pPr>
    </w:p>
    <w:p w:rsidR="00C25CBC" w:rsidRDefault="00C25CBC" w:rsidP="0080602E">
      <w:pPr>
        <w:widowControl w:val="0"/>
        <w:jc w:val="left"/>
      </w:pPr>
      <w:r>
        <w:t>Introduced in the House on January 12, 2016</w:t>
      </w:r>
    </w:p>
    <w:p w:rsidR="00C25CBC" w:rsidRPr="00C25CBC" w:rsidRDefault="00C25CBC" w:rsidP="0080602E">
      <w:pPr>
        <w:widowControl w:val="0"/>
        <w:jc w:val="left"/>
      </w:pPr>
      <w:r>
        <w:t xml:space="preserve">Currently residing in the House Committee on </w:t>
      </w:r>
      <w:r w:rsidRPr="00C25CBC">
        <w:rPr>
          <w:b/>
        </w:rPr>
        <w:t>Ways and Means</w:t>
      </w:r>
    </w:p>
    <w:p w:rsidR="00C25CBC" w:rsidRDefault="00C25CBC" w:rsidP="0080602E">
      <w:pPr>
        <w:widowControl w:val="0"/>
        <w:jc w:val="left"/>
      </w:pPr>
    </w:p>
    <w:p w:rsidR="0080602E" w:rsidRDefault="0080602E" w:rsidP="0080602E">
      <w:pPr>
        <w:widowControl w:val="0"/>
        <w:jc w:val="left"/>
      </w:pPr>
      <w:r>
        <w:t xml:space="preserve">Summary: </w:t>
      </w:r>
      <w:r w:rsidR="00BF22BC">
        <w:t>Admission to the State Museum</w:t>
      </w:r>
    </w:p>
    <w:p w:rsidR="0080602E" w:rsidRDefault="0080602E" w:rsidP="0080602E">
      <w:pPr>
        <w:widowControl w:val="0"/>
        <w:jc w:val="left"/>
      </w:pPr>
    </w:p>
    <w:p w:rsidR="0080602E" w:rsidRDefault="0080602E" w:rsidP="0080602E">
      <w:pPr>
        <w:widowControl w:val="0"/>
        <w:jc w:val="left"/>
      </w:pPr>
    </w:p>
    <w:p w:rsidR="0080602E" w:rsidRDefault="0080602E" w:rsidP="00806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02E">
        <w:rPr>
          <w:b/>
        </w:rPr>
        <w:t>HISTORY OF LEGISLATIVE ACTIONS</w:t>
      </w:r>
    </w:p>
    <w:p w:rsidR="0080602E" w:rsidRDefault="0080602E" w:rsidP="00806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602E" w:rsidRPr="0080602E" w:rsidRDefault="0080602E" w:rsidP="00806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02E">
        <w:rPr>
          <w:u w:val="single"/>
        </w:rPr>
        <w:tab/>
        <w:t>Date</w:t>
      </w:r>
      <w:r w:rsidRPr="0080602E">
        <w:rPr>
          <w:u w:val="single"/>
        </w:rPr>
        <w:tab/>
        <w:t>Body</w:t>
      </w:r>
      <w:r w:rsidRPr="0080602E">
        <w:rPr>
          <w:u w:val="single"/>
        </w:rPr>
        <w:tab/>
        <w:t>Action Description with journal page number</w:t>
      </w:r>
      <w:r w:rsidRPr="0080602E">
        <w:rPr>
          <w:u w:val="single"/>
        </w:rPr>
        <w:tab/>
      </w:r>
    </w:p>
    <w:p w:rsidR="005B5299" w:rsidRDefault="005B5299" w:rsidP="005B5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64B5D">
        <w:t>Prefiled</w:t>
      </w:r>
    </w:p>
    <w:p w:rsidR="005B5299" w:rsidRDefault="005B5299" w:rsidP="005B5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64B5D">
        <w:t xml:space="preserve">Referred to Committee on </w:t>
      </w:r>
      <w:r w:rsidRPr="00264B5D">
        <w:rPr>
          <w:b/>
        </w:rPr>
        <w:t>Ways and Means</w:t>
      </w:r>
    </w:p>
    <w:p w:rsidR="005B5299" w:rsidRDefault="005B5299" w:rsidP="005B5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64B5D">
        <w:t>Introduced and read first time (</w:t>
      </w:r>
      <w:hyperlink r:id="rId7" w:history="1">
        <w:r w:rsidRPr="006B73D4">
          <w:rPr>
            <w:rStyle w:val="Hyperlink"/>
          </w:rPr>
          <w:t>House Journal</w:t>
        </w:r>
        <w:r w:rsidRPr="006B73D4">
          <w:rPr>
            <w:rStyle w:val="Hyperlink"/>
          </w:rPr>
          <w:noBreakHyphen/>
          <w:t>page 70</w:t>
        </w:r>
      </w:hyperlink>
      <w:r w:rsidRPr="00264B5D">
        <w:t>)</w:t>
      </w:r>
    </w:p>
    <w:p w:rsidR="005B5299" w:rsidRDefault="005B5299" w:rsidP="005B5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64B5D">
        <w:t>Referred</w:t>
      </w:r>
      <w:r>
        <w:t xml:space="preserve"> to Committee on </w:t>
      </w:r>
      <w:r w:rsidRPr="00264B5D">
        <w:rPr>
          <w:b/>
        </w:rPr>
        <w:t>Ways and Means</w:t>
      </w:r>
      <w:r>
        <w:t xml:space="preserve"> </w:t>
      </w:r>
      <w:r w:rsidRPr="00264B5D">
        <w:t>(</w:t>
      </w:r>
      <w:hyperlink r:id="rId8" w:history="1">
        <w:r w:rsidRPr="006B73D4">
          <w:rPr>
            <w:rStyle w:val="Hyperlink"/>
          </w:rPr>
          <w:t>House Journal</w:t>
        </w:r>
        <w:r w:rsidRPr="006B73D4">
          <w:rPr>
            <w:rStyle w:val="Hyperlink"/>
          </w:rPr>
          <w:noBreakHyphen/>
          <w:t>page 70</w:t>
        </w:r>
      </w:hyperlink>
      <w:r w:rsidRPr="00264B5D">
        <w:t>)</w:t>
      </w:r>
    </w:p>
    <w:p w:rsidR="005B5299" w:rsidRDefault="005B5299" w:rsidP="005B5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264B5D">
        <w:t>Member(s) request name added as sponsor: Duckworth</w:t>
      </w:r>
    </w:p>
    <w:p w:rsidR="005B5299" w:rsidRDefault="005B5299" w:rsidP="005B5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02E" w:rsidRDefault="0080602E" w:rsidP="00806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0602E">
          <w:rPr>
            <w:rStyle w:val="Hyperlink"/>
          </w:rPr>
          <w:t>legislative information</w:t>
        </w:r>
      </w:hyperlink>
      <w:r>
        <w:t xml:space="preserve"> at the website</w:t>
      </w:r>
    </w:p>
    <w:p w:rsidR="0080602E" w:rsidRDefault="0080602E" w:rsidP="00806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02E" w:rsidRPr="0080602E" w:rsidRDefault="0080602E" w:rsidP="00806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02E" w:rsidRDefault="0080602E" w:rsidP="0080602E">
      <w:pPr>
        <w:widowControl w:val="0"/>
        <w:jc w:val="left"/>
      </w:pPr>
      <w:r w:rsidRPr="0080602E">
        <w:rPr>
          <w:b/>
        </w:rPr>
        <w:t>VERSIONS OF THIS BILL</w:t>
      </w:r>
    </w:p>
    <w:p w:rsidR="0080602E" w:rsidRDefault="0080602E" w:rsidP="0080602E">
      <w:pPr>
        <w:widowControl w:val="0"/>
        <w:jc w:val="left"/>
      </w:pPr>
    </w:p>
    <w:p w:rsidR="0080602E" w:rsidRDefault="006B73D4" w:rsidP="0080602E">
      <w:pPr>
        <w:widowControl w:val="0"/>
        <w:jc w:val="left"/>
      </w:pPr>
      <w:hyperlink r:id="rId10" w:history="1">
        <w:r w:rsidR="0080602E">
          <w:rPr>
            <w:rStyle w:val="Hyperlink"/>
          </w:rPr>
          <w:t>12/3/2015</w:t>
        </w:r>
      </w:hyperlink>
    </w:p>
    <w:p w:rsidR="0080602E" w:rsidRDefault="0080602E" w:rsidP="0080602E"/>
    <w:p w:rsidR="0080602E" w:rsidRDefault="0080602E" w:rsidP="0080602E">
      <w:pPr>
        <w:sectPr w:rsidR="0080602E" w:rsidSect="008060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6A44" w:rsidRDefault="00B96A44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6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2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2 TO CHAPTER 13, TITLE 60 SO AS TO PROVIDE THAT A SOUTH CAROLINA RESIDENT WHO IS A CONSTABLE, RESERVE POLICE OFFICER, OR A VOLUNTEER FIREFIGHTER MAY ENTER THE STATE MUSEUM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3547">
        <w:t>Chapter 13, Title 60 of the 1976 Code is amended by adding:</w:t>
      </w:r>
    </w:p>
    <w:p w:rsidR="00DB3547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547" w:rsidRDefault="00DB3547" w:rsidP="00D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2</w:t>
      </w:r>
    </w:p>
    <w:p w:rsidR="00DB3547" w:rsidRDefault="00DB3547" w:rsidP="00D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B3547" w:rsidRDefault="00DB3547" w:rsidP="00D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Free Admission to the State Museum for Constables, Reserve Police Officers and Firefighters</w:t>
      </w: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547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60</w:t>
      </w:r>
      <w:r>
        <w:noBreakHyphen/>
        <w:t>13</w:t>
      </w:r>
      <w:r>
        <w:noBreakHyphen/>
        <w:t>110.</w:t>
      </w:r>
      <w:r>
        <w:tab/>
        <w:t>A South Carolina resident who is a constable, reserve police officer, or a volunteer firefighter may enter the State Museum without charge upon presentation to the person in charge of the museum an identification car</w:t>
      </w:r>
      <w:r w:rsidR="00E96845">
        <w:t>d or badge that verifies that he</w:t>
      </w:r>
      <w:r>
        <w:t xml:space="preserve"> is a constable, reserve police officer, or volunteer firefighter.”</w:t>
      </w:r>
    </w:p>
    <w:p w:rsidR="00DB3547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547">
        <w:t>2</w:t>
      </w:r>
      <w:r>
        <w:t>.</w:t>
      </w:r>
      <w:r>
        <w:tab/>
        <w:t>This act takes effect upon approval by the Governor.</w:t>
      </w:r>
    </w:p>
    <w:p w:rsidR="00B96505" w:rsidRDefault="00DB35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02E" w:rsidRDefault="0080602E" w:rsidP="0080602E">
      <w:pPr>
        <w:suppressAutoHyphens/>
      </w:pPr>
    </w:p>
    <w:sectPr w:rsidR="0080602E" w:rsidSect="008060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547" w:rsidRDefault="00DB3547" w:rsidP="009F0C77">
      <w:r>
        <w:separator/>
      </w:r>
    </w:p>
  </w:endnote>
  <w:endnote w:type="continuationSeparator" w:id="0">
    <w:p w:rsidR="00DB3547" w:rsidRDefault="00DB35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E47700-E316-4F55-9D79-BFD804BE8A29}"/>
    <w:embedBold r:id="rId2" w:fontKey="{4BEC578B-C3B5-4C5F-859D-66607CC11F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C8A3F6-573C-493B-B4E7-988B79C8F7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831756-CD19-4FFF-9D9E-3894ABD71A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1C01E1-89EC-481E-BA06-CBC918A516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2E" w:rsidRPr="00B96A44" w:rsidRDefault="0080602E" w:rsidP="00B96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73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547" w:rsidRDefault="00DB3547" w:rsidP="009F0C77">
      <w:r>
        <w:separator/>
      </w:r>
    </w:p>
  </w:footnote>
  <w:footnote w:type="continuationSeparator" w:id="0">
    <w:p w:rsidR="00DB3547" w:rsidRDefault="00DB35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CM16"/>
    <w:docVar w:name="CoverBillType" w:val="b"/>
    <w:docVar w:name="docpath" w:val="L:\Council\bills\NBD\11140CM16.DOCX"/>
    <w:docVar w:name="dvBillNumber" w:val="44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E221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516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26C"/>
    <w:rsid w:val="00325348"/>
    <w:rsid w:val="0032732C"/>
    <w:rsid w:val="00336AD0"/>
    <w:rsid w:val="0037079A"/>
    <w:rsid w:val="003C2B19"/>
    <w:rsid w:val="003C4DAB"/>
    <w:rsid w:val="003D01E8"/>
    <w:rsid w:val="003E5288"/>
    <w:rsid w:val="003F6D79"/>
    <w:rsid w:val="0041760A"/>
    <w:rsid w:val="00417C01"/>
    <w:rsid w:val="004403BD"/>
    <w:rsid w:val="00461441"/>
    <w:rsid w:val="00474B49"/>
    <w:rsid w:val="004809EE"/>
    <w:rsid w:val="004E7D54"/>
    <w:rsid w:val="005273C6"/>
    <w:rsid w:val="00530A69"/>
    <w:rsid w:val="00545593"/>
    <w:rsid w:val="00577C6C"/>
    <w:rsid w:val="005B5299"/>
    <w:rsid w:val="005C2FE2"/>
    <w:rsid w:val="005E2BC9"/>
    <w:rsid w:val="00605102"/>
    <w:rsid w:val="006215AA"/>
    <w:rsid w:val="0067343F"/>
    <w:rsid w:val="006913C9"/>
    <w:rsid w:val="0069470D"/>
    <w:rsid w:val="006B73D4"/>
    <w:rsid w:val="00734F00"/>
    <w:rsid w:val="007A70AE"/>
    <w:rsid w:val="0080602E"/>
    <w:rsid w:val="008362E8"/>
    <w:rsid w:val="008A1768"/>
    <w:rsid w:val="008F0F33"/>
    <w:rsid w:val="008F4429"/>
    <w:rsid w:val="0094021A"/>
    <w:rsid w:val="009A26E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505"/>
    <w:rsid w:val="00B96A44"/>
    <w:rsid w:val="00BE3C22"/>
    <w:rsid w:val="00BF22BC"/>
    <w:rsid w:val="00C0345E"/>
    <w:rsid w:val="00C25CBC"/>
    <w:rsid w:val="00C3483A"/>
    <w:rsid w:val="00C74E9D"/>
    <w:rsid w:val="00C82FD3"/>
    <w:rsid w:val="00C92819"/>
    <w:rsid w:val="00CC6B7B"/>
    <w:rsid w:val="00CD2089"/>
    <w:rsid w:val="00CE221E"/>
    <w:rsid w:val="00D73A67"/>
    <w:rsid w:val="00D970A9"/>
    <w:rsid w:val="00DB3547"/>
    <w:rsid w:val="00DF3845"/>
    <w:rsid w:val="00E41911"/>
    <w:rsid w:val="00E92EEF"/>
    <w:rsid w:val="00E96845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1AEFB-742C-4614-9DA0-D5BAC37B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5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6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55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5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036BF-01B6-484B-AF40-36B89E725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302</Words>
  <Characters>1725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4455: Admission to the State Museum - South Carolina Legislature Online</dc:title>
  <dc:creator>%USERNAME%</dc:creator>
  <cp:lastModifiedBy>N Cumfer</cp:lastModifiedBy>
  <cp:revision>2</cp:revision>
  <cp:lastPrinted>2015-11-16T14:27:00Z</cp:lastPrinted>
  <dcterms:created xsi:type="dcterms:W3CDTF">2016-12-02T19:09:00Z</dcterms:created>
  <dcterms:modified xsi:type="dcterms:W3CDTF">2016-12-02T19:09:00Z</dcterms:modified>
</cp:coreProperties>
</file>