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570" w:rsidRDefault="00EA5570" w:rsidP="00EA5570">
      <w:pPr>
        <w:widowControl w:val="0"/>
        <w:jc w:val="center"/>
      </w:pPr>
      <w:bookmarkStart w:id="0" w:name="_GoBack"/>
      <w:bookmarkEnd w:id="0"/>
      <w:r w:rsidRPr="00EA5570">
        <w:rPr>
          <w:b/>
        </w:rPr>
        <w:t>South Carolina General Assembly</w:t>
      </w:r>
    </w:p>
    <w:p w:rsidR="00EA5570" w:rsidRDefault="00EA5570" w:rsidP="00EA5570">
      <w:pPr>
        <w:widowControl w:val="0"/>
        <w:jc w:val="center"/>
      </w:pPr>
      <w:r>
        <w:t>121st Session, 2015-2016</w:t>
      </w:r>
    </w:p>
    <w:p w:rsidR="00EA5570" w:rsidRDefault="00EA5570" w:rsidP="00EA5570">
      <w:pPr>
        <w:widowControl w:val="0"/>
        <w:jc w:val="left"/>
      </w:pPr>
    </w:p>
    <w:p w:rsidR="00EA5570" w:rsidRDefault="00EA5570" w:rsidP="00EA5570">
      <w:pPr>
        <w:widowControl w:val="0"/>
        <w:jc w:val="left"/>
        <w:rPr>
          <w:b/>
        </w:rPr>
      </w:pPr>
      <w:r w:rsidRPr="00EA5570">
        <w:rPr>
          <w:b/>
        </w:rPr>
        <w:t>H. 4557</w:t>
      </w:r>
    </w:p>
    <w:p w:rsidR="00EA5570" w:rsidRDefault="00EA5570" w:rsidP="00EA5570">
      <w:pPr>
        <w:widowControl w:val="0"/>
        <w:jc w:val="left"/>
        <w:rPr>
          <w:b/>
        </w:rPr>
      </w:pPr>
    </w:p>
    <w:p w:rsidR="00EA5570" w:rsidRDefault="00EA5570" w:rsidP="00EA5570">
      <w:pPr>
        <w:widowControl w:val="0"/>
        <w:jc w:val="left"/>
      </w:pPr>
      <w:r w:rsidRPr="00EA5570">
        <w:rPr>
          <w:b/>
        </w:rPr>
        <w:t>STATUS INFORMATION</w:t>
      </w:r>
    </w:p>
    <w:p w:rsidR="00EA5570" w:rsidRDefault="00EA5570" w:rsidP="00EA5570">
      <w:pPr>
        <w:widowControl w:val="0"/>
        <w:jc w:val="left"/>
      </w:pPr>
    </w:p>
    <w:p w:rsidR="00EA5570" w:rsidRDefault="00EA5570" w:rsidP="00EA5570">
      <w:pPr>
        <w:widowControl w:val="0"/>
        <w:jc w:val="left"/>
      </w:pPr>
      <w:r>
        <w:t>General Bill</w:t>
      </w:r>
    </w:p>
    <w:p w:rsidR="00EA5570" w:rsidRDefault="00EA5570" w:rsidP="00EA5570">
      <w:pPr>
        <w:widowControl w:val="0"/>
        <w:jc w:val="left"/>
      </w:pPr>
      <w:r>
        <w:t>Sponsors: Rep. Duckworth</w:t>
      </w:r>
    </w:p>
    <w:p w:rsidR="00EA5570" w:rsidRDefault="00EA5570" w:rsidP="00EA5570">
      <w:pPr>
        <w:widowControl w:val="0"/>
        <w:jc w:val="left"/>
      </w:pPr>
      <w:r>
        <w:t>Document Path: l:\council\bills\agm\18824ab16.docx</w:t>
      </w:r>
    </w:p>
    <w:p w:rsidR="00EA5570" w:rsidRDefault="00EA5570" w:rsidP="00EA5570">
      <w:pPr>
        <w:widowControl w:val="0"/>
        <w:jc w:val="left"/>
      </w:pPr>
    </w:p>
    <w:p w:rsidR="00675328" w:rsidRDefault="00675328" w:rsidP="00EA5570">
      <w:pPr>
        <w:widowControl w:val="0"/>
        <w:jc w:val="left"/>
      </w:pPr>
      <w:r>
        <w:t>Introduced in the House on January 12, 2016</w:t>
      </w:r>
    </w:p>
    <w:p w:rsidR="00675328" w:rsidRPr="00675328" w:rsidRDefault="00675328" w:rsidP="00EA5570">
      <w:pPr>
        <w:widowControl w:val="0"/>
        <w:jc w:val="left"/>
      </w:pPr>
      <w:r>
        <w:t xml:space="preserve">Currently residing in the House Committee on </w:t>
      </w:r>
      <w:r w:rsidRPr="00675328">
        <w:rPr>
          <w:b/>
        </w:rPr>
        <w:t>Judiciary</w:t>
      </w:r>
    </w:p>
    <w:p w:rsidR="00675328" w:rsidRDefault="00675328" w:rsidP="00EA5570">
      <w:pPr>
        <w:widowControl w:val="0"/>
        <w:jc w:val="left"/>
      </w:pPr>
    </w:p>
    <w:p w:rsidR="00EA5570" w:rsidRDefault="00EA5570" w:rsidP="00EA5570">
      <w:pPr>
        <w:widowControl w:val="0"/>
        <w:jc w:val="left"/>
      </w:pPr>
      <w:r>
        <w:t xml:space="preserve">Summary: </w:t>
      </w:r>
      <w:r w:rsidR="00784DF3">
        <w:t>Lowering flags</w:t>
      </w:r>
    </w:p>
    <w:p w:rsidR="00EA5570" w:rsidRDefault="00EA5570" w:rsidP="00EA5570">
      <w:pPr>
        <w:widowControl w:val="0"/>
        <w:jc w:val="left"/>
      </w:pPr>
    </w:p>
    <w:p w:rsidR="00EA5570" w:rsidRDefault="00EA5570" w:rsidP="00EA5570">
      <w:pPr>
        <w:widowControl w:val="0"/>
        <w:jc w:val="left"/>
      </w:pPr>
    </w:p>
    <w:p w:rsidR="00EA5570" w:rsidRDefault="00EA5570" w:rsidP="00EA5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5570">
        <w:rPr>
          <w:b/>
        </w:rPr>
        <w:t>HISTORY OF LEGISLATIVE ACTIONS</w:t>
      </w:r>
    </w:p>
    <w:p w:rsidR="00EA5570" w:rsidRDefault="00EA5570" w:rsidP="00EA5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5570" w:rsidRPr="00EA5570" w:rsidRDefault="00EA5570" w:rsidP="00EA5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5570">
        <w:rPr>
          <w:u w:val="single"/>
        </w:rPr>
        <w:tab/>
        <w:t>Date</w:t>
      </w:r>
      <w:r w:rsidRPr="00EA5570">
        <w:rPr>
          <w:u w:val="single"/>
        </w:rPr>
        <w:tab/>
        <w:t>Body</w:t>
      </w:r>
      <w:r w:rsidRPr="00EA5570">
        <w:rPr>
          <w:u w:val="single"/>
        </w:rPr>
        <w:tab/>
        <w:t>Action Description with journal page number</w:t>
      </w:r>
      <w:r w:rsidRPr="00EA5570">
        <w:rPr>
          <w:u w:val="single"/>
        </w:rPr>
        <w:tab/>
      </w:r>
    </w:p>
    <w:p w:rsidR="002864A8" w:rsidRDefault="002864A8" w:rsidP="00286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5D7359">
        <w:t>Prefiled</w:t>
      </w:r>
    </w:p>
    <w:p w:rsidR="002864A8" w:rsidRDefault="002864A8" w:rsidP="00286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5D7359">
        <w:t xml:space="preserve">Referred to Committee on </w:t>
      </w:r>
      <w:r w:rsidRPr="005D7359">
        <w:rPr>
          <w:b/>
        </w:rPr>
        <w:t>Judiciary</w:t>
      </w:r>
    </w:p>
    <w:p w:rsidR="002864A8" w:rsidRDefault="002864A8" w:rsidP="00286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5D7359">
        <w:t>Introduced and read first time (</w:t>
      </w:r>
      <w:hyperlink r:id="rId7" w:history="1">
        <w:r w:rsidRPr="00680FA8">
          <w:rPr>
            <w:rStyle w:val="Hyperlink"/>
          </w:rPr>
          <w:t>House Journal</w:t>
        </w:r>
        <w:r w:rsidRPr="00680FA8">
          <w:rPr>
            <w:rStyle w:val="Hyperlink"/>
          </w:rPr>
          <w:noBreakHyphen/>
          <w:t>page 104</w:t>
        </w:r>
      </w:hyperlink>
      <w:r w:rsidRPr="005D7359">
        <w:t>)</w:t>
      </w:r>
    </w:p>
    <w:p w:rsidR="002864A8" w:rsidRDefault="002864A8" w:rsidP="00286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5D7359">
        <w:t>Ref</w:t>
      </w:r>
      <w:r>
        <w:t xml:space="preserve">erred to Committee on </w:t>
      </w:r>
      <w:r w:rsidRPr="005D7359">
        <w:rPr>
          <w:b/>
        </w:rPr>
        <w:t>Judiciary</w:t>
      </w:r>
      <w:r>
        <w:t xml:space="preserve"> </w:t>
      </w:r>
      <w:r w:rsidRPr="005D7359">
        <w:t>(</w:t>
      </w:r>
      <w:hyperlink r:id="rId8" w:history="1">
        <w:r w:rsidRPr="00680FA8">
          <w:rPr>
            <w:rStyle w:val="Hyperlink"/>
          </w:rPr>
          <w:t>House Journal</w:t>
        </w:r>
        <w:r w:rsidRPr="00680FA8">
          <w:rPr>
            <w:rStyle w:val="Hyperlink"/>
          </w:rPr>
          <w:noBreakHyphen/>
          <w:t>page 104</w:t>
        </w:r>
      </w:hyperlink>
      <w:r w:rsidRPr="005D7359">
        <w:t>)</w:t>
      </w:r>
    </w:p>
    <w:p w:rsidR="002864A8" w:rsidRDefault="002864A8" w:rsidP="00286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5570" w:rsidRDefault="00EA5570" w:rsidP="00EA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A5570">
          <w:rPr>
            <w:rStyle w:val="Hyperlink"/>
          </w:rPr>
          <w:t>legislative information</w:t>
        </w:r>
      </w:hyperlink>
      <w:r>
        <w:t xml:space="preserve"> at the website</w:t>
      </w:r>
    </w:p>
    <w:p w:rsidR="00EA5570" w:rsidRDefault="00EA5570" w:rsidP="00EA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5570" w:rsidRPr="00EA5570" w:rsidRDefault="00EA5570" w:rsidP="00EA5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5570" w:rsidRDefault="00EA5570" w:rsidP="00EA5570">
      <w:pPr>
        <w:widowControl w:val="0"/>
        <w:jc w:val="left"/>
      </w:pPr>
      <w:r w:rsidRPr="00EA5570">
        <w:rPr>
          <w:b/>
        </w:rPr>
        <w:t>VERSIONS OF THIS BILL</w:t>
      </w:r>
    </w:p>
    <w:p w:rsidR="00EA5570" w:rsidRDefault="00EA5570" w:rsidP="00EA5570">
      <w:pPr>
        <w:widowControl w:val="0"/>
        <w:jc w:val="left"/>
      </w:pPr>
    </w:p>
    <w:p w:rsidR="00EA5570" w:rsidRDefault="00680FA8" w:rsidP="00EA5570">
      <w:pPr>
        <w:widowControl w:val="0"/>
        <w:jc w:val="left"/>
      </w:pPr>
      <w:hyperlink r:id="rId10" w:history="1">
        <w:r w:rsidR="00EA5570">
          <w:rPr>
            <w:rStyle w:val="Hyperlink"/>
          </w:rPr>
          <w:t>12/10/2015</w:t>
        </w:r>
      </w:hyperlink>
    </w:p>
    <w:p w:rsidR="00EA5570" w:rsidRDefault="00EA5570" w:rsidP="00EA5570"/>
    <w:p w:rsidR="00EA5570" w:rsidRDefault="00EA5570" w:rsidP="00EA5570">
      <w:pPr>
        <w:sectPr w:rsidR="00EA5570" w:rsidSect="00EA55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0510" w:rsidRDefault="00780510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05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06D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4DA" w:rsidRDefault="002644DA" w:rsidP="0026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</w:t>
      </w:r>
      <w:r w:rsidR="00FE2EC2">
        <w:noBreakHyphen/>
      </w:r>
      <w:r>
        <w:t>3</w:t>
      </w:r>
      <w:r w:rsidR="00FE2EC2">
        <w:noBreakHyphen/>
      </w:r>
      <w:r>
        <w:t>470, CODE OF LAWS OF SOUTH CAROLINA, 1976, RELATING TO LOWERING FLAGS UPON DEATH IN LINE OF DUTY OF FIREFIGHTERS OR LAW ENFORCEMENT OFFICERS, SO AS TO INCLUDE EMS WORKERS.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644DA">
        <w:t>Section 1</w:t>
      </w:r>
      <w:r w:rsidR="00FE2EC2">
        <w:noBreakHyphen/>
      </w:r>
      <w:r w:rsidR="002644DA">
        <w:t>3</w:t>
      </w:r>
      <w:r w:rsidR="00FE2EC2">
        <w:noBreakHyphen/>
      </w:r>
      <w:r w:rsidR="002644DA">
        <w:t>470 of the 1976 Code is amended to read:</w:t>
      </w:r>
    </w:p>
    <w:p w:rsidR="002644DA" w:rsidRDefault="002644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4DA" w:rsidRDefault="002644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FE2EC2">
        <w:noBreakHyphen/>
      </w:r>
      <w:r>
        <w:t>3</w:t>
      </w:r>
      <w:r w:rsidR="00FE2EC2">
        <w:noBreakHyphen/>
      </w:r>
      <w:r>
        <w:t>470.</w:t>
      </w:r>
      <w:r>
        <w:tab/>
      </w:r>
      <w:r w:rsidRPr="00392A7F">
        <w:t xml:space="preserve">The Governor on the day of burial or other service for any </w:t>
      </w:r>
      <w:r>
        <w:rPr>
          <w:u w:val="single"/>
        </w:rPr>
        <w:t>EMS worker,</w:t>
      </w:r>
      <w:r>
        <w:t xml:space="preserve"> </w:t>
      </w:r>
      <w:r w:rsidRPr="00392A7F">
        <w:t>firefighter</w:t>
      </w:r>
      <w:r>
        <w:rPr>
          <w:u w:val="single"/>
        </w:rPr>
        <w:t>,</w:t>
      </w:r>
      <w:r w:rsidRPr="00392A7F">
        <w:t xml:space="preserve"> or law enforcement officer in this State who died in the line of duty shall order all flags on state buildings to be flown at half</w:t>
      </w:r>
      <w:r w:rsidR="00FE2EC2">
        <w:noBreakHyphen/>
      </w:r>
      <w:r w:rsidRPr="00392A7F">
        <w:t xml:space="preserve">mast in tribute to the deceased </w:t>
      </w:r>
      <w:r>
        <w:rPr>
          <w:u w:val="single"/>
        </w:rPr>
        <w:t>EMS worker,</w:t>
      </w:r>
      <w:r>
        <w:t xml:space="preserve"> </w:t>
      </w:r>
      <w:r w:rsidRPr="00392A7F">
        <w:t>firefighter</w:t>
      </w:r>
      <w:r>
        <w:rPr>
          <w:u w:val="single"/>
        </w:rPr>
        <w:t>,</w:t>
      </w:r>
      <w:r w:rsidRPr="00392A7F">
        <w:t xml:space="preserve"> or law enforcement officer. The Governor </w:t>
      </w:r>
      <w:r w:rsidRPr="002644DA">
        <w:rPr>
          <w:strike/>
        </w:rPr>
        <w:t>shall</w:t>
      </w:r>
      <w:r w:rsidRPr="00392A7F">
        <w:t xml:space="preserve"> also</w:t>
      </w:r>
      <w:r>
        <w:t xml:space="preserve"> </w:t>
      </w:r>
      <w:r w:rsidR="00276CEA">
        <w:rPr>
          <w:u w:val="single"/>
        </w:rPr>
        <w:t>shall</w:t>
      </w:r>
      <w:r w:rsidRPr="00392A7F">
        <w:t xml:space="preserve"> request that flags over the buildings of the political subdivisions of this State similarly be flown at half</w:t>
      </w:r>
      <w:r w:rsidR="00FE2EC2">
        <w:noBreakHyphen/>
      </w:r>
      <w:r w:rsidRPr="00392A7F">
        <w:t>mast for this purpose.</w:t>
      </w:r>
      <w:r>
        <w:t>”</w:t>
      </w:r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644DA">
        <w:t>2</w:t>
      </w:r>
      <w:r>
        <w:t>.</w:t>
      </w:r>
      <w:r>
        <w:tab/>
        <w:t>This act takes effect upon approval by the Governor.</w:t>
      </w:r>
    </w:p>
    <w:p w:rsidR="002A3C0C" w:rsidRDefault="00FE2E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5570" w:rsidRDefault="00EA5570" w:rsidP="00EA5570">
      <w:pPr>
        <w:suppressAutoHyphens/>
      </w:pPr>
    </w:p>
    <w:sectPr w:rsidR="00EA5570" w:rsidSect="00EA557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6D7" w:rsidRDefault="004C06D7" w:rsidP="009F0C77">
      <w:r>
        <w:separator/>
      </w:r>
    </w:p>
  </w:endnote>
  <w:endnote w:type="continuationSeparator" w:id="0">
    <w:p w:rsidR="004C06D7" w:rsidRDefault="004C06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9D5275-C433-4236-A16E-3E49183D8E12}"/>
    <w:embedBold r:id="rId2" w:fontKey="{78DB7A62-0DB0-4154-8E4E-456CC7A6C9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77A9BA-63EB-4FC3-9AAA-58A46BA324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46821B-FBFA-4327-9269-E0A8F94A1D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32887D-3BE2-4B35-A795-B6F4283B2D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570" w:rsidRPr="00780510" w:rsidRDefault="00EA5570" w:rsidP="007805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0F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6D7" w:rsidRDefault="004C06D7" w:rsidP="009F0C77">
      <w:r>
        <w:separator/>
      </w:r>
    </w:p>
  </w:footnote>
  <w:footnote w:type="continuationSeparator" w:id="0">
    <w:p w:rsidR="004C06D7" w:rsidRDefault="004C06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24AB16"/>
    <w:docVar w:name="CoverBillType" w:val="b"/>
    <w:docVar w:name="docpath" w:val="L:\Council\bills\AGM\18824AB16.DOCX"/>
    <w:docVar w:name="dvBillNumber" w:val="45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06D7"/>
    <w:rsid w:val="00011869"/>
    <w:rsid w:val="00015CD6"/>
    <w:rsid w:val="000E1785"/>
    <w:rsid w:val="000F40FA"/>
    <w:rsid w:val="0010776B"/>
    <w:rsid w:val="001172B5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44DA"/>
    <w:rsid w:val="00276CEA"/>
    <w:rsid w:val="00284AAE"/>
    <w:rsid w:val="002864A8"/>
    <w:rsid w:val="002A3C0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6D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954"/>
    <w:rsid w:val="00675328"/>
    <w:rsid w:val="00680FA8"/>
    <w:rsid w:val="006913C9"/>
    <w:rsid w:val="0069470D"/>
    <w:rsid w:val="00734F00"/>
    <w:rsid w:val="00780510"/>
    <w:rsid w:val="00784DF3"/>
    <w:rsid w:val="007A70AE"/>
    <w:rsid w:val="008362E8"/>
    <w:rsid w:val="008A1768"/>
    <w:rsid w:val="008F0F33"/>
    <w:rsid w:val="008F4429"/>
    <w:rsid w:val="00903A7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54F0"/>
    <w:rsid w:val="00D970A9"/>
    <w:rsid w:val="00DD48ED"/>
    <w:rsid w:val="00DF3845"/>
    <w:rsid w:val="00E41911"/>
    <w:rsid w:val="00E92EEF"/>
    <w:rsid w:val="00E97432"/>
    <w:rsid w:val="00EA5570"/>
    <w:rsid w:val="00EF2368"/>
    <w:rsid w:val="00F24442"/>
    <w:rsid w:val="00F50AE3"/>
    <w:rsid w:val="00F656BA"/>
    <w:rsid w:val="00F67CF1"/>
    <w:rsid w:val="00F840F0"/>
    <w:rsid w:val="00FB0D0D"/>
    <w:rsid w:val="00FB43B4"/>
    <w:rsid w:val="00FE2E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9AA541-301F-48A4-90F8-99815C523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E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E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55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57_2015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5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D1919-D864-44F7-BBF0-95B4A5D43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282</Words>
  <Characters>1609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4557: Lowering flags - South Carolina Legislature Online</dc:title>
  <dc:creator>angiemorgan</dc:creator>
  <cp:lastModifiedBy>N Cumfer</cp:lastModifiedBy>
  <cp:revision>2</cp:revision>
  <cp:lastPrinted>2015-12-10T14:55:00Z</cp:lastPrinted>
  <dcterms:created xsi:type="dcterms:W3CDTF">2016-12-02T19:12:00Z</dcterms:created>
  <dcterms:modified xsi:type="dcterms:W3CDTF">2016-12-02T19:12:00Z</dcterms:modified>
</cp:coreProperties>
</file>