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4F2" w:rsidRDefault="005C74F2" w:rsidP="005C74F2">
      <w:pPr>
        <w:widowControl w:val="0"/>
        <w:jc w:val="center"/>
      </w:pPr>
      <w:bookmarkStart w:id="0" w:name="_GoBack"/>
      <w:bookmarkEnd w:id="0"/>
      <w:r w:rsidRPr="005C74F2">
        <w:rPr>
          <w:b/>
        </w:rPr>
        <w:t>South Carolina General Assembly</w:t>
      </w:r>
    </w:p>
    <w:p w:rsidR="005C74F2" w:rsidRDefault="005C74F2" w:rsidP="005C74F2">
      <w:pPr>
        <w:widowControl w:val="0"/>
        <w:jc w:val="center"/>
      </w:pPr>
      <w:r>
        <w:t>121st Session, 2015-2016</w:t>
      </w:r>
    </w:p>
    <w:p w:rsidR="005C74F2" w:rsidRDefault="005C74F2" w:rsidP="005C74F2">
      <w:pPr>
        <w:widowControl w:val="0"/>
        <w:jc w:val="left"/>
      </w:pPr>
    </w:p>
    <w:p w:rsidR="005C74F2" w:rsidRDefault="005C74F2" w:rsidP="005C74F2">
      <w:pPr>
        <w:widowControl w:val="0"/>
        <w:jc w:val="left"/>
        <w:rPr>
          <w:b/>
        </w:rPr>
      </w:pPr>
      <w:r w:rsidRPr="005C74F2">
        <w:rPr>
          <w:b/>
        </w:rPr>
        <w:t>H. 4571</w:t>
      </w:r>
    </w:p>
    <w:p w:rsidR="005C74F2" w:rsidRDefault="005C74F2" w:rsidP="005C74F2">
      <w:pPr>
        <w:widowControl w:val="0"/>
        <w:jc w:val="left"/>
        <w:rPr>
          <w:b/>
        </w:rPr>
      </w:pPr>
    </w:p>
    <w:p w:rsidR="005C74F2" w:rsidRDefault="005C74F2" w:rsidP="005C74F2">
      <w:pPr>
        <w:widowControl w:val="0"/>
        <w:jc w:val="left"/>
      </w:pPr>
      <w:r w:rsidRPr="005C74F2">
        <w:rPr>
          <w:b/>
        </w:rPr>
        <w:t>STATUS INFORMATION</w:t>
      </w:r>
    </w:p>
    <w:p w:rsidR="005C74F2" w:rsidRDefault="005C74F2" w:rsidP="005C74F2">
      <w:pPr>
        <w:widowControl w:val="0"/>
        <w:jc w:val="left"/>
      </w:pPr>
    </w:p>
    <w:p w:rsidR="005C74F2" w:rsidRDefault="005C74F2" w:rsidP="005C74F2">
      <w:pPr>
        <w:widowControl w:val="0"/>
        <w:jc w:val="left"/>
      </w:pPr>
      <w:r>
        <w:t>General Bill</w:t>
      </w:r>
    </w:p>
    <w:p w:rsidR="005C74F2" w:rsidRDefault="00BC15F4" w:rsidP="005C74F2">
      <w:pPr>
        <w:widowControl w:val="0"/>
        <w:jc w:val="left"/>
      </w:pPr>
      <w:r>
        <w:t>Sponsors: Reps. G.R. Smith, Burns, Chumley, Loftis and Stringer</w:t>
      </w:r>
    </w:p>
    <w:p w:rsidR="005C74F2" w:rsidRDefault="005C74F2" w:rsidP="005C74F2">
      <w:pPr>
        <w:widowControl w:val="0"/>
        <w:jc w:val="left"/>
      </w:pPr>
      <w:r>
        <w:t>Document Path: l:\council\bills\ggs\22808zw16.docx</w:t>
      </w:r>
    </w:p>
    <w:p w:rsidR="005C74F2" w:rsidRDefault="005C74F2" w:rsidP="005C74F2">
      <w:pPr>
        <w:widowControl w:val="0"/>
        <w:jc w:val="left"/>
      </w:pPr>
    </w:p>
    <w:p w:rsidR="005B3449" w:rsidRDefault="005B3449" w:rsidP="005C74F2">
      <w:pPr>
        <w:widowControl w:val="0"/>
        <w:jc w:val="left"/>
      </w:pPr>
      <w:r>
        <w:t>Introduced in the House on January 12, 2016</w:t>
      </w:r>
    </w:p>
    <w:p w:rsidR="005B3449" w:rsidRPr="005B3449" w:rsidRDefault="005B3449" w:rsidP="005C74F2">
      <w:pPr>
        <w:widowControl w:val="0"/>
        <w:jc w:val="left"/>
      </w:pPr>
      <w:r>
        <w:t xml:space="preserve">Currently residing in the House Committee on </w:t>
      </w:r>
      <w:r w:rsidRPr="005B3449">
        <w:rPr>
          <w:b/>
        </w:rPr>
        <w:t>Judiciary</w:t>
      </w:r>
    </w:p>
    <w:p w:rsidR="005B3449" w:rsidRDefault="005B3449" w:rsidP="005C74F2">
      <w:pPr>
        <w:widowControl w:val="0"/>
        <w:jc w:val="left"/>
      </w:pPr>
    </w:p>
    <w:p w:rsidR="005C74F2" w:rsidRDefault="005C74F2" w:rsidP="005C74F2">
      <w:pPr>
        <w:widowControl w:val="0"/>
        <w:jc w:val="left"/>
      </w:pPr>
      <w:r>
        <w:t xml:space="preserve">Summary: </w:t>
      </w:r>
      <w:r w:rsidR="00334CDC">
        <w:t>Governing Boards appointed by a legislative delegation</w:t>
      </w:r>
    </w:p>
    <w:p w:rsidR="005C74F2" w:rsidRDefault="005C74F2" w:rsidP="005C74F2">
      <w:pPr>
        <w:widowControl w:val="0"/>
        <w:jc w:val="left"/>
      </w:pPr>
    </w:p>
    <w:p w:rsidR="005C74F2" w:rsidRDefault="005C74F2" w:rsidP="005C74F2">
      <w:pPr>
        <w:widowControl w:val="0"/>
        <w:jc w:val="left"/>
      </w:pPr>
    </w:p>
    <w:p w:rsidR="005C74F2" w:rsidRDefault="005C74F2" w:rsidP="005C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4F2">
        <w:rPr>
          <w:b/>
        </w:rPr>
        <w:t>HISTORY OF LEGISLATIVE ACTIONS</w:t>
      </w:r>
    </w:p>
    <w:p w:rsidR="005C74F2" w:rsidRDefault="005C74F2" w:rsidP="005C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74F2" w:rsidRPr="005C74F2" w:rsidRDefault="005C74F2" w:rsidP="005C7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4F2">
        <w:rPr>
          <w:u w:val="single"/>
        </w:rPr>
        <w:tab/>
        <w:t>Date</w:t>
      </w:r>
      <w:r w:rsidRPr="005C74F2">
        <w:rPr>
          <w:u w:val="single"/>
        </w:rPr>
        <w:tab/>
        <w:t>Body</w:t>
      </w:r>
      <w:r w:rsidRPr="005C74F2">
        <w:rPr>
          <w:u w:val="single"/>
        </w:rPr>
        <w:tab/>
        <w:t>Action Description with journal page number</w:t>
      </w:r>
      <w:r w:rsidRPr="005C74F2">
        <w:rPr>
          <w:u w:val="single"/>
        </w:rPr>
        <w:tab/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FD100D">
        <w:t>Prefiled</w:t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FD100D">
        <w:t xml:space="preserve">Referred to Committee on </w:t>
      </w:r>
      <w:r w:rsidRPr="00FD100D">
        <w:rPr>
          <w:b/>
        </w:rPr>
        <w:t>Judiciary</w:t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D100D">
        <w:t>Introduced and read first time (</w:t>
      </w:r>
      <w:hyperlink r:id="rId7" w:history="1">
        <w:r w:rsidRPr="00C46E7A">
          <w:rPr>
            <w:rStyle w:val="Hyperlink"/>
          </w:rPr>
          <w:t>House Journal</w:t>
        </w:r>
        <w:r w:rsidRPr="00C46E7A">
          <w:rPr>
            <w:rStyle w:val="Hyperlink"/>
          </w:rPr>
          <w:noBreakHyphen/>
          <w:t>page 108</w:t>
        </w:r>
      </w:hyperlink>
      <w:r w:rsidRPr="00FD100D">
        <w:t>)</w:t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D100D">
        <w:t>Ref</w:t>
      </w:r>
      <w:r>
        <w:t xml:space="preserve">erred to Committee on </w:t>
      </w:r>
      <w:r w:rsidRPr="00FD100D">
        <w:rPr>
          <w:b/>
        </w:rPr>
        <w:t>Judiciary</w:t>
      </w:r>
      <w:r>
        <w:t xml:space="preserve"> </w:t>
      </w:r>
      <w:r w:rsidRPr="00FD100D">
        <w:t>(</w:t>
      </w:r>
      <w:hyperlink r:id="rId8" w:history="1">
        <w:r w:rsidRPr="00C46E7A">
          <w:rPr>
            <w:rStyle w:val="Hyperlink"/>
          </w:rPr>
          <w:t>House Journal</w:t>
        </w:r>
        <w:r w:rsidRPr="00C46E7A">
          <w:rPr>
            <w:rStyle w:val="Hyperlink"/>
          </w:rPr>
          <w:noBreakHyphen/>
          <w:t>page 108</w:t>
        </w:r>
      </w:hyperlink>
      <w:r w:rsidRPr="00FD100D">
        <w:t>)</w:t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1/21/2016</w:t>
      </w:r>
      <w:r>
        <w:tab/>
        <w:t>House</w:t>
      </w:r>
      <w:r>
        <w:tab/>
      </w:r>
      <w:r w:rsidRPr="00FD100D">
        <w:t>Member(s) request name added as sponsor: Stringer</w:t>
      </w:r>
    </w:p>
    <w:p w:rsidR="00BC15F4" w:rsidRDefault="00BC15F4" w:rsidP="00BC1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4F2" w:rsidRDefault="005C74F2" w:rsidP="005C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C74F2">
          <w:rPr>
            <w:rStyle w:val="Hyperlink"/>
          </w:rPr>
          <w:t>legislative information</w:t>
        </w:r>
      </w:hyperlink>
      <w:r>
        <w:t xml:space="preserve"> at the website</w:t>
      </w:r>
    </w:p>
    <w:p w:rsidR="005C74F2" w:rsidRDefault="005C74F2" w:rsidP="005C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4F2" w:rsidRPr="005C74F2" w:rsidRDefault="005C74F2" w:rsidP="005C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4F2" w:rsidRDefault="005C74F2" w:rsidP="005C74F2">
      <w:pPr>
        <w:widowControl w:val="0"/>
        <w:jc w:val="left"/>
      </w:pPr>
      <w:r w:rsidRPr="005C74F2">
        <w:rPr>
          <w:b/>
        </w:rPr>
        <w:t>VERSIONS OF THIS BILL</w:t>
      </w:r>
    </w:p>
    <w:p w:rsidR="005C74F2" w:rsidRDefault="005C74F2" w:rsidP="005C74F2">
      <w:pPr>
        <w:widowControl w:val="0"/>
        <w:jc w:val="left"/>
      </w:pPr>
    </w:p>
    <w:p w:rsidR="005C74F2" w:rsidRDefault="00C46E7A" w:rsidP="005C74F2">
      <w:pPr>
        <w:widowControl w:val="0"/>
        <w:jc w:val="left"/>
      </w:pPr>
      <w:hyperlink r:id="rId10" w:history="1">
        <w:r w:rsidR="005C74F2">
          <w:rPr>
            <w:rStyle w:val="Hyperlink"/>
          </w:rPr>
          <w:t>12/10/2015</w:t>
        </w:r>
      </w:hyperlink>
    </w:p>
    <w:p w:rsidR="005C74F2" w:rsidRDefault="005C74F2" w:rsidP="005C74F2"/>
    <w:p w:rsidR="005C74F2" w:rsidRDefault="005C74F2" w:rsidP="005C74F2">
      <w:pPr>
        <w:sectPr w:rsidR="005C74F2" w:rsidSect="005C74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082F" w:rsidRDefault="003A08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A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604E7A">
        <w:noBreakHyphen/>
      </w:r>
      <w:r>
        <w:t>1</w:t>
      </w:r>
      <w:r w:rsidR="00604E7A">
        <w:noBreakHyphen/>
      </w:r>
      <w:r>
        <w:t>260 SO AS TO PROVIDE THAT A</w:t>
      </w:r>
      <w:r w:rsidRPr="00B51E39">
        <w:t xml:space="preserve"> GOVERNMENT AGENCY, BODY, COMMISSION, COMMITTEE, OR COUNCIL WHOSE GOVERNING BOARD IS APPOINTED BY A LEGISLATIVE DELEGATION OF THIS STATE MAY NOT ASSIGN, </w:t>
      </w:r>
      <w:r>
        <w:t xml:space="preserve">CONVEY, DEVOLVE, ENTRUST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="00604E7A" w:rsidRPr="00604E7A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AD5" w:rsidRDefault="0039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6AD5" w:rsidRDefault="0039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332" w:rsidRPr="00BB2379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B93332" w:rsidRPr="00BB2379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604E7A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604E7A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a government agency, body, commission, committee, or council whose governing board is appointed by a legislative delegation of this State may not assign, convey, devolve, entrust,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Assembly.</w:t>
      </w: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member of a governing board described in subsection (A) who casts an affirmative vote:</w:t>
      </w: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to assign, convey, devolve, entrust,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governance authority, duties, functions, responsibilities, or operational oversight without a prior affirmative act of the General Assembly; or </w:t>
      </w:r>
    </w:p>
    <w:p w:rsidR="00604E7A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to approve or ratify the assignment, conveyance, devolution, entrustment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Assembly, is guilty of a misdemeanor and, upon conviction,</w:t>
      </w:r>
      <w:r w:rsidRPr="00D03DC5">
        <w:rPr>
          <w:color w:val="000000" w:themeColor="text1"/>
          <w:u w:color="000000" w:themeColor="text1"/>
        </w:rPr>
        <w:t xml:space="preserve"> must be </w:t>
      </w:r>
      <w:r>
        <w:rPr>
          <w:color w:val="000000" w:themeColor="text1"/>
          <w:u w:color="000000" w:themeColor="text1"/>
        </w:rPr>
        <w:t xml:space="preserve">punished by a </w:t>
      </w:r>
      <w:r w:rsidRPr="00D03DC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of </w:t>
      </w:r>
      <w:r w:rsidRPr="00D03DC5">
        <w:rPr>
          <w:color w:val="000000" w:themeColor="text1"/>
          <w:u w:color="000000" w:themeColor="text1"/>
        </w:rPr>
        <w:t xml:space="preserve">not more than </w:t>
      </w:r>
      <w:r>
        <w:rPr>
          <w:color w:val="000000" w:themeColor="text1"/>
          <w:u w:color="000000" w:themeColor="text1"/>
        </w:rPr>
        <w:t>one thousand</w:t>
      </w:r>
      <w:r w:rsidRPr="00D03DC5">
        <w:rPr>
          <w:color w:val="000000" w:themeColor="text1"/>
          <w:u w:color="000000" w:themeColor="text1"/>
        </w:rPr>
        <w:t xml:space="preserve"> dollars or </w:t>
      </w:r>
      <w:r>
        <w:rPr>
          <w:color w:val="000000" w:themeColor="text1"/>
          <w:u w:color="000000" w:themeColor="text1"/>
        </w:rPr>
        <w:t xml:space="preserve">by </w:t>
      </w:r>
      <w:r w:rsidRPr="00D03DC5">
        <w:rPr>
          <w:color w:val="000000" w:themeColor="text1"/>
          <w:u w:color="000000" w:themeColor="text1"/>
        </w:rPr>
        <w:t>imprison</w:t>
      </w:r>
      <w:r>
        <w:rPr>
          <w:color w:val="000000" w:themeColor="text1"/>
          <w:u w:color="000000" w:themeColor="text1"/>
        </w:rPr>
        <w:t>ment</w:t>
      </w:r>
      <w:r w:rsidRPr="00D03DC5">
        <w:rPr>
          <w:color w:val="000000" w:themeColor="text1"/>
          <w:u w:color="000000" w:themeColor="text1"/>
        </w:rPr>
        <w:t xml:space="preserve"> for not more than </w:t>
      </w:r>
      <w:r>
        <w:rPr>
          <w:color w:val="000000" w:themeColor="text1"/>
          <w:u w:color="000000" w:themeColor="text1"/>
        </w:rPr>
        <w:t>one year, or both</w:t>
      </w:r>
      <w:r w:rsidRPr="00D03DC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C505A0">
        <w:rPr>
          <w:color w:val="000000" w:themeColor="text1"/>
          <w:u w:color="000000" w:themeColor="text1"/>
        </w:rPr>
        <w:t>In addition to a fine or imprisonment, or both, a person who is convicted of violating the provisions of this secti</w:t>
      </w:r>
      <w:r>
        <w:rPr>
          <w:color w:val="000000" w:themeColor="text1"/>
          <w:u w:color="000000" w:themeColor="text1"/>
        </w:rPr>
        <w:t>on</w:t>
      </w:r>
      <w:r w:rsidR="00604E7A">
        <w:rPr>
          <w:color w:val="000000" w:themeColor="text1"/>
          <w:u w:color="000000" w:themeColor="text1"/>
        </w:rPr>
        <w:t>:</w:t>
      </w:r>
    </w:p>
    <w:p w:rsidR="00604E7A" w:rsidRDefault="00604E7A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B93332" w:rsidRPr="00C505A0">
        <w:rPr>
          <w:color w:val="000000" w:themeColor="text1"/>
          <w:u w:color="000000" w:themeColor="text1"/>
        </w:rPr>
        <w:t xml:space="preserve">must be dismissed from office, </w:t>
      </w:r>
      <w:r w:rsidR="00B93332">
        <w:rPr>
          <w:color w:val="000000" w:themeColor="text1"/>
          <w:u w:color="000000" w:themeColor="text1"/>
        </w:rPr>
        <w:t>with</w:t>
      </w:r>
      <w:r w:rsidR="00B93332" w:rsidRPr="00C505A0">
        <w:rPr>
          <w:color w:val="000000" w:themeColor="text1"/>
          <w:u w:color="000000" w:themeColor="text1"/>
        </w:rPr>
        <w:t xml:space="preserve"> the resulting vacancy filled in the manner o</w:t>
      </w:r>
      <w:r w:rsidR="00B93332">
        <w:rPr>
          <w:color w:val="000000" w:themeColor="text1"/>
          <w:u w:color="000000" w:themeColor="text1"/>
        </w:rPr>
        <w:t>f the original appointment; and</w:t>
      </w:r>
    </w:p>
    <w:p w:rsidR="00B93332" w:rsidRDefault="00604E7A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B93332" w:rsidRPr="00C505A0">
        <w:rPr>
          <w:color w:val="000000" w:themeColor="text1"/>
          <w:u w:color="000000" w:themeColor="text1"/>
        </w:rPr>
        <w:t>is permanently disqualified from holding public office in this State.”</w:t>
      </w:r>
    </w:p>
    <w:p w:rsidR="00B25D4F" w:rsidRPr="00BB2379" w:rsidRDefault="00B25D4F" w:rsidP="00B25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D4F" w:rsidRDefault="00B25D4F" w:rsidP="00B25D4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57F8" w:rsidRDefault="00604E7A" w:rsidP="00AA74D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4F2" w:rsidRDefault="005C74F2" w:rsidP="005C74F2">
      <w:pPr>
        <w:keepNext/>
        <w:keepLines/>
        <w:suppressAutoHyphens/>
      </w:pPr>
    </w:p>
    <w:sectPr w:rsidR="005C74F2" w:rsidSect="005C74F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0DF" w:rsidRDefault="000970DF" w:rsidP="009F0C77">
      <w:r>
        <w:separator/>
      </w:r>
    </w:p>
  </w:endnote>
  <w:endnote w:type="continuationSeparator" w:id="0">
    <w:p w:rsidR="000970DF" w:rsidRDefault="000970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BAFC2E-BEA7-4422-9A07-7F88F41079AB}"/>
    <w:embedBold r:id="rId2" w:fontKey="{003827A4-0571-4174-8BDD-7B35ED9470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02A9C2-3A8A-4F25-9F8B-1020547DE6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60AF9A-5F4E-4861-8566-E8FBF0A21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F6E4D6-CB17-4AB9-8B14-2028062512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4F2" w:rsidRPr="003A082F" w:rsidRDefault="005C74F2" w:rsidP="003A0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6E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0DF" w:rsidRDefault="000970DF" w:rsidP="009F0C77">
      <w:r>
        <w:separator/>
      </w:r>
    </w:p>
  </w:footnote>
  <w:footnote w:type="continuationSeparator" w:id="0">
    <w:p w:rsidR="000970DF" w:rsidRDefault="000970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08ZW16"/>
    <w:docVar w:name="CoverBillType" w:val="b"/>
    <w:docVar w:name="docpath" w:val="L:\Council\bills\GGS\22808ZW16.DOCX"/>
    <w:docVar w:name="dvBillNumber" w:val="45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96AD5"/>
    <w:rsid w:val="00011869"/>
    <w:rsid w:val="00015CD6"/>
    <w:rsid w:val="00016F8F"/>
    <w:rsid w:val="00070ABD"/>
    <w:rsid w:val="000970DF"/>
    <w:rsid w:val="000E1785"/>
    <w:rsid w:val="000F40FA"/>
    <w:rsid w:val="0010776B"/>
    <w:rsid w:val="00133E66"/>
    <w:rsid w:val="001435A3"/>
    <w:rsid w:val="00146ED3"/>
    <w:rsid w:val="00151044"/>
    <w:rsid w:val="0015782F"/>
    <w:rsid w:val="001D08F2"/>
    <w:rsid w:val="001D525B"/>
    <w:rsid w:val="001D7F4F"/>
    <w:rsid w:val="00205238"/>
    <w:rsid w:val="002307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CDC"/>
    <w:rsid w:val="00336AD0"/>
    <w:rsid w:val="0037079A"/>
    <w:rsid w:val="00396AD5"/>
    <w:rsid w:val="003A08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815"/>
    <w:rsid w:val="004E7D54"/>
    <w:rsid w:val="0051616C"/>
    <w:rsid w:val="005273C6"/>
    <w:rsid w:val="00530A69"/>
    <w:rsid w:val="00545593"/>
    <w:rsid w:val="00577C6C"/>
    <w:rsid w:val="005B1EE8"/>
    <w:rsid w:val="005B3449"/>
    <w:rsid w:val="005C2FE2"/>
    <w:rsid w:val="005C74F2"/>
    <w:rsid w:val="005E2BC9"/>
    <w:rsid w:val="00604E7A"/>
    <w:rsid w:val="00605102"/>
    <w:rsid w:val="006215AA"/>
    <w:rsid w:val="006557F8"/>
    <w:rsid w:val="006913C9"/>
    <w:rsid w:val="0069470D"/>
    <w:rsid w:val="006A3807"/>
    <w:rsid w:val="006B409F"/>
    <w:rsid w:val="00714E00"/>
    <w:rsid w:val="00734F00"/>
    <w:rsid w:val="00764273"/>
    <w:rsid w:val="007A70AE"/>
    <w:rsid w:val="008362E8"/>
    <w:rsid w:val="00883ACE"/>
    <w:rsid w:val="008A1768"/>
    <w:rsid w:val="008C07E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DDB"/>
    <w:rsid w:val="00A741D9"/>
    <w:rsid w:val="00A833AB"/>
    <w:rsid w:val="00A9741D"/>
    <w:rsid w:val="00AA74DD"/>
    <w:rsid w:val="00AC26E2"/>
    <w:rsid w:val="00AD4B17"/>
    <w:rsid w:val="00AF7A2F"/>
    <w:rsid w:val="00B25D4F"/>
    <w:rsid w:val="00B412D4"/>
    <w:rsid w:val="00B93332"/>
    <w:rsid w:val="00B97F09"/>
    <w:rsid w:val="00BC15F4"/>
    <w:rsid w:val="00BE3C22"/>
    <w:rsid w:val="00C0345E"/>
    <w:rsid w:val="00C070C9"/>
    <w:rsid w:val="00C212DE"/>
    <w:rsid w:val="00C3483A"/>
    <w:rsid w:val="00C46E7A"/>
    <w:rsid w:val="00C74E9D"/>
    <w:rsid w:val="00C82FD3"/>
    <w:rsid w:val="00C92819"/>
    <w:rsid w:val="00CC6B7B"/>
    <w:rsid w:val="00CD2089"/>
    <w:rsid w:val="00D24009"/>
    <w:rsid w:val="00D7169A"/>
    <w:rsid w:val="00D73A67"/>
    <w:rsid w:val="00D970A9"/>
    <w:rsid w:val="00DA7E46"/>
    <w:rsid w:val="00DF3845"/>
    <w:rsid w:val="00E41911"/>
    <w:rsid w:val="00E7313E"/>
    <w:rsid w:val="00E92EEF"/>
    <w:rsid w:val="00EA0D3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1C753B-D3B1-4624-A34D-7F2AA43C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1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1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74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71_2015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7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CF7C0-1E4F-4B9E-9292-BDF15030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506</Words>
  <Characters>2885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4571: Governing Boards appointed by a legislative delegation - South Carolina Legislature Online</dc:title>
  <dc:creator>GloriaShackelford</dc:creator>
  <cp:lastModifiedBy>N Cumfer</cp:lastModifiedBy>
  <cp:revision>2</cp:revision>
  <cp:lastPrinted>2015-12-08T21:03:00Z</cp:lastPrinted>
  <dcterms:created xsi:type="dcterms:W3CDTF">2016-12-02T19:13:00Z</dcterms:created>
  <dcterms:modified xsi:type="dcterms:W3CDTF">2016-12-02T19:13:00Z</dcterms:modified>
</cp:coreProperties>
</file>