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842" w:rsidRDefault="000E1842" w:rsidP="000E1842">
      <w:pPr>
        <w:widowControl w:val="0"/>
        <w:jc w:val="center"/>
      </w:pPr>
      <w:bookmarkStart w:id="0" w:name="_GoBack"/>
      <w:bookmarkEnd w:id="0"/>
      <w:r w:rsidRPr="000E1842">
        <w:rPr>
          <w:b/>
        </w:rPr>
        <w:t>South Carolina General Assembly</w:t>
      </w:r>
    </w:p>
    <w:p w:rsidR="000E1842" w:rsidRDefault="000E1842" w:rsidP="000E1842">
      <w:pPr>
        <w:widowControl w:val="0"/>
        <w:jc w:val="center"/>
      </w:pPr>
      <w:r>
        <w:t>121st Session, 2015-2016</w:t>
      </w:r>
    </w:p>
    <w:p w:rsidR="000E1842" w:rsidRDefault="000E1842" w:rsidP="000E1842">
      <w:pPr>
        <w:widowControl w:val="0"/>
        <w:jc w:val="left"/>
      </w:pPr>
    </w:p>
    <w:p w:rsidR="000E1842" w:rsidRDefault="000E1842" w:rsidP="000E1842">
      <w:pPr>
        <w:widowControl w:val="0"/>
        <w:jc w:val="left"/>
        <w:rPr>
          <w:b/>
        </w:rPr>
      </w:pPr>
      <w:r w:rsidRPr="000E1842">
        <w:rPr>
          <w:b/>
        </w:rPr>
        <w:t>H. 4832</w:t>
      </w:r>
    </w:p>
    <w:p w:rsidR="000E1842" w:rsidRDefault="000E1842" w:rsidP="000E1842">
      <w:pPr>
        <w:widowControl w:val="0"/>
        <w:jc w:val="left"/>
        <w:rPr>
          <w:b/>
        </w:rPr>
      </w:pPr>
    </w:p>
    <w:p w:rsidR="000E1842" w:rsidRDefault="000E1842" w:rsidP="000E1842">
      <w:pPr>
        <w:widowControl w:val="0"/>
        <w:jc w:val="left"/>
      </w:pPr>
      <w:r w:rsidRPr="000E1842">
        <w:rPr>
          <w:b/>
        </w:rPr>
        <w:t>STATUS INFORMATION</w:t>
      </w:r>
    </w:p>
    <w:p w:rsidR="000E1842" w:rsidRDefault="000E1842" w:rsidP="000E1842">
      <w:pPr>
        <w:widowControl w:val="0"/>
        <w:jc w:val="left"/>
      </w:pPr>
    </w:p>
    <w:p w:rsidR="000E1842" w:rsidRDefault="000E1842" w:rsidP="000E1842">
      <w:pPr>
        <w:widowControl w:val="0"/>
        <w:jc w:val="left"/>
      </w:pPr>
      <w:r>
        <w:t>General Bill</w:t>
      </w:r>
    </w:p>
    <w:p w:rsidR="000E1842" w:rsidRDefault="000E1842" w:rsidP="000E1842">
      <w:pPr>
        <w:widowControl w:val="0"/>
        <w:jc w:val="left"/>
      </w:pPr>
      <w:r>
        <w:t>Sponsors: Reps. Hicks, Brannon, Kirby, Whipper, Yow, Ridgeway, McEachern, Douglas, Jefferson, Jordan, Burns, Gagnon, D.C. Moss, Sandifer and Spires</w:t>
      </w:r>
    </w:p>
    <w:p w:rsidR="000E1842" w:rsidRDefault="000E1842" w:rsidP="000E1842">
      <w:pPr>
        <w:widowControl w:val="0"/>
        <w:jc w:val="left"/>
      </w:pPr>
      <w:r>
        <w:t>Document Path: l:\council\bills\bbm\9434dg16.docx</w:t>
      </w:r>
    </w:p>
    <w:p w:rsidR="000E1842" w:rsidRDefault="000E1842" w:rsidP="000E1842">
      <w:pPr>
        <w:widowControl w:val="0"/>
        <w:jc w:val="left"/>
      </w:pPr>
    </w:p>
    <w:p w:rsidR="000E1842" w:rsidRDefault="000E1842" w:rsidP="000E1842">
      <w:pPr>
        <w:widowControl w:val="0"/>
        <w:jc w:val="left"/>
      </w:pPr>
      <w:r>
        <w:t>Introduced in the House on February 3, 2016</w:t>
      </w:r>
    </w:p>
    <w:p w:rsidR="000E1842" w:rsidRDefault="000E1842" w:rsidP="000E1842">
      <w:pPr>
        <w:widowControl w:val="0"/>
        <w:jc w:val="left"/>
      </w:pPr>
      <w:r>
        <w:t xml:space="preserve">Currently residing in the House Committee on </w:t>
      </w:r>
      <w:r w:rsidRPr="000E1842">
        <w:rPr>
          <w:b/>
        </w:rPr>
        <w:t>Ways and Means</w:t>
      </w:r>
    </w:p>
    <w:p w:rsidR="000E1842" w:rsidRDefault="000E1842" w:rsidP="000E1842">
      <w:pPr>
        <w:widowControl w:val="0"/>
        <w:jc w:val="left"/>
      </w:pPr>
    </w:p>
    <w:p w:rsidR="000E1842" w:rsidRDefault="000E1842" w:rsidP="000E1842">
      <w:pPr>
        <w:widowControl w:val="0"/>
        <w:jc w:val="left"/>
      </w:pPr>
      <w:r>
        <w:t xml:space="preserve">Summary: </w:t>
      </w:r>
      <w:r w:rsidR="00AC27F9">
        <w:t>Income Tax Credit</w:t>
      </w:r>
    </w:p>
    <w:p w:rsidR="000E1842" w:rsidRDefault="000E1842" w:rsidP="000E1842">
      <w:pPr>
        <w:widowControl w:val="0"/>
        <w:jc w:val="left"/>
      </w:pPr>
    </w:p>
    <w:p w:rsidR="000E1842" w:rsidRDefault="000E1842" w:rsidP="000E1842">
      <w:pPr>
        <w:widowControl w:val="0"/>
        <w:jc w:val="left"/>
      </w:pPr>
    </w:p>
    <w:p w:rsidR="000E1842" w:rsidRDefault="000E1842" w:rsidP="000E18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1842">
        <w:rPr>
          <w:b/>
        </w:rPr>
        <w:t>HISTORY OF LEGISLATIVE ACTIONS</w:t>
      </w:r>
    </w:p>
    <w:p w:rsidR="000E1842" w:rsidRDefault="000E1842" w:rsidP="000E18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1842" w:rsidRPr="000E1842" w:rsidRDefault="000E1842" w:rsidP="000E18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1842">
        <w:rPr>
          <w:u w:val="single"/>
        </w:rPr>
        <w:tab/>
        <w:t>Date</w:t>
      </w:r>
      <w:r w:rsidRPr="000E1842">
        <w:rPr>
          <w:u w:val="single"/>
        </w:rPr>
        <w:tab/>
        <w:t>Body</w:t>
      </w:r>
      <w:r w:rsidRPr="000E1842">
        <w:rPr>
          <w:u w:val="single"/>
        </w:rPr>
        <w:tab/>
        <w:t>Action Description with journal page number</w:t>
      </w:r>
      <w:r w:rsidRPr="000E1842">
        <w:rPr>
          <w:u w:val="single"/>
        </w:rPr>
        <w:tab/>
      </w:r>
    </w:p>
    <w:p w:rsidR="00CE1994" w:rsidRDefault="00CE1994" w:rsidP="00CE19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115D82">
        <w:t>Introduced and read first time (</w:t>
      </w:r>
      <w:hyperlink r:id="rId7" w:history="1">
        <w:r w:rsidRPr="00B12D4B">
          <w:rPr>
            <w:rStyle w:val="Hyperlink"/>
          </w:rPr>
          <w:t>House Journal</w:t>
        </w:r>
        <w:r w:rsidRPr="00B12D4B">
          <w:rPr>
            <w:rStyle w:val="Hyperlink"/>
          </w:rPr>
          <w:noBreakHyphen/>
          <w:t>page 38</w:t>
        </w:r>
      </w:hyperlink>
      <w:r w:rsidRPr="00115D82">
        <w:t>)</w:t>
      </w:r>
    </w:p>
    <w:p w:rsidR="00CE1994" w:rsidRDefault="00CE1994" w:rsidP="00CE19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115D82">
        <w:t>Referred</w:t>
      </w:r>
      <w:r>
        <w:t xml:space="preserve"> to Committee on </w:t>
      </w:r>
      <w:r w:rsidRPr="00115D82">
        <w:rPr>
          <w:b/>
        </w:rPr>
        <w:t>Ways and Means</w:t>
      </w:r>
      <w:r>
        <w:t xml:space="preserve"> </w:t>
      </w:r>
      <w:r w:rsidRPr="00115D82">
        <w:t>(</w:t>
      </w:r>
      <w:hyperlink r:id="rId8" w:history="1">
        <w:r w:rsidRPr="00B12D4B">
          <w:rPr>
            <w:rStyle w:val="Hyperlink"/>
          </w:rPr>
          <w:t>House Journal</w:t>
        </w:r>
        <w:r w:rsidRPr="00B12D4B">
          <w:rPr>
            <w:rStyle w:val="Hyperlink"/>
          </w:rPr>
          <w:noBreakHyphen/>
          <w:t>page 38</w:t>
        </w:r>
      </w:hyperlink>
      <w:r w:rsidRPr="00115D82">
        <w:t>)</w:t>
      </w:r>
    </w:p>
    <w:p w:rsidR="00CE1994" w:rsidRDefault="00CE1994" w:rsidP="00CE19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842" w:rsidRDefault="000E1842" w:rsidP="000E1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E1842">
          <w:rPr>
            <w:rStyle w:val="Hyperlink"/>
          </w:rPr>
          <w:t>legislative information</w:t>
        </w:r>
      </w:hyperlink>
      <w:r>
        <w:t xml:space="preserve"> at the website</w:t>
      </w:r>
    </w:p>
    <w:p w:rsidR="000E1842" w:rsidRDefault="000E1842" w:rsidP="000E1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842" w:rsidRPr="000E1842" w:rsidRDefault="000E1842" w:rsidP="000E1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842" w:rsidRDefault="000E1842" w:rsidP="000E1842">
      <w:pPr>
        <w:widowControl w:val="0"/>
        <w:jc w:val="left"/>
      </w:pPr>
      <w:r w:rsidRPr="000E1842">
        <w:rPr>
          <w:b/>
        </w:rPr>
        <w:t>VERSIONS OF THIS BILL</w:t>
      </w:r>
    </w:p>
    <w:p w:rsidR="000E1842" w:rsidRDefault="000E1842" w:rsidP="000E1842">
      <w:pPr>
        <w:widowControl w:val="0"/>
        <w:jc w:val="left"/>
      </w:pPr>
    </w:p>
    <w:p w:rsidR="000E1842" w:rsidRDefault="00B12D4B" w:rsidP="000E1842">
      <w:pPr>
        <w:widowControl w:val="0"/>
        <w:jc w:val="left"/>
      </w:pPr>
      <w:hyperlink r:id="rId10" w:history="1">
        <w:r w:rsidR="000E1842">
          <w:rPr>
            <w:rStyle w:val="Hyperlink"/>
          </w:rPr>
          <w:t>2/3/2016</w:t>
        </w:r>
      </w:hyperlink>
    </w:p>
    <w:p w:rsidR="000E1842" w:rsidRDefault="000E1842" w:rsidP="000E1842"/>
    <w:p w:rsidR="000E1842" w:rsidRDefault="000E1842" w:rsidP="000E1842">
      <w:pPr>
        <w:sectPr w:rsidR="000E1842" w:rsidSect="000E18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6312" w:rsidRDefault="004C63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17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12</w:t>
      </w:r>
      <w:r>
        <w:noBreakHyphen/>
        <w:t>6</w:t>
      </w:r>
      <w:r>
        <w:noBreakHyphen/>
        <w:t>3790 SO AS TO ALLOW AN INCOME TAX CREDIT FOR EACH CLINICAL ROTATION SERVED BY A PHYSICIAN, ADVANCED PRACTICE NURSE, OR PHYSICIAN ASSISTANT AS A COMMUNITY</w:t>
      </w:r>
      <w:r>
        <w:noBreakHyphen/>
        <w:t>BASED PRECEPTOR FOR CERTAIN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171B" w:rsidRDefault="00621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171B" w:rsidRDefault="00621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D19" w:rsidRDefault="0062171B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4D19">
        <w:t>Article 25, Chapter 6, Title 12 of the 1976 Code is amended by adding: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3790.</w:t>
      </w:r>
      <w:r>
        <w:tab/>
        <w:t>(A)</w:t>
      </w:r>
      <w:r>
        <w:tab/>
        <w:t>There is allowed a one thousand dollar income tax credit for each clinical rotation a physician serves as the community</w:t>
      </w:r>
      <w:r>
        <w:noBreakHyphen/>
        <w:t>based physician preceptor for a medical school required clinical rotation, advanced practice nurse program required clinical rotation, and physician assistant program required clinical rotation.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There is allowed a seven hundred fifty dollar income tax credit for each clinical rotation an advanced practice nurse or physician assistant serves as the community</w:t>
      </w:r>
      <w:r>
        <w:noBreakHyphen/>
        <w:t>based advanced practice nurse or physician assistant preceptor for an advanced practice nurse or physician assistant required clinical rotation.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For purposes of this section: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C8012B">
        <w:t>‘</w:t>
      </w:r>
      <w:r>
        <w:t>Community</w:t>
      </w:r>
      <w:r>
        <w:noBreakHyphen/>
        <w:t>based physician</w:t>
      </w:r>
      <w:r w:rsidRPr="00C8012B">
        <w:t>’</w:t>
      </w:r>
      <w:r>
        <w:t xml:space="preserve"> means a noncompensated physician who provides a minimum of three and a maximum of ten required clinical rotations within a calendar year.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C8012B">
        <w:t>‘</w:t>
      </w:r>
      <w:r>
        <w:t>Community</w:t>
      </w:r>
      <w:r>
        <w:noBreakHyphen/>
        <w:t>based advanced practice nurse</w:t>
      </w:r>
      <w:r w:rsidRPr="00C8012B">
        <w:t>’</w:t>
      </w:r>
      <w:r>
        <w:t xml:space="preserve"> means a noncompensated advanced practice nurse who provides a minimum of three and a maximum of ten required clinical rotations within a calendar year.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</w:r>
      <w:r w:rsidRPr="00C8012B">
        <w:t>‘</w:t>
      </w:r>
      <w:r>
        <w:t>Community</w:t>
      </w:r>
      <w:r>
        <w:noBreakHyphen/>
        <w:t>based physician assistant</w:t>
      </w:r>
      <w:r w:rsidRPr="00C8012B">
        <w:t>’</w:t>
      </w:r>
      <w:r>
        <w:t xml:space="preserve"> means a noncompensated physician assistant who provides a minimum of three and a maximum of ten required clinical rotations within a calendar year.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C8012B">
        <w:t>‘</w:t>
      </w:r>
      <w:r>
        <w:t>Medical school required clinical rotation</w:t>
      </w:r>
      <w:r w:rsidRPr="00C8012B">
        <w:t>’</w:t>
      </w:r>
      <w:r>
        <w:t xml:space="preserve">, </w:t>
      </w:r>
      <w:r w:rsidRPr="00C8012B">
        <w:t>‘</w:t>
      </w:r>
      <w:r>
        <w:t>physician assistant program required clinical rotation</w:t>
      </w:r>
      <w:r w:rsidRPr="00C8012B">
        <w:t>’</w:t>
      </w:r>
      <w:r>
        <w:t xml:space="preserve">, or </w:t>
      </w:r>
      <w:r w:rsidRPr="00C8012B">
        <w:t>‘</w:t>
      </w:r>
      <w:r>
        <w:t>advanced practice nurse program required clinical rotation</w:t>
      </w:r>
      <w:r w:rsidRPr="00C8012B">
        <w:t>’</w:t>
      </w:r>
      <w:r>
        <w:t xml:space="preserve"> means a clinical rotation which: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>
        <w:tab/>
        <w:t>is established for a student who is enrolled in a South Carolina medical school, a South Carolina physician assistant program, or a South Carolina advanced practice nurse program; and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includes a minimum of one hundred sixty hours of community</w:t>
      </w:r>
      <w:r>
        <w:noBreakHyphen/>
        <w:t>based instruction in one of the following clinical settings: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(i)</w:t>
      </w:r>
      <w:r>
        <w:tab/>
      </w:r>
      <w:r>
        <w:tab/>
        <w:t>family medicine;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(ii)</w:t>
      </w:r>
      <w:r>
        <w:tab/>
        <w:t xml:space="preserve">internal medicine; 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(iii)</w:t>
      </w:r>
      <w:r>
        <w:tab/>
        <w:t>pediatrics;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(iv)</w:t>
      </w:r>
      <w:r>
        <w:tab/>
        <w:t>obstetrics and gynecology;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(v)</w:t>
      </w:r>
      <w:r>
        <w:tab/>
        <w:t>emergency medicine;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(vi)</w:t>
      </w:r>
      <w:r>
        <w:tab/>
        <w:t>psychiatry; or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(vii)</w:t>
      </w:r>
      <w:r>
        <w:tab/>
        <w:t>general surgery under the guidance of a community</w:t>
      </w:r>
      <w:r>
        <w:noBreakHyphen/>
        <w:t>based physician, advanced practice nurse, or physician assistant.</w:t>
      </w:r>
    </w:p>
    <w:p w:rsidR="00E04D19" w:rsidRDefault="00E04D19" w:rsidP="00E0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department may consult with a designated administrative entity to determine eligibility and may require any proof it determines necessary to efficiently administer the credit allowed by this section.”</w:t>
      </w:r>
    </w:p>
    <w:p w:rsidR="00E04D19" w:rsidRDefault="00E04D19" w:rsidP="004C6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171B" w:rsidRDefault="00E04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to clinical rotations commencing after December 31, 2016.</w:t>
      </w:r>
    </w:p>
    <w:p w:rsidR="006F17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E1842" w:rsidRDefault="000E1842" w:rsidP="000E1842">
      <w:pPr>
        <w:suppressAutoHyphens/>
      </w:pPr>
    </w:p>
    <w:sectPr w:rsidR="000E1842" w:rsidSect="000E184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71B" w:rsidRDefault="0062171B" w:rsidP="009F0C77">
      <w:r>
        <w:separator/>
      </w:r>
    </w:p>
  </w:endnote>
  <w:endnote w:type="continuationSeparator" w:id="0">
    <w:p w:rsidR="0062171B" w:rsidRDefault="006217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66D5A5-9F0A-4046-AB92-D93F130A7C07}"/>
    <w:embedBold r:id="rId2" w:fontKey="{C2F7D29D-1235-416D-95A2-8881193242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6E956D-0C6C-44C3-BA3C-DB5D294F28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E9B49E-9C4A-44BF-B703-586E3797DC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ADD2E8-DDD0-4CE7-B0F2-72FEE27867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842" w:rsidRPr="004C6312" w:rsidRDefault="000E1842" w:rsidP="004C63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2D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71B" w:rsidRDefault="0062171B" w:rsidP="009F0C77">
      <w:r>
        <w:separator/>
      </w:r>
    </w:p>
  </w:footnote>
  <w:footnote w:type="continuationSeparator" w:id="0">
    <w:p w:rsidR="0062171B" w:rsidRDefault="006217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34DG16"/>
    <w:docVar w:name="CoverBillType" w:val="b"/>
    <w:docVar w:name="docpath" w:val="L:\Council\bills\BBM\9434DG16.DOCX"/>
    <w:docVar w:name="dvBillNumber" w:val="483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2171B"/>
    <w:rsid w:val="00011869"/>
    <w:rsid w:val="00015CD6"/>
    <w:rsid w:val="000E1785"/>
    <w:rsid w:val="000E184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12"/>
    <w:rsid w:val="004E7377"/>
    <w:rsid w:val="004E7D54"/>
    <w:rsid w:val="005273C6"/>
    <w:rsid w:val="00530A69"/>
    <w:rsid w:val="00545593"/>
    <w:rsid w:val="00577C6C"/>
    <w:rsid w:val="005A2033"/>
    <w:rsid w:val="005C2FE2"/>
    <w:rsid w:val="005E2BC9"/>
    <w:rsid w:val="00605102"/>
    <w:rsid w:val="006215AA"/>
    <w:rsid w:val="0062171B"/>
    <w:rsid w:val="006913C9"/>
    <w:rsid w:val="0069470D"/>
    <w:rsid w:val="006F176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7F9"/>
    <w:rsid w:val="00AD4B17"/>
    <w:rsid w:val="00B12D4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994"/>
    <w:rsid w:val="00D73A67"/>
    <w:rsid w:val="00D970A9"/>
    <w:rsid w:val="00DF3845"/>
    <w:rsid w:val="00E04D19"/>
    <w:rsid w:val="00E41911"/>
    <w:rsid w:val="00E7453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D9A8A-C045-4344-BA61-49BDB623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0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18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32_2016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3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7877F-10F6-4339-8707-D2BBB3F3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582</Words>
  <Characters>3322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4832: Income Tax Credit - South Carolina Legislature Online</dc:title>
  <dc:creator>BRENDA MELTON</dc:creator>
  <cp:lastModifiedBy>N Cumfer</cp:lastModifiedBy>
  <cp:revision>2</cp:revision>
  <cp:lastPrinted>2016-02-01T16:22:00Z</cp:lastPrinted>
  <dcterms:created xsi:type="dcterms:W3CDTF">2016-12-02T19:20:00Z</dcterms:created>
  <dcterms:modified xsi:type="dcterms:W3CDTF">2016-12-02T19:20:00Z</dcterms:modified>
</cp:coreProperties>
</file>