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FEA" w:rsidRDefault="006A2FEA" w:rsidP="006A2FEA">
      <w:pPr>
        <w:widowControl w:val="0"/>
        <w:jc w:val="center"/>
      </w:pPr>
      <w:bookmarkStart w:id="0" w:name="_GoBack"/>
      <w:bookmarkEnd w:id="0"/>
      <w:r w:rsidRPr="006A2FEA">
        <w:rPr>
          <w:b/>
        </w:rPr>
        <w:t>South Carolina General Assembly</w:t>
      </w:r>
    </w:p>
    <w:p w:rsidR="006A2FEA" w:rsidRDefault="006A2FEA" w:rsidP="006A2FEA">
      <w:pPr>
        <w:widowControl w:val="0"/>
        <w:jc w:val="center"/>
      </w:pPr>
      <w:r>
        <w:t>121st Session, 2015-2016</w:t>
      </w:r>
    </w:p>
    <w:p w:rsidR="006A2FEA" w:rsidRDefault="006A2FEA" w:rsidP="006A2FEA">
      <w:pPr>
        <w:widowControl w:val="0"/>
        <w:jc w:val="left"/>
      </w:pPr>
    </w:p>
    <w:p w:rsidR="006A2FEA" w:rsidRDefault="006A2FEA" w:rsidP="006A2FEA">
      <w:pPr>
        <w:widowControl w:val="0"/>
        <w:jc w:val="left"/>
        <w:rPr>
          <w:b/>
        </w:rPr>
      </w:pPr>
      <w:r w:rsidRPr="006A2FEA">
        <w:rPr>
          <w:b/>
        </w:rPr>
        <w:t>H. 4849</w:t>
      </w:r>
    </w:p>
    <w:p w:rsidR="006A2FEA" w:rsidRDefault="006A2FEA" w:rsidP="006A2FEA">
      <w:pPr>
        <w:widowControl w:val="0"/>
        <w:jc w:val="left"/>
        <w:rPr>
          <w:b/>
        </w:rPr>
      </w:pPr>
    </w:p>
    <w:p w:rsidR="006A2FEA" w:rsidRDefault="006A2FEA" w:rsidP="006A2FEA">
      <w:pPr>
        <w:widowControl w:val="0"/>
        <w:jc w:val="left"/>
      </w:pPr>
      <w:r w:rsidRPr="006A2FEA">
        <w:rPr>
          <w:b/>
        </w:rPr>
        <w:t>STATUS INFORMATION</w:t>
      </w:r>
    </w:p>
    <w:p w:rsidR="006A2FEA" w:rsidRDefault="006A2FEA" w:rsidP="006A2FEA">
      <w:pPr>
        <w:widowControl w:val="0"/>
        <w:jc w:val="left"/>
      </w:pPr>
    </w:p>
    <w:p w:rsidR="006A2FEA" w:rsidRDefault="006A2FEA" w:rsidP="006A2FEA">
      <w:pPr>
        <w:widowControl w:val="0"/>
        <w:jc w:val="left"/>
      </w:pPr>
      <w:r>
        <w:t>House Resolution</w:t>
      </w:r>
    </w:p>
    <w:p w:rsidR="006A2FEA" w:rsidRDefault="006A2FEA" w:rsidP="006A2FEA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A2FEA" w:rsidRDefault="006A2FEA" w:rsidP="006A2FEA">
      <w:pPr>
        <w:widowControl w:val="0"/>
        <w:jc w:val="left"/>
      </w:pPr>
      <w:r>
        <w:t>Document Path: l:\council\bills\gm\24599dg16.docx</w:t>
      </w:r>
    </w:p>
    <w:p w:rsidR="006A2FEA" w:rsidRDefault="006A2FEA" w:rsidP="006A2FEA">
      <w:pPr>
        <w:widowControl w:val="0"/>
        <w:jc w:val="left"/>
      </w:pPr>
    </w:p>
    <w:p w:rsidR="006A2FEA" w:rsidRDefault="006A2FEA" w:rsidP="006A2FEA">
      <w:pPr>
        <w:widowControl w:val="0"/>
        <w:jc w:val="left"/>
      </w:pPr>
      <w:r>
        <w:t>Introduced in the House on February 9, 2016</w:t>
      </w:r>
    </w:p>
    <w:p w:rsidR="006A2FEA" w:rsidRDefault="006A2FEA" w:rsidP="006A2FEA">
      <w:pPr>
        <w:widowControl w:val="0"/>
        <w:jc w:val="left"/>
      </w:pPr>
      <w:r>
        <w:t>Adopted by the House on February 9, 2016</w:t>
      </w:r>
    </w:p>
    <w:p w:rsidR="006A2FEA" w:rsidRDefault="006A2FEA" w:rsidP="006A2FEA">
      <w:pPr>
        <w:widowControl w:val="0"/>
        <w:jc w:val="left"/>
      </w:pPr>
    </w:p>
    <w:p w:rsidR="006A2FEA" w:rsidRDefault="006A2FEA" w:rsidP="006A2FEA">
      <w:pPr>
        <w:widowControl w:val="0"/>
        <w:jc w:val="left"/>
      </w:pPr>
      <w:r>
        <w:t xml:space="preserve">Summary: </w:t>
      </w:r>
      <w:r w:rsidR="007457E2">
        <w:t>John Samuel McCutchen</w:t>
      </w:r>
    </w:p>
    <w:p w:rsidR="006A2FEA" w:rsidRDefault="006A2FEA" w:rsidP="006A2FEA">
      <w:pPr>
        <w:widowControl w:val="0"/>
        <w:jc w:val="left"/>
      </w:pPr>
    </w:p>
    <w:p w:rsidR="006A2FEA" w:rsidRDefault="006A2FEA" w:rsidP="006A2FEA">
      <w:pPr>
        <w:widowControl w:val="0"/>
        <w:jc w:val="left"/>
      </w:pPr>
    </w:p>
    <w:p w:rsidR="006A2FEA" w:rsidRDefault="006A2FEA" w:rsidP="006A2F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2FEA">
        <w:rPr>
          <w:b/>
        </w:rPr>
        <w:t>HISTORY OF LEGISLATIVE ACTIONS</w:t>
      </w:r>
    </w:p>
    <w:p w:rsidR="006A2FEA" w:rsidRDefault="006A2FEA" w:rsidP="006A2F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2FEA" w:rsidRPr="006A2FEA" w:rsidRDefault="006A2FEA" w:rsidP="006A2F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2FEA">
        <w:rPr>
          <w:u w:val="single"/>
        </w:rPr>
        <w:tab/>
        <w:t>Date</w:t>
      </w:r>
      <w:r w:rsidRPr="006A2FEA">
        <w:rPr>
          <w:u w:val="single"/>
        </w:rPr>
        <w:tab/>
        <w:t>Body</w:t>
      </w:r>
      <w:r w:rsidRPr="006A2FEA">
        <w:rPr>
          <w:u w:val="single"/>
        </w:rPr>
        <w:tab/>
        <w:t>Action Description with journal page number</w:t>
      </w:r>
      <w:r w:rsidRPr="006A2FEA">
        <w:rPr>
          <w:u w:val="single"/>
        </w:rPr>
        <w:tab/>
      </w:r>
    </w:p>
    <w:p w:rsidR="00877DB2" w:rsidRDefault="00877DB2" w:rsidP="00877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2/9/2016</w:t>
      </w:r>
      <w:r>
        <w:tab/>
        <w:t>House</w:t>
      </w:r>
      <w:r>
        <w:tab/>
      </w:r>
      <w:r w:rsidRPr="00C2679A">
        <w:t>Introduced and adopted (</w:t>
      </w:r>
      <w:hyperlink r:id="rId7" w:history="1">
        <w:r w:rsidRPr="003B0D96">
          <w:rPr>
            <w:rStyle w:val="Hyperlink"/>
          </w:rPr>
          <w:t>House Journal</w:t>
        </w:r>
        <w:r w:rsidRPr="003B0D96">
          <w:rPr>
            <w:rStyle w:val="Hyperlink"/>
          </w:rPr>
          <w:noBreakHyphen/>
          <w:t>page 3</w:t>
        </w:r>
      </w:hyperlink>
      <w:r w:rsidRPr="00C2679A">
        <w:t>)</w:t>
      </w:r>
    </w:p>
    <w:p w:rsidR="00877DB2" w:rsidRDefault="00877DB2" w:rsidP="00877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2FEA" w:rsidRDefault="006A2FEA" w:rsidP="006A2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A2FEA">
          <w:rPr>
            <w:rStyle w:val="Hyperlink"/>
          </w:rPr>
          <w:t>legislative information</w:t>
        </w:r>
      </w:hyperlink>
      <w:r>
        <w:t xml:space="preserve"> at the website</w:t>
      </w:r>
    </w:p>
    <w:p w:rsidR="006A2FEA" w:rsidRDefault="006A2FEA" w:rsidP="006A2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2FEA" w:rsidRPr="006A2FEA" w:rsidRDefault="006A2FEA" w:rsidP="006A2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2FEA" w:rsidRDefault="006A2FEA" w:rsidP="006A2FEA">
      <w:r w:rsidRPr="006A2FEA">
        <w:rPr>
          <w:b/>
        </w:rPr>
        <w:t>VERSIONS OF THIS BILL</w:t>
      </w:r>
    </w:p>
    <w:p w:rsidR="006A2FEA" w:rsidRDefault="006A2FEA" w:rsidP="006A2FEA"/>
    <w:p w:rsidR="006A2FEA" w:rsidRDefault="003B0D96" w:rsidP="006A2FEA">
      <w:hyperlink r:id="rId9" w:history="1">
        <w:r w:rsidR="006A2FEA">
          <w:rPr>
            <w:rStyle w:val="Hyperlink"/>
          </w:rPr>
          <w:t>2/9/2016</w:t>
        </w:r>
      </w:hyperlink>
    </w:p>
    <w:p w:rsidR="006A2FEA" w:rsidRDefault="006A2FEA" w:rsidP="006A2FEA"/>
    <w:p w:rsidR="006A2FEA" w:rsidRDefault="006A2FEA" w:rsidP="006A2FEA">
      <w:pPr>
        <w:sectPr w:rsidR="006A2FEA" w:rsidSect="006A2F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0A63" w:rsidRDefault="00820A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15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08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D94A4B">
        <w:t>JOHN SAM</w:t>
      </w:r>
      <w:r w:rsidR="006715DD">
        <w:t>UEL MC</w:t>
      </w:r>
      <w:r w:rsidR="00D94A4B" w:rsidRPr="00FB31A6">
        <w:t>CUTCHEN</w:t>
      </w:r>
      <w:r>
        <w:t xml:space="preserve"> OF </w:t>
      </w:r>
      <w:r w:rsidR="00D94A4B">
        <w:t>LEE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0814" w:rsidRDefault="00371551" w:rsidP="0082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30814">
        <w:t>the members of the South Carolina House of Representatives were saddened to learn of the death of John Sam</w:t>
      </w:r>
      <w:r w:rsidR="00C30814" w:rsidRPr="00FB31A6">
        <w:t>uel McCutchen</w:t>
      </w:r>
      <w:r w:rsidR="00C30814">
        <w:t xml:space="preserve"> at the age of eighty</w:t>
      </w:r>
      <w:r w:rsidR="00223A48">
        <w:noBreakHyphen/>
      </w:r>
      <w:r w:rsidR="00C30814">
        <w:t xml:space="preserve">two on </w:t>
      </w:r>
      <w:r w:rsidR="00C30814" w:rsidRPr="00D4373D">
        <w:rPr>
          <w:color w:val="000000" w:themeColor="text1"/>
          <w:u w:color="000000" w:themeColor="text1"/>
        </w:rPr>
        <w:t>Sunday, Nov</w:t>
      </w:r>
      <w:r w:rsidR="00C30814">
        <w:rPr>
          <w:color w:val="000000" w:themeColor="text1"/>
          <w:u w:color="000000" w:themeColor="text1"/>
        </w:rPr>
        <w:t>ember</w:t>
      </w:r>
      <w:r w:rsidR="00C30814" w:rsidRPr="00D4373D">
        <w:rPr>
          <w:color w:val="000000" w:themeColor="text1"/>
          <w:u w:color="000000" w:themeColor="text1"/>
        </w:rPr>
        <w:t xml:space="preserve"> 1, 2015</w:t>
      </w:r>
      <w:r w:rsidR="00C30814">
        <w:t>; and</w:t>
      </w:r>
    </w:p>
    <w:p w:rsidR="00C30814" w:rsidRDefault="00C30814" w:rsidP="0082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30814" w:rsidRDefault="00C30814" w:rsidP="0082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</w:t>
      </w:r>
      <w:r w:rsidRPr="00D4373D">
        <w:rPr>
          <w:color w:val="000000" w:themeColor="text1"/>
          <w:u w:color="000000" w:themeColor="text1"/>
        </w:rPr>
        <w:t>in Rembert</w:t>
      </w:r>
      <w:r>
        <w:t xml:space="preserve"> on April 17, 1933, </w:t>
      </w:r>
      <w:r w:rsidR="007969FB">
        <w:rPr>
          <w:color w:val="000000" w:themeColor="text1"/>
          <w:u w:color="000000" w:themeColor="text1"/>
        </w:rPr>
        <w:t>he was the</w:t>
      </w:r>
      <w:r w:rsidRPr="00D4373D">
        <w:rPr>
          <w:color w:val="000000" w:themeColor="text1"/>
          <w:u w:color="000000" w:themeColor="text1"/>
        </w:rPr>
        <w:t xml:space="preserve"> son of the late Reginald Rawls and Mary Ann Wingate McCutchen</w:t>
      </w:r>
    </w:p>
    <w:p w:rsidR="00C30814" w:rsidRDefault="00C30814" w:rsidP="0082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30814" w:rsidRDefault="00C30814" w:rsidP="00C3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FB31A6">
        <w:t>McCutchen</w:t>
      </w:r>
      <w:r w:rsidRPr="00D4373D">
        <w:rPr>
          <w:color w:val="000000" w:themeColor="text1"/>
          <w:u w:color="000000" w:themeColor="text1"/>
        </w:rPr>
        <w:t xml:space="preserve"> retired from DuPont and was a local farmer</w:t>
      </w:r>
      <w:r>
        <w:rPr>
          <w:color w:val="000000" w:themeColor="text1"/>
          <w:u w:color="000000" w:themeColor="text1"/>
        </w:rPr>
        <w:t xml:space="preserve"> who</w:t>
      </w:r>
      <w:r w:rsidRPr="00D4373D">
        <w:rPr>
          <w:color w:val="000000" w:themeColor="text1"/>
          <w:u w:color="000000" w:themeColor="text1"/>
        </w:rPr>
        <w:t xml:space="preserve"> served on the Lee County Council for </w:t>
      </w:r>
      <w:r>
        <w:rPr>
          <w:color w:val="000000" w:themeColor="text1"/>
          <w:u w:color="000000" w:themeColor="text1"/>
        </w:rPr>
        <w:t>twenty</w:t>
      </w:r>
      <w:r w:rsidR="00223A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D4373D">
        <w:rPr>
          <w:color w:val="000000" w:themeColor="text1"/>
          <w:u w:color="000000" w:themeColor="text1"/>
        </w:rPr>
        <w:t xml:space="preserve"> years and as chairman of the Public Safety Committee</w:t>
      </w:r>
      <w:r>
        <w:rPr>
          <w:color w:val="000000" w:themeColor="text1"/>
          <w:u w:color="000000" w:themeColor="text1"/>
        </w:rPr>
        <w:t>; and</w:t>
      </w:r>
    </w:p>
    <w:p w:rsidR="00C30814" w:rsidRDefault="00C30814" w:rsidP="00C3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814" w:rsidRDefault="00C30814" w:rsidP="00C3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373D">
        <w:rPr>
          <w:color w:val="000000" w:themeColor="text1"/>
          <w:u w:color="000000" w:themeColor="text1"/>
        </w:rPr>
        <w:t>a member of Springhill Masonic Lodge No. 188</w:t>
      </w:r>
      <w:r>
        <w:rPr>
          <w:color w:val="000000" w:themeColor="text1"/>
          <w:u w:color="000000" w:themeColor="text1"/>
        </w:rPr>
        <w:t>,</w:t>
      </w:r>
      <w:r w:rsidRPr="00D437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D4373D">
        <w:rPr>
          <w:color w:val="000000" w:themeColor="text1"/>
          <w:u w:color="000000" w:themeColor="text1"/>
        </w:rPr>
        <w:t>e was instrumental in establishing the Springhill Fire Station and served on the board of directors for Cassatt Water Co</w:t>
      </w:r>
      <w:r>
        <w:rPr>
          <w:color w:val="000000" w:themeColor="text1"/>
          <w:u w:color="000000" w:themeColor="text1"/>
        </w:rPr>
        <w:t>mpany; and</w:t>
      </w:r>
    </w:p>
    <w:p w:rsidR="00C30814" w:rsidRDefault="00C30814" w:rsidP="00C3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814" w:rsidRPr="00D4373D" w:rsidRDefault="00C30814" w:rsidP="00C3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437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</w:t>
      </w:r>
      <w:r w:rsidRPr="00FB31A6">
        <w:t>McCutchen</w:t>
      </w:r>
      <w:r w:rsidRPr="00D4373D">
        <w:rPr>
          <w:color w:val="000000" w:themeColor="text1"/>
          <w:u w:color="000000" w:themeColor="text1"/>
        </w:rPr>
        <w:t xml:space="preserve"> was an avid NASCAR fan and formerly owned a car that he raced in Darlington and Daytona in the 1950s</w:t>
      </w:r>
      <w:r>
        <w:rPr>
          <w:color w:val="000000" w:themeColor="text1"/>
          <w:u w:color="000000" w:themeColor="text1"/>
        </w:rPr>
        <w:t>; and</w:t>
      </w:r>
    </w:p>
    <w:p w:rsidR="00C30814" w:rsidRDefault="00C30814" w:rsidP="0082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814" w:rsidRDefault="00C30814" w:rsidP="0082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for sixty</w:t>
      </w:r>
      <w:r w:rsidR="00223A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years, he was devoted to his beloved wife, </w:t>
      </w:r>
      <w:r w:rsidRPr="00D4373D">
        <w:rPr>
          <w:color w:val="000000" w:themeColor="text1"/>
          <w:u w:color="000000" w:themeColor="text1"/>
        </w:rPr>
        <w:t>the late Frances Marian Trimnal McCutchen,</w:t>
      </w:r>
      <w:r>
        <w:rPr>
          <w:color w:val="000000" w:themeColor="text1"/>
          <w:u w:color="000000" w:themeColor="text1"/>
        </w:rPr>
        <w:t xml:space="preserve"> until her death.  Together they reared two fine daughters, </w:t>
      </w:r>
      <w:r w:rsidRPr="00D4373D">
        <w:rPr>
          <w:color w:val="000000" w:themeColor="text1"/>
          <w:u w:color="000000" w:themeColor="text1"/>
        </w:rPr>
        <w:t>Rhonda McCutchen Beasley of Maysville and Johnette McCutchen Caughman of Springhill</w:t>
      </w:r>
      <w:r>
        <w:rPr>
          <w:color w:val="000000" w:themeColor="text1"/>
          <w:u w:color="000000" w:themeColor="text1"/>
        </w:rPr>
        <w:t xml:space="preserve">, </w:t>
      </w:r>
      <w:r w:rsidR="007969FB">
        <w:rPr>
          <w:color w:val="000000" w:themeColor="text1"/>
          <w:u w:color="000000" w:themeColor="text1"/>
        </w:rPr>
        <w:t>and were</w:t>
      </w:r>
      <w:r>
        <w:rPr>
          <w:color w:val="000000" w:themeColor="text1"/>
          <w:u w:color="000000" w:themeColor="text1"/>
        </w:rPr>
        <w:t xml:space="preserve"> blessed with three </w:t>
      </w:r>
      <w:r w:rsidRPr="00D4373D">
        <w:rPr>
          <w:color w:val="000000" w:themeColor="text1"/>
          <w:u w:color="000000" w:themeColor="text1"/>
        </w:rPr>
        <w:t>grandsons</w:t>
      </w:r>
      <w:r>
        <w:rPr>
          <w:color w:val="000000" w:themeColor="text1"/>
          <w:u w:color="000000" w:themeColor="text1"/>
        </w:rPr>
        <w:t>:</w:t>
      </w:r>
      <w:r w:rsidRPr="00D4373D">
        <w:rPr>
          <w:color w:val="000000" w:themeColor="text1"/>
          <w:u w:color="000000" w:themeColor="text1"/>
        </w:rPr>
        <w:t xml:space="preserve"> Chad Beasley</w:t>
      </w:r>
      <w:r>
        <w:rPr>
          <w:color w:val="000000" w:themeColor="text1"/>
          <w:u w:color="000000" w:themeColor="text1"/>
        </w:rPr>
        <w:t>,</w:t>
      </w:r>
      <w:r w:rsidRPr="00D4373D">
        <w:rPr>
          <w:color w:val="000000" w:themeColor="text1"/>
          <w:u w:color="000000" w:themeColor="text1"/>
        </w:rPr>
        <w:t xml:space="preserve"> </w:t>
      </w:r>
      <w:r w:rsidRPr="00D4373D">
        <w:rPr>
          <w:color w:val="000000" w:themeColor="text1"/>
          <w:u w:color="000000" w:themeColor="text1"/>
        </w:rPr>
        <w:lastRenderedPageBreak/>
        <w:t>John Caughman</w:t>
      </w:r>
      <w:r>
        <w:rPr>
          <w:color w:val="000000" w:themeColor="text1"/>
          <w:u w:color="000000" w:themeColor="text1"/>
        </w:rPr>
        <w:t>,</w:t>
      </w:r>
      <w:r w:rsidRPr="00D4373D">
        <w:rPr>
          <w:color w:val="000000" w:themeColor="text1"/>
          <w:u w:color="000000" w:themeColor="text1"/>
        </w:rPr>
        <w:t xml:space="preserve"> and Reggie Caughman</w:t>
      </w:r>
      <w:r w:rsidR="00D94A4B">
        <w:rPr>
          <w:color w:val="000000" w:themeColor="text1"/>
          <w:u w:color="000000" w:themeColor="text1"/>
        </w:rPr>
        <w:t>,</w:t>
      </w:r>
      <w:r w:rsidR="007969F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four </w:t>
      </w:r>
      <w:r w:rsidRPr="00D4373D">
        <w:rPr>
          <w:color w:val="000000" w:themeColor="text1"/>
          <w:u w:color="000000" w:themeColor="text1"/>
        </w:rPr>
        <w:t>great</w:t>
      </w:r>
      <w:r w:rsidR="00223A48">
        <w:rPr>
          <w:color w:val="000000" w:themeColor="text1"/>
          <w:u w:color="000000" w:themeColor="text1"/>
        </w:rPr>
        <w:noBreakHyphen/>
      </w:r>
      <w:r w:rsidRPr="00D4373D">
        <w:rPr>
          <w:color w:val="000000" w:themeColor="text1"/>
          <w:u w:color="000000" w:themeColor="text1"/>
        </w:rPr>
        <w:t>granddaughters</w:t>
      </w:r>
      <w:r>
        <w:rPr>
          <w:color w:val="000000" w:themeColor="text1"/>
          <w:u w:color="000000" w:themeColor="text1"/>
        </w:rPr>
        <w:t>; and</w:t>
      </w:r>
      <w:r w:rsidRPr="00D4373D">
        <w:rPr>
          <w:color w:val="000000" w:themeColor="text1"/>
          <w:u w:color="000000" w:themeColor="text1"/>
        </w:rPr>
        <w:t xml:space="preserve"> </w:t>
      </w:r>
    </w:p>
    <w:p w:rsidR="00C30814" w:rsidRDefault="00C30814" w:rsidP="0082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1551" w:rsidRDefault="00C30814" w:rsidP="00C3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life and legacy of John Sam</w:t>
      </w:r>
      <w:r w:rsidRPr="00FB31A6">
        <w:t>uel McCutchen</w:t>
      </w:r>
      <w:r>
        <w:t xml:space="preserve"> and for the example of sacrifice and kindness he set for all who knew him</w:t>
      </w:r>
      <w:r w:rsidR="00371551">
        <w:t>.  Now, therefore,</w:t>
      </w:r>
    </w:p>
    <w:p w:rsidR="00371551" w:rsidRDefault="00371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551" w:rsidRDefault="00371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1551" w:rsidRDefault="00371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551" w:rsidRDefault="00371551" w:rsidP="00C3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30814">
        <w:t xml:space="preserve"> </w:t>
      </w:r>
      <w:r w:rsidR="00C30814" w:rsidRPr="00C90AA3">
        <w:t xml:space="preserve">the members of the South Carolina House of Representatives, by this resolution, </w:t>
      </w:r>
      <w:r w:rsidR="00C30814">
        <w:t>express their profound sorrow upon the passing of John Sam</w:t>
      </w:r>
      <w:r w:rsidR="00C30814" w:rsidRPr="00FB31A6">
        <w:t>uel McCutchen</w:t>
      </w:r>
      <w:r w:rsidR="00C30814">
        <w:t xml:space="preserve"> of Lee County</w:t>
      </w:r>
      <w:r w:rsidR="00C30814">
        <w:rPr>
          <w:color w:val="000000" w:themeColor="text1"/>
          <w:u w:color="000000" w:themeColor="text1"/>
        </w:rPr>
        <w:t xml:space="preserve"> </w:t>
      </w:r>
      <w:r w:rsidR="00C30814">
        <w:t>and extend their deepest sympathy to his large and loving family and his many friends.</w:t>
      </w:r>
    </w:p>
    <w:p w:rsidR="00692311" w:rsidRDefault="00223A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2FEA" w:rsidRDefault="006A2FEA" w:rsidP="006A2FEA">
      <w:pPr>
        <w:suppressAutoHyphens/>
      </w:pPr>
    </w:p>
    <w:sectPr w:rsidR="006A2FEA" w:rsidSect="006A2FE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814" w:rsidRDefault="00C30814" w:rsidP="009F0C77">
      <w:r>
        <w:separator/>
      </w:r>
    </w:p>
  </w:endnote>
  <w:endnote w:type="continuationSeparator" w:id="0">
    <w:p w:rsidR="00C30814" w:rsidRDefault="00C308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97596F-00E8-4255-9C5B-7FC21F3E496E}"/>
    <w:embedBold r:id="rId2" w:fontKey="{A28BC8F0-1B56-43A3-A1AC-64DD6A0117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E0D74D-5D49-4D86-B503-E8CCF1323B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55E3EA7-E075-4CB2-8A07-AD5EB4F88F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42E5CD-4A06-4C3D-A164-2E9563963D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FEA" w:rsidRPr="00820A63" w:rsidRDefault="006A2FEA" w:rsidP="00820A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0D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814" w:rsidRDefault="00C30814" w:rsidP="009F0C77">
      <w:r>
        <w:separator/>
      </w:r>
    </w:p>
  </w:footnote>
  <w:footnote w:type="continuationSeparator" w:id="0">
    <w:p w:rsidR="00C30814" w:rsidRDefault="00C308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9DG16"/>
    <w:docVar w:name="CoverBillType" w:val="r"/>
    <w:docVar w:name="docpath" w:val="L:\Council\bills\GM\24599DG16.DOCX"/>
    <w:docVar w:name="dvBillNumber" w:val="48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7155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3505"/>
    <w:rsid w:val="001D08F2"/>
    <w:rsid w:val="001D525B"/>
    <w:rsid w:val="001D7F4F"/>
    <w:rsid w:val="00205238"/>
    <w:rsid w:val="00223A4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1551"/>
    <w:rsid w:val="003B0D9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15DD"/>
    <w:rsid w:val="006913C9"/>
    <w:rsid w:val="00692311"/>
    <w:rsid w:val="0069470D"/>
    <w:rsid w:val="006A2FEA"/>
    <w:rsid w:val="00734F00"/>
    <w:rsid w:val="007457E2"/>
    <w:rsid w:val="007969FB"/>
    <w:rsid w:val="007A70AE"/>
    <w:rsid w:val="00820A63"/>
    <w:rsid w:val="008362E8"/>
    <w:rsid w:val="00877DB2"/>
    <w:rsid w:val="008A1768"/>
    <w:rsid w:val="008F0F33"/>
    <w:rsid w:val="008F4429"/>
    <w:rsid w:val="0094021A"/>
    <w:rsid w:val="009A495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0814"/>
    <w:rsid w:val="00C3483A"/>
    <w:rsid w:val="00C74E9D"/>
    <w:rsid w:val="00C82FD3"/>
    <w:rsid w:val="00C92819"/>
    <w:rsid w:val="00CC6B7B"/>
    <w:rsid w:val="00CD2089"/>
    <w:rsid w:val="00D73A67"/>
    <w:rsid w:val="00D94A4B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C43157-D716-4486-9A23-A6FB83726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08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81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2F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4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49_2016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DAB84-EAA6-4DD9-95E0-AE4A5314F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575</Words>
  <Characters>3280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4849: John Samuel McCutchen - South Carolina Legislature Online</dc:title>
  <dc:creator>Gail Pinckney Moore</dc:creator>
  <cp:lastModifiedBy>N Cumfer</cp:lastModifiedBy>
  <cp:revision>2</cp:revision>
  <cp:lastPrinted>2016-02-03T17:27:00Z</cp:lastPrinted>
  <dcterms:created xsi:type="dcterms:W3CDTF">2016-12-02T19:20:00Z</dcterms:created>
  <dcterms:modified xsi:type="dcterms:W3CDTF">2016-12-02T19:20:00Z</dcterms:modified>
</cp:coreProperties>
</file>