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AD1" w:rsidRDefault="00B02AD1" w:rsidP="00B02AD1">
      <w:pPr>
        <w:widowControl w:val="0"/>
        <w:jc w:val="center"/>
      </w:pPr>
      <w:bookmarkStart w:id="0" w:name="_GoBack"/>
      <w:bookmarkEnd w:id="0"/>
      <w:r w:rsidRPr="00B02AD1">
        <w:rPr>
          <w:b/>
        </w:rPr>
        <w:t>South Carolina General Assembly</w:t>
      </w:r>
    </w:p>
    <w:p w:rsidR="00B02AD1" w:rsidRDefault="00B02AD1" w:rsidP="00B02AD1">
      <w:pPr>
        <w:widowControl w:val="0"/>
        <w:jc w:val="center"/>
      </w:pPr>
      <w:r>
        <w:t>121st Session, 2015-2016</w:t>
      </w:r>
    </w:p>
    <w:p w:rsidR="00B02AD1" w:rsidRDefault="00B02AD1" w:rsidP="00B02AD1">
      <w:pPr>
        <w:widowControl w:val="0"/>
        <w:jc w:val="left"/>
      </w:pPr>
    </w:p>
    <w:p w:rsidR="00B02AD1" w:rsidRDefault="00B02AD1" w:rsidP="00B02AD1">
      <w:pPr>
        <w:widowControl w:val="0"/>
        <w:jc w:val="left"/>
        <w:rPr>
          <w:b/>
        </w:rPr>
      </w:pPr>
      <w:r w:rsidRPr="00B02AD1">
        <w:rPr>
          <w:b/>
        </w:rPr>
        <w:t>H. 5137</w:t>
      </w:r>
    </w:p>
    <w:p w:rsidR="00B02AD1" w:rsidRDefault="00B02AD1" w:rsidP="00B02AD1">
      <w:pPr>
        <w:widowControl w:val="0"/>
        <w:jc w:val="left"/>
        <w:rPr>
          <w:b/>
        </w:rPr>
      </w:pPr>
    </w:p>
    <w:p w:rsidR="00B02AD1" w:rsidRDefault="00B02AD1" w:rsidP="00B02AD1">
      <w:pPr>
        <w:widowControl w:val="0"/>
        <w:jc w:val="left"/>
      </w:pPr>
      <w:r w:rsidRPr="00B02AD1">
        <w:rPr>
          <w:b/>
        </w:rPr>
        <w:t>STATUS INFORMATION</w:t>
      </w:r>
    </w:p>
    <w:p w:rsidR="00B02AD1" w:rsidRDefault="00B02AD1" w:rsidP="00B02AD1">
      <w:pPr>
        <w:widowControl w:val="0"/>
        <w:jc w:val="left"/>
      </w:pPr>
    </w:p>
    <w:p w:rsidR="00B02AD1" w:rsidRDefault="00B02AD1" w:rsidP="00B02AD1">
      <w:pPr>
        <w:widowControl w:val="0"/>
        <w:jc w:val="left"/>
      </w:pPr>
      <w:r>
        <w:t>House Resolution</w:t>
      </w:r>
    </w:p>
    <w:p w:rsidR="00B02AD1" w:rsidRDefault="00B02AD1" w:rsidP="00B02AD1">
      <w:pPr>
        <w:widowControl w:val="0"/>
        <w:jc w:val="left"/>
      </w:pPr>
      <w:r>
        <w:t>Sponsors: Reps. G.A. Brown and Lucas</w:t>
      </w:r>
    </w:p>
    <w:p w:rsidR="00B02AD1" w:rsidRDefault="00B02AD1" w:rsidP="00B02AD1">
      <w:pPr>
        <w:widowControl w:val="0"/>
        <w:jc w:val="left"/>
      </w:pPr>
      <w:r>
        <w:t>Document Path: l:\council\bills\gm\24691ab16.docx</w:t>
      </w:r>
    </w:p>
    <w:p w:rsidR="00B02AD1" w:rsidRDefault="00B02AD1" w:rsidP="00B02AD1">
      <w:pPr>
        <w:widowControl w:val="0"/>
        <w:jc w:val="left"/>
      </w:pPr>
    </w:p>
    <w:p w:rsidR="00B02AD1" w:rsidRDefault="00B02AD1" w:rsidP="00B02AD1">
      <w:pPr>
        <w:widowControl w:val="0"/>
        <w:jc w:val="left"/>
      </w:pPr>
      <w:r>
        <w:t>Introduced in the House on March 23, 2016</w:t>
      </w:r>
    </w:p>
    <w:p w:rsidR="00B02AD1" w:rsidRDefault="00B02AD1" w:rsidP="00B02AD1">
      <w:pPr>
        <w:widowControl w:val="0"/>
        <w:jc w:val="left"/>
      </w:pPr>
      <w:r>
        <w:t>Adopted by the House on March 23, 2016</w:t>
      </w:r>
    </w:p>
    <w:p w:rsidR="00B02AD1" w:rsidRDefault="00B02AD1" w:rsidP="00B02AD1">
      <w:pPr>
        <w:widowControl w:val="0"/>
        <w:jc w:val="left"/>
      </w:pPr>
    </w:p>
    <w:p w:rsidR="00B02AD1" w:rsidRDefault="00B02AD1" w:rsidP="00B02AD1">
      <w:pPr>
        <w:widowControl w:val="0"/>
        <w:jc w:val="left"/>
      </w:pPr>
      <w:r>
        <w:t xml:space="preserve">Summary: </w:t>
      </w:r>
      <w:r w:rsidR="00AC4FA9">
        <w:t>James Morris Hodges</w:t>
      </w:r>
    </w:p>
    <w:p w:rsidR="00B02AD1" w:rsidRDefault="00B02AD1" w:rsidP="00B02AD1">
      <w:pPr>
        <w:widowControl w:val="0"/>
        <w:jc w:val="left"/>
      </w:pPr>
    </w:p>
    <w:p w:rsidR="00B02AD1" w:rsidRDefault="00B02AD1" w:rsidP="00B02AD1">
      <w:pPr>
        <w:widowControl w:val="0"/>
        <w:jc w:val="left"/>
      </w:pPr>
    </w:p>
    <w:p w:rsidR="00B02AD1" w:rsidRDefault="00B02AD1" w:rsidP="00B02A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2AD1">
        <w:rPr>
          <w:b/>
        </w:rPr>
        <w:t>HISTORY OF LEGISLATIVE ACTIONS</w:t>
      </w:r>
    </w:p>
    <w:p w:rsidR="00B02AD1" w:rsidRDefault="00B02AD1" w:rsidP="00B02A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2AD1" w:rsidRPr="00B02AD1" w:rsidRDefault="00B02AD1" w:rsidP="00B02A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2AD1">
        <w:rPr>
          <w:u w:val="single"/>
        </w:rPr>
        <w:tab/>
        <w:t>Date</w:t>
      </w:r>
      <w:r w:rsidRPr="00B02AD1">
        <w:rPr>
          <w:u w:val="single"/>
        </w:rPr>
        <w:tab/>
        <w:t>Body</w:t>
      </w:r>
      <w:r w:rsidRPr="00B02AD1">
        <w:rPr>
          <w:u w:val="single"/>
        </w:rPr>
        <w:tab/>
        <w:t>Action Description with journal page number</w:t>
      </w:r>
      <w:r w:rsidRPr="00B02AD1">
        <w:rPr>
          <w:u w:val="single"/>
        </w:rPr>
        <w:tab/>
      </w:r>
    </w:p>
    <w:p w:rsidR="00965899" w:rsidRDefault="00965899" w:rsidP="009658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3/23/2016</w:t>
      </w:r>
      <w:r>
        <w:tab/>
        <w:t>House</w:t>
      </w:r>
      <w:r>
        <w:tab/>
      </w:r>
      <w:r w:rsidRPr="00991F7A">
        <w:t>Introduced and adopted (</w:t>
      </w:r>
      <w:hyperlink r:id="rId7" w:history="1">
        <w:r w:rsidRPr="00625A86">
          <w:rPr>
            <w:rStyle w:val="Hyperlink"/>
          </w:rPr>
          <w:t>House Journal</w:t>
        </w:r>
        <w:r w:rsidRPr="00625A86">
          <w:rPr>
            <w:rStyle w:val="Hyperlink"/>
          </w:rPr>
          <w:noBreakHyphen/>
          <w:t>page 12</w:t>
        </w:r>
      </w:hyperlink>
      <w:r w:rsidRPr="00991F7A">
        <w:t>)</w:t>
      </w:r>
    </w:p>
    <w:p w:rsidR="00965899" w:rsidRDefault="00965899" w:rsidP="009658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2AD1" w:rsidRDefault="00B02AD1" w:rsidP="00B02A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02AD1">
          <w:rPr>
            <w:rStyle w:val="Hyperlink"/>
          </w:rPr>
          <w:t>legislative information</w:t>
        </w:r>
      </w:hyperlink>
      <w:r>
        <w:t xml:space="preserve"> at the website</w:t>
      </w:r>
    </w:p>
    <w:p w:rsidR="00B02AD1" w:rsidRDefault="00B02AD1" w:rsidP="00B02A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2AD1" w:rsidRPr="00B02AD1" w:rsidRDefault="00B02AD1" w:rsidP="00B02A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2AD1" w:rsidRDefault="00B02AD1" w:rsidP="00B02AD1">
      <w:r w:rsidRPr="00B02AD1">
        <w:rPr>
          <w:b/>
        </w:rPr>
        <w:t>VERSIONS OF THIS BILL</w:t>
      </w:r>
    </w:p>
    <w:p w:rsidR="00B02AD1" w:rsidRDefault="00B02AD1" w:rsidP="00B02AD1"/>
    <w:p w:rsidR="00B02AD1" w:rsidRDefault="00625A86" w:rsidP="00B02AD1">
      <w:hyperlink r:id="rId9" w:history="1">
        <w:r w:rsidR="00B02AD1">
          <w:rPr>
            <w:rStyle w:val="Hyperlink"/>
          </w:rPr>
          <w:t>3/23/2016</w:t>
        </w:r>
      </w:hyperlink>
    </w:p>
    <w:p w:rsidR="00B02AD1" w:rsidRDefault="00B02AD1" w:rsidP="00B02AD1"/>
    <w:p w:rsidR="00B02AD1" w:rsidRDefault="00B02AD1" w:rsidP="00B02AD1">
      <w:pPr>
        <w:sectPr w:rsidR="00B02AD1" w:rsidSect="00B02A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4D51" w:rsidRDefault="008E4D5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4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0FD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61932">
        <w:t xml:space="preserve">CONGRATULATE </w:t>
      </w:r>
      <w:r>
        <w:t xml:space="preserve">JAMES MORRIS HODGES </w:t>
      </w:r>
      <w:r w:rsidR="00807E8C">
        <w:t xml:space="preserve">UPON THE OCCASION OF HIS </w:t>
      </w:r>
      <w:r w:rsidR="003C260F">
        <w:t>SEVENTY</w:t>
      </w:r>
      <w:r w:rsidR="00D61932">
        <w:noBreakHyphen/>
      </w:r>
      <w:r w:rsidR="003C260F">
        <w:t>NINTH</w:t>
      </w:r>
      <w:r w:rsidR="00807E8C">
        <w:t xml:space="preserve"> BIRTHDAY AND TO </w:t>
      </w:r>
      <w:r w:rsidR="00807E8C" w:rsidRPr="008D22FE">
        <w:rPr>
          <w:color w:val="000000" w:themeColor="text1"/>
          <w:u w:color="000000" w:themeColor="text1"/>
        </w:rPr>
        <w:t xml:space="preserve">WISH HIM A </w:t>
      </w:r>
      <w:r w:rsidR="00807E8C">
        <w:rPr>
          <w:color w:val="000000" w:themeColor="text1"/>
          <w:u w:color="000000" w:themeColor="text1"/>
        </w:rPr>
        <w:t xml:space="preserve">JOYOUS BIRTHDAY CELEBRATION AND MANY YEARS OF </w:t>
      </w:r>
      <w:r w:rsidR="00807E8C" w:rsidRPr="008D22FE">
        <w:rPr>
          <w:color w:val="000000" w:themeColor="text1"/>
          <w:u w:color="000000" w:themeColor="text1"/>
        </w:rPr>
        <w:t>CONTINUED HEALTH AND HAPPINESS</w:t>
      </w:r>
      <w: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3729" w:rsidRDefault="00130F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E3729">
        <w:t>the members of the South Carolina House of Representatives are pleased to learn that</w:t>
      </w:r>
      <w:r w:rsidR="00807E8C">
        <w:t xml:space="preserve"> James Morris Hodges will celebrate his </w:t>
      </w:r>
      <w:r w:rsidR="003C260F">
        <w:t>seven</w:t>
      </w:r>
      <w:r w:rsidR="00807E8C">
        <w:t>ty</w:t>
      </w:r>
      <w:r w:rsidR="00D61932">
        <w:noBreakHyphen/>
      </w:r>
      <w:r w:rsidR="003C260F">
        <w:t>ninth</w:t>
      </w:r>
      <w:r w:rsidR="00807E8C">
        <w:t xml:space="preserve"> birthday on March 30, 2016</w:t>
      </w:r>
      <w:r w:rsidR="003C260F">
        <w:t>, after fifty</w:t>
      </w:r>
      <w:r w:rsidR="00D61932">
        <w:noBreakHyphen/>
      </w:r>
      <w:r w:rsidR="003C260F">
        <w:t>two years of dedicated service to his customers at Arcade Barber Shop; and</w:t>
      </w: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Mullins on March 30, 1937, he is the son of Jesse Morris and Maola Smith Hodges, and he was educated in the schools in Mullins; and</w:t>
      </w:r>
    </w:p>
    <w:p w:rsidR="00D61932" w:rsidRDefault="00D61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932" w:rsidRDefault="00D61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Mr. Hodges has </w:t>
      </w:r>
      <w:r w:rsidRPr="008D22F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</w:t>
      </w:r>
      <w:r>
        <w:rPr>
          <w:color w:val="000000" w:themeColor="text1"/>
          <w:u w:color="000000" w:themeColor="text1"/>
        </w:rPr>
        <w:t>e</w:t>
      </w:r>
      <w:r w:rsidRPr="008D22FE">
        <w:rPr>
          <w:color w:val="000000" w:themeColor="text1"/>
          <w:u w:color="000000" w:themeColor="text1"/>
        </w:rPr>
        <w:t xml:space="preserve"> time </w:t>
      </w:r>
      <w:r>
        <w:rPr>
          <w:color w:val="000000" w:themeColor="text1"/>
          <w:u w:color="000000" w:themeColor="text1"/>
        </w:rPr>
        <w:t xml:space="preserve">of his birth </w:t>
      </w:r>
      <w:r w:rsidRPr="008D22FE">
        <w:rPr>
          <w:color w:val="000000" w:themeColor="text1"/>
          <w:u w:color="000000" w:themeColor="text1"/>
        </w:rPr>
        <w:t xml:space="preserve">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 on February 28, 1964, James Hodges completed Barber College at the South Carolina Trade School in Columbia and began his career as a registered barber under Lloyd Davis in the Arcade Hotel Barber Shop in Hartsville; and</w:t>
      </w: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later bought the business from Mr. Davis</w:t>
      </w:r>
      <w:r w:rsidR="003C260F">
        <w:t>,</w:t>
      </w:r>
      <w:r>
        <w:t xml:space="preserve"> and </w:t>
      </w:r>
      <w:r w:rsidR="003C260F">
        <w:t xml:space="preserve">after renovations to the building were completed, he </w:t>
      </w:r>
      <w:r>
        <w:t>opened the Arcade Barber Shop on College Avenue in Hartsville in 1980; and</w:t>
      </w: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</w:t>
      </w:r>
      <w:r w:rsidR="00807E8C">
        <w:t xml:space="preserve">, the late Alma Hodges, he reared two fine sons, James M. Hodges, Jr., and Jonathan Eric </w:t>
      </w:r>
      <w:r w:rsidR="00807E8C">
        <w:lastRenderedPageBreak/>
        <w:t>Hodges.  Supposing himself twice blessed, he is now married to his devoted wife, Rachel Brown Hodges; and</w:t>
      </w: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faithful member of Emmanuel Baptist Church in Hartsville, Mr. Hodges serves as the secretary of the Living Hope Sunday School class; and</w:t>
      </w:r>
    </w:p>
    <w:p w:rsidR="009E3729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FD6" w:rsidRDefault="009E3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C260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3C260F">
        <w:rPr>
          <w:color w:val="000000" w:themeColor="text1"/>
          <w:u w:color="000000" w:themeColor="text1"/>
        </w:rPr>
        <w:t>House of Representatives</w:t>
      </w:r>
      <w:r w:rsidR="003C260F" w:rsidRPr="008D22FE">
        <w:rPr>
          <w:color w:val="000000" w:themeColor="text1"/>
          <w:u w:color="000000" w:themeColor="text1"/>
        </w:rPr>
        <w:t xml:space="preserve"> are pleased to honor this son of South Carolina at the celebration of h</w:t>
      </w:r>
      <w:r w:rsidR="003C260F">
        <w:rPr>
          <w:color w:val="000000" w:themeColor="text1"/>
          <w:u w:color="000000" w:themeColor="text1"/>
        </w:rPr>
        <w:t>is</w:t>
      </w:r>
      <w:r w:rsidR="003C260F" w:rsidRPr="008D22FE">
        <w:rPr>
          <w:color w:val="000000" w:themeColor="text1"/>
          <w:u w:color="000000" w:themeColor="text1"/>
        </w:rPr>
        <w:t xml:space="preserve"> </w:t>
      </w:r>
      <w:r w:rsidR="003C260F">
        <w:rPr>
          <w:color w:val="000000" w:themeColor="text1"/>
          <w:u w:color="000000" w:themeColor="text1"/>
        </w:rPr>
        <w:t>seventy</w:t>
      </w:r>
      <w:r w:rsidR="00D61932">
        <w:rPr>
          <w:color w:val="000000" w:themeColor="text1"/>
          <w:u w:color="000000" w:themeColor="text1"/>
        </w:rPr>
        <w:noBreakHyphen/>
      </w:r>
      <w:r w:rsidR="003C260F">
        <w:rPr>
          <w:color w:val="000000" w:themeColor="text1"/>
          <w:u w:color="000000" w:themeColor="text1"/>
        </w:rPr>
        <w:t>nin</w:t>
      </w:r>
      <w:r w:rsidR="003C260F" w:rsidRPr="008D22FE">
        <w:rPr>
          <w:color w:val="000000" w:themeColor="text1"/>
          <w:u w:color="000000" w:themeColor="text1"/>
        </w:rPr>
        <w:t>th birthday and join with his family an</w:t>
      </w:r>
      <w:r w:rsidR="003C260F">
        <w:rPr>
          <w:color w:val="000000" w:themeColor="text1"/>
          <w:u w:color="000000" w:themeColor="text1"/>
        </w:rPr>
        <w:t>d friends in congratulating him</w:t>
      </w:r>
      <w:r w:rsidR="003C260F" w:rsidRPr="008D22FE">
        <w:rPr>
          <w:color w:val="000000" w:themeColor="text1"/>
          <w:u w:color="000000" w:themeColor="text1"/>
        </w:rPr>
        <w:t xml:space="preserve"> on reaching th</w:t>
      </w:r>
      <w:r w:rsidR="00D61932">
        <w:rPr>
          <w:color w:val="000000" w:themeColor="text1"/>
          <w:u w:color="000000" w:themeColor="text1"/>
        </w:rPr>
        <w:t>is</w:t>
      </w:r>
      <w:r w:rsidR="003C260F">
        <w:rPr>
          <w:color w:val="000000" w:themeColor="text1"/>
          <w:u w:color="000000" w:themeColor="text1"/>
        </w:rPr>
        <w:t xml:space="preserve"> </w:t>
      </w:r>
      <w:r w:rsidR="003C260F" w:rsidRPr="008D22FE">
        <w:rPr>
          <w:color w:val="000000" w:themeColor="text1"/>
          <w:u w:color="000000" w:themeColor="text1"/>
        </w:rPr>
        <w:t>extraordinary milestone</w:t>
      </w:r>
      <w:r w:rsidR="00130FD6">
        <w:t>.  Now, therefore,</w:t>
      </w:r>
    </w:p>
    <w:p w:rsidR="00130FD6" w:rsidRDefault="00130F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FD6" w:rsidRDefault="00130F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0FD6" w:rsidRDefault="00130F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FD6" w:rsidRDefault="00130F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3729">
        <w:t xml:space="preserve"> the members of the South Carolina House of Representatives, by this resolution, </w:t>
      </w:r>
      <w:r w:rsidR="00D61932">
        <w:t>congratulate</w:t>
      </w:r>
      <w:r w:rsidR="009E3729">
        <w:t xml:space="preserve"> James Morris Hodges </w:t>
      </w:r>
      <w:r w:rsidR="00807E8C">
        <w:t xml:space="preserve">upon the occasion of his </w:t>
      </w:r>
      <w:r w:rsidR="003C260F">
        <w:t>seventy</w:t>
      </w:r>
      <w:r w:rsidR="00D61932">
        <w:noBreakHyphen/>
      </w:r>
      <w:r w:rsidR="003C260F">
        <w:t>ninth</w:t>
      </w:r>
      <w:r w:rsidR="00D61932">
        <w:t xml:space="preserve"> birthday</w:t>
      </w:r>
      <w:r w:rsidR="00807E8C">
        <w:t xml:space="preserve"> and </w:t>
      </w:r>
      <w:r w:rsidR="00807E8C" w:rsidRPr="008D22FE">
        <w:rPr>
          <w:color w:val="000000" w:themeColor="text1"/>
          <w:u w:color="000000" w:themeColor="text1"/>
        </w:rPr>
        <w:t xml:space="preserve">wish him a </w:t>
      </w:r>
      <w:r w:rsidR="00807E8C">
        <w:rPr>
          <w:color w:val="000000" w:themeColor="text1"/>
          <w:u w:color="000000" w:themeColor="text1"/>
        </w:rPr>
        <w:t xml:space="preserve">joyous birthday celebration and many years of </w:t>
      </w:r>
      <w:r w:rsidR="00807E8C" w:rsidRPr="008D22FE">
        <w:rPr>
          <w:color w:val="000000" w:themeColor="text1"/>
          <w:u w:color="000000" w:themeColor="text1"/>
        </w:rPr>
        <w:t>continued health and happiness</w:t>
      </w:r>
      <w:r w:rsidR="009E3729">
        <w:t>.</w:t>
      </w:r>
    </w:p>
    <w:p w:rsidR="00130FD6" w:rsidRDefault="00130F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FD6" w:rsidRDefault="00130F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E3729">
        <w:t>provi</w:t>
      </w:r>
      <w:r>
        <w:t>ded to</w:t>
      </w:r>
      <w:r w:rsidR="009E3729">
        <w:t xml:space="preserve"> James Morris Hodges.</w:t>
      </w:r>
    </w:p>
    <w:p w:rsidR="00EC50EC" w:rsidRDefault="00D619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2AD1" w:rsidRDefault="00B02AD1" w:rsidP="00B02AD1">
      <w:pPr>
        <w:suppressAutoHyphens/>
      </w:pPr>
    </w:p>
    <w:sectPr w:rsidR="00B02AD1" w:rsidSect="00B02AD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60F" w:rsidRDefault="003C260F" w:rsidP="009F0C77">
      <w:r>
        <w:separator/>
      </w:r>
    </w:p>
  </w:endnote>
  <w:endnote w:type="continuationSeparator" w:id="0">
    <w:p w:rsidR="003C260F" w:rsidRDefault="003C26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AA6239-676E-4CA3-9B51-D81C6FC64C20}"/>
    <w:embedBold r:id="rId2" w:fontKey="{777C7211-4897-4CE5-9908-9BEF39CA4F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591A05-B204-47D9-AEDE-A75C8403DE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054628F-7BEF-41A3-B528-6759DB6998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94A1ED-8D49-462E-8DEE-A342B5D45C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AD1" w:rsidRPr="008E4D51" w:rsidRDefault="00B02AD1" w:rsidP="008E4D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25A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60F" w:rsidRDefault="003C260F" w:rsidP="009F0C77">
      <w:r>
        <w:separator/>
      </w:r>
    </w:p>
  </w:footnote>
  <w:footnote w:type="continuationSeparator" w:id="0">
    <w:p w:rsidR="003C260F" w:rsidRDefault="003C26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91AB16"/>
    <w:docVar w:name="CoverBillType" w:val="r"/>
    <w:docVar w:name="docpath" w:val="L:\Council\bills\GM\24691AB16.DOCX"/>
    <w:docVar w:name="dvBillNumber" w:val="51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0FD6"/>
    <w:rsid w:val="00011869"/>
    <w:rsid w:val="00015CD6"/>
    <w:rsid w:val="000E1785"/>
    <w:rsid w:val="000F40FA"/>
    <w:rsid w:val="0010776B"/>
    <w:rsid w:val="00130FD6"/>
    <w:rsid w:val="00133E66"/>
    <w:rsid w:val="001435A3"/>
    <w:rsid w:val="00146ED3"/>
    <w:rsid w:val="00151044"/>
    <w:rsid w:val="001D08F2"/>
    <w:rsid w:val="001D525B"/>
    <w:rsid w:val="001D7F4F"/>
    <w:rsid w:val="001F2209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436"/>
    <w:rsid w:val="0037079A"/>
    <w:rsid w:val="003C260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5A86"/>
    <w:rsid w:val="006913C9"/>
    <w:rsid w:val="0069470D"/>
    <w:rsid w:val="00734F00"/>
    <w:rsid w:val="007A70AE"/>
    <w:rsid w:val="00807E8C"/>
    <w:rsid w:val="008362E8"/>
    <w:rsid w:val="008A1768"/>
    <w:rsid w:val="008E4D51"/>
    <w:rsid w:val="008F0F33"/>
    <w:rsid w:val="008F4429"/>
    <w:rsid w:val="0094021A"/>
    <w:rsid w:val="00965899"/>
    <w:rsid w:val="009B44AF"/>
    <w:rsid w:val="009C6A0B"/>
    <w:rsid w:val="009E3729"/>
    <w:rsid w:val="009F0C77"/>
    <w:rsid w:val="009F4DD1"/>
    <w:rsid w:val="00A41684"/>
    <w:rsid w:val="00A64E80"/>
    <w:rsid w:val="00A72BCD"/>
    <w:rsid w:val="00A741D9"/>
    <w:rsid w:val="00A833AB"/>
    <w:rsid w:val="00A9741D"/>
    <w:rsid w:val="00AC4FA9"/>
    <w:rsid w:val="00AD4B17"/>
    <w:rsid w:val="00B02AD1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14F9"/>
    <w:rsid w:val="00D61932"/>
    <w:rsid w:val="00D73A67"/>
    <w:rsid w:val="00D970A9"/>
    <w:rsid w:val="00DF3845"/>
    <w:rsid w:val="00E41911"/>
    <w:rsid w:val="00E92EEF"/>
    <w:rsid w:val="00EC50EC"/>
    <w:rsid w:val="00EF2368"/>
    <w:rsid w:val="00F24442"/>
    <w:rsid w:val="00F50AE3"/>
    <w:rsid w:val="00F656BA"/>
    <w:rsid w:val="00F67CF1"/>
    <w:rsid w:val="00F840F0"/>
    <w:rsid w:val="00FB0D0D"/>
    <w:rsid w:val="00FB43B4"/>
    <w:rsid w:val="00FE036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87DCAE-44EC-46ED-8FCB-4C2B5F501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26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60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2A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3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2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37_201603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30CD5-241C-4719-AC6B-099DFC623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466</Words>
  <Characters>2658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5137: James Morris Hodges - South Carolina Legislature Online</dc:title>
  <dc:creator>Gail Pinckney Moore</dc:creator>
  <cp:lastModifiedBy>N Cumfer</cp:lastModifiedBy>
  <cp:revision>2</cp:revision>
  <cp:lastPrinted>2016-03-22T21:03:00Z</cp:lastPrinted>
  <dcterms:created xsi:type="dcterms:W3CDTF">2016-12-02T19:29:00Z</dcterms:created>
  <dcterms:modified xsi:type="dcterms:W3CDTF">2016-12-02T19:29:00Z</dcterms:modified>
</cp:coreProperties>
</file>