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61B" w:rsidRDefault="008C661B" w:rsidP="008C661B">
      <w:pPr>
        <w:widowControl w:val="0"/>
        <w:jc w:val="center"/>
      </w:pPr>
      <w:bookmarkStart w:id="0" w:name="_GoBack"/>
      <w:bookmarkEnd w:id="0"/>
      <w:r w:rsidRPr="008C661B">
        <w:rPr>
          <w:b/>
        </w:rPr>
        <w:t>South Carolina General Assembly</w:t>
      </w:r>
    </w:p>
    <w:p w:rsidR="008C661B" w:rsidRDefault="008C661B" w:rsidP="008C661B">
      <w:pPr>
        <w:widowControl w:val="0"/>
        <w:jc w:val="center"/>
      </w:pPr>
      <w:r>
        <w:t>121st Session, 2015-2016</w:t>
      </w:r>
    </w:p>
    <w:p w:rsidR="008C661B" w:rsidRDefault="008C661B" w:rsidP="008C661B">
      <w:pPr>
        <w:widowControl w:val="0"/>
        <w:jc w:val="left"/>
      </w:pPr>
    </w:p>
    <w:p w:rsidR="008C661B" w:rsidRDefault="008C661B" w:rsidP="008C661B">
      <w:pPr>
        <w:widowControl w:val="0"/>
        <w:jc w:val="left"/>
        <w:rPr>
          <w:b/>
        </w:rPr>
      </w:pPr>
      <w:r w:rsidRPr="008C661B">
        <w:rPr>
          <w:b/>
        </w:rPr>
        <w:t>H. 5182</w:t>
      </w:r>
    </w:p>
    <w:p w:rsidR="008C661B" w:rsidRDefault="008C661B" w:rsidP="008C661B">
      <w:pPr>
        <w:widowControl w:val="0"/>
        <w:jc w:val="left"/>
        <w:rPr>
          <w:b/>
        </w:rPr>
      </w:pPr>
    </w:p>
    <w:p w:rsidR="008C661B" w:rsidRDefault="008C661B" w:rsidP="008C661B">
      <w:pPr>
        <w:widowControl w:val="0"/>
        <w:jc w:val="left"/>
      </w:pPr>
      <w:r w:rsidRPr="008C661B">
        <w:rPr>
          <w:b/>
        </w:rPr>
        <w:t>STATUS INFORMATION</w:t>
      </w:r>
    </w:p>
    <w:p w:rsidR="008C661B" w:rsidRDefault="008C661B" w:rsidP="008C661B">
      <w:pPr>
        <w:widowControl w:val="0"/>
        <w:jc w:val="left"/>
      </w:pPr>
    </w:p>
    <w:p w:rsidR="008C661B" w:rsidRDefault="008C661B" w:rsidP="008C661B">
      <w:pPr>
        <w:widowControl w:val="0"/>
        <w:jc w:val="left"/>
      </w:pPr>
      <w:r>
        <w:t>House Resolution</w:t>
      </w:r>
    </w:p>
    <w:p w:rsidR="008C661B" w:rsidRDefault="008C661B" w:rsidP="008C661B">
      <w:pPr>
        <w:widowControl w:val="0"/>
        <w:jc w:val="left"/>
      </w:pPr>
      <w:r>
        <w:t>Sponsors: Reps. Kirby,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C661B" w:rsidRDefault="008C661B" w:rsidP="008C661B">
      <w:pPr>
        <w:widowControl w:val="0"/>
        <w:jc w:val="left"/>
      </w:pPr>
      <w:r>
        <w:t>Document Path: l:\council\bills\rm\1562cz16.docx</w:t>
      </w:r>
    </w:p>
    <w:p w:rsidR="008C661B" w:rsidRDefault="008C661B" w:rsidP="008C661B">
      <w:pPr>
        <w:widowControl w:val="0"/>
        <w:jc w:val="left"/>
      </w:pPr>
    </w:p>
    <w:p w:rsidR="008C661B" w:rsidRDefault="008C661B" w:rsidP="008C661B">
      <w:pPr>
        <w:widowControl w:val="0"/>
        <w:jc w:val="left"/>
      </w:pPr>
      <w:r>
        <w:t>Introduced in the House on April 12, 2016</w:t>
      </w:r>
    </w:p>
    <w:p w:rsidR="008C661B" w:rsidRDefault="008C661B" w:rsidP="008C661B">
      <w:pPr>
        <w:widowControl w:val="0"/>
        <w:jc w:val="left"/>
      </w:pPr>
      <w:r>
        <w:t>Adopted by the House on April 12, 2016</w:t>
      </w:r>
    </w:p>
    <w:p w:rsidR="008C661B" w:rsidRDefault="008C661B" w:rsidP="008C661B">
      <w:pPr>
        <w:widowControl w:val="0"/>
        <w:jc w:val="left"/>
      </w:pPr>
    </w:p>
    <w:p w:rsidR="008C661B" w:rsidRDefault="008C661B" w:rsidP="008C661B">
      <w:pPr>
        <w:widowControl w:val="0"/>
        <w:jc w:val="left"/>
      </w:pPr>
      <w:r>
        <w:t xml:space="preserve">Summary: </w:t>
      </w:r>
      <w:r w:rsidR="00936580">
        <w:t>Dr. Aubrey Dale Strickland</w:t>
      </w:r>
    </w:p>
    <w:p w:rsidR="008C661B" w:rsidRDefault="008C661B" w:rsidP="008C661B">
      <w:pPr>
        <w:widowControl w:val="0"/>
        <w:jc w:val="left"/>
      </w:pPr>
    </w:p>
    <w:p w:rsidR="008C661B" w:rsidRDefault="008C661B" w:rsidP="008C661B">
      <w:pPr>
        <w:widowControl w:val="0"/>
        <w:jc w:val="left"/>
      </w:pPr>
    </w:p>
    <w:p w:rsidR="008C661B" w:rsidRDefault="008C661B" w:rsidP="008C661B">
      <w:pPr>
        <w:widowControl w:val="0"/>
        <w:tabs>
          <w:tab w:val="center" w:pos="590"/>
          <w:tab w:val="center" w:pos="1440"/>
          <w:tab w:val="left" w:pos="1872"/>
          <w:tab w:val="left" w:pos="9187"/>
        </w:tabs>
        <w:jc w:val="left"/>
      </w:pPr>
      <w:r w:rsidRPr="008C661B">
        <w:rPr>
          <w:b/>
        </w:rPr>
        <w:t>HISTORY OF LEGISLATIVE ACTIONS</w:t>
      </w:r>
    </w:p>
    <w:p w:rsidR="008C661B" w:rsidRDefault="008C661B" w:rsidP="008C661B">
      <w:pPr>
        <w:widowControl w:val="0"/>
        <w:tabs>
          <w:tab w:val="center" w:pos="590"/>
          <w:tab w:val="center" w:pos="1440"/>
          <w:tab w:val="left" w:pos="1872"/>
          <w:tab w:val="left" w:pos="9187"/>
        </w:tabs>
        <w:jc w:val="left"/>
      </w:pPr>
    </w:p>
    <w:p w:rsidR="008C661B" w:rsidRPr="008C661B" w:rsidRDefault="008C661B" w:rsidP="008C661B">
      <w:pPr>
        <w:widowControl w:val="0"/>
        <w:tabs>
          <w:tab w:val="center" w:pos="590"/>
          <w:tab w:val="center" w:pos="1440"/>
          <w:tab w:val="left" w:pos="1872"/>
          <w:tab w:val="left" w:pos="9187"/>
        </w:tabs>
        <w:jc w:val="left"/>
      </w:pPr>
      <w:r w:rsidRPr="008C661B">
        <w:rPr>
          <w:u w:val="single"/>
        </w:rPr>
        <w:tab/>
        <w:t>Date</w:t>
      </w:r>
      <w:r w:rsidRPr="008C661B">
        <w:rPr>
          <w:u w:val="single"/>
        </w:rPr>
        <w:tab/>
        <w:t>Body</w:t>
      </w:r>
      <w:r w:rsidRPr="008C661B">
        <w:rPr>
          <w:u w:val="single"/>
        </w:rPr>
        <w:tab/>
        <w:t>Action Description with journal page number</w:t>
      </w:r>
      <w:r w:rsidRPr="008C661B">
        <w:rPr>
          <w:u w:val="single"/>
        </w:rPr>
        <w:tab/>
      </w:r>
    </w:p>
    <w:p w:rsidR="00EC3CED" w:rsidRDefault="00EC3CED" w:rsidP="00EC3CED">
      <w:pPr>
        <w:widowControl w:val="0"/>
        <w:tabs>
          <w:tab w:val="right" w:pos="1008"/>
          <w:tab w:val="left" w:pos="1152"/>
          <w:tab w:val="left" w:pos="1872"/>
          <w:tab w:val="left" w:pos="9187"/>
        </w:tabs>
        <w:ind w:left="2088" w:hanging="2088"/>
        <w:jc w:val="left"/>
      </w:pPr>
      <w:r>
        <w:tab/>
        <w:t>4/12/2016</w:t>
      </w:r>
      <w:r>
        <w:tab/>
        <w:t>House</w:t>
      </w:r>
      <w:r>
        <w:tab/>
      </w:r>
      <w:r w:rsidRPr="00242107">
        <w:t>Introduced and adopted (</w:t>
      </w:r>
      <w:hyperlink r:id="rId7" w:history="1">
        <w:r w:rsidRPr="00F852B7">
          <w:rPr>
            <w:rStyle w:val="Hyperlink"/>
          </w:rPr>
          <w:t>House Journal</w:t>
        </w:r>
        <w:r w:rsidRPr="00F852B7">
          <w:rPr>
            <w:rStyle w:val="Hyperlink"/>
          </w:rPr>
          <w:noBreakHyphen/>
          <w:t>page 48</w:t>
        </w:r>
      </w:hyperlink>
      <w:r w:rsidRPr="00242107">
        <w:t>)</w:t>
      </w:r>
    </w:p>
    <w:p w:rsidR="00EC3CED" w:rsidRDefault="00EC3CED" w:rsidP="00EC3CED">
      <w:pPr>
        <w:widowControl w:val="0"/>
        <w:tabs>
          <w:tab w:val="right" w:pos="1008"/>
          <w:tab w:val="left" w:pos="1152"/>
          <w:tab w:val="left" w:pos="1872"/>
          <w:tab w:val="left" w:pos="9187"/>
        </w:tabs>
        <w:ind w:left="2088" w:hanging="2088"/>
        <w:jc w:val="left"/>
      </w:pPr>
    </w:p>
    <w:p w:rsidR="008C661B" w:rsidRDefault="008C661B" w:rsidP="008C661B">
      <w:pPr>
        <w:widowControl w:val="0"/>
        <w:tabs>
          <w:tab w:val="right" w:pos="1008"/>
          <w:tab w:val="left" w:pos="1152"/>
          <w:tab w:val="left" w:pos="1872"/>
          <w:tab w:val="left" w:pos="9187"/>
        </w:tabs>
        <w:ind w:left="2088" w:hanging="2088"/>
        <w:jc w:val="left"/>
      </w:pPr>
      <w:r>
        <w:t xml:space="preserve">View the latest </w:t>
      </w:r>
      <w:hyperlink r:id="rId8" w:history="1">
        <w:r w:rsidRPr="008C661B">
          <w:rPr>
            <w:rStyle w:val="Hyperlink"/>
          </w:rPr>
          <w:t>legislative information</w:t>
        </w:r>
      </w:hyperlink>
      <w:r>
        <w:t xml:space="preserve"> at the website</w:t>
      </w:r>
    </w:p>
    <w:p w:rsidR="008C661B" w:rsidRDefault="008C661B" w:rsidP="008C661B">
      <w:pPr>
        <w:widowControl w:val="0"/>
        <w:tabs>
          <w:tab w:val="right" w:pos="1008"/>
          <w:tab w:val="left" w:pos="1152"/>
          <w:tab w:val="left" w:pos="1872"/>
          <w:tab w:val="left" w:pos="9187"/>
        </w:tabs>
        <w:ind w:left="2088" w:hanging="2088"/>
        <w:jc w:val="left"/>
      </w:pPr>
    </w:p>
    <w:p w:rsidR="008C661B" w:rsidRPr="008C661B" w:rsidRDefault="008C661B" w:rsidP="008C661B">
      <w:pPr>
        <w:widowControl w:val="0"/>
        <w:tabs>
          <w:tab w:val="right" w:pos="1008"/>
          <w:tab w:val="left" w:pos="1152"/>
          <w:tab w:val="left" w:pos="1872"/>
          <w:tab w:val="left" w:pos="9187"/>
        </w:tabs>
        <w:ind w:left="2088" w:hanging="2088"/>
        <w:jc w:val="left"/>
      </w:pPr>
    </w:p>
    <w:p w:rsidR="008C661B" w:rsidRDefault="008C661B" w:rsidP="008C661B">
      <w:r w:rsidRPr="008C661B">
        <w:rPr>
          <w:b/>
        </w:rPr>
        <w:t>VERSIONS OF THIS BILL</w:t>
      </w:r>
    </w:p>
    <w:p w:rsidR="008C661B" w:rsidRDefault="008C661B" w:rsidP="008C661B"/>
    <w:p w:rsidR="008C661B" w:rsidRDefault="00F852B7" w:rsidP="008C661B">
      <w:hyperlink r:id="rId9" w:history="1">
        <w:r w:rsidR="008C661B">
          <w:rPr>
            <w:rStyle w:val="Hyperlink"/>
          </w:rPr>
          <w:t>4/12/2016</w:t>
        </w:r>
      </w:hyperlink>
    </w:p>
    <w:p w:rsidR="008C661B" w:rsidRDefault="008C661B" w:rsidP="008C661B"/>
    <w:p w:rsidR="008C661B" w:rsidRDefault="008C661B" w:rsidP="008C661B">
      <w:pPr>
        <w:sectPr w:rsidR="008C661B" w:rsidSect="008C661B">
          <w:pgSz w:w="12240" w:h="15840" w:code="1"/>
          <w:pgMar w:top="1080" w:right="1440" w:bottom="1080" w:left="1440" w:header="720" w:footer="720" w:gutter="0"/>
          <w:cols w:space="720"/>
          <w:noEndnote/>
          <w:docGrid w:linePitch="360"/>
        </w:sectPr>
      </w:pPr>
    </w:p>
    <w:p w:rsidR="00050ACE" w:rsidRDefault="00050A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1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65" w:rsidRDefault="00DA3E2C" w:rsidP="00C3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30665">
        <w:t xml:space="preserve">RECOGNIZE AND COMMEND </w:t>
      </w:r>
      <w:r w:rsidR="00346E9F">
        <w:t xml:space="preserve">DR. </w:t>
      </w:r>
      <w:r w:rsidR="00CF494E">
        <w:t xml:space="preserve">AUBREY </w:t>
      </w:r>
      <w:r w:rsidR="00346E9F">
        <w:t>DALE STRICKLAND</w:t>
      </w:r>
      <w:r w:rsidR="00C30665">
        <w:t xml:space="preserve"> OF</w:t>
      </w:r>
      <w:r w:rsidR="00115053">
        <w:t xml:space="preserve"> FLORENCE</w:t>
      </w:r>
      <w:r w:rsidR="00C30665">
        <w:t xml:space="preserve"> COUNTY FOR HIS OUTSTANDING PUBLIC AND COMMUNITY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38E" w:rsidRDefault="0027217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138E">
        <w:t xml:space="preserve">it is with great pleasure that the members of the South Carolina </w:t>
      </w:r>
      <w:r w:rsidR="008164D7">
        <w:t>House of Representatives h</w:t>
      </w:r>
      <w:r w:rsidR="005F138E">
        <w:t>onor individuals who freely give of their time and resources for the good of others</w:t>
      </w:r>
      <w:r w:rsidR="005C340B">
        <w:t xml:space="preserve">. </w:t>
      </w:r>
      <w:r w:rsidR="00C17FF8">
        <w:t xml:space="preserve">Dr. </w:t>
      </w:r>
      <w:r w:rsidR="00CF494E">
        <w:t xml:space="preserve">Aubrey </w:t>
      </w:r>
      <w:r w:rsidR="00C17FF8">
        <w:t xml:space="preserve">Dale Strickland of </w:t>
      </w:r>
      <w:r w:rsidR="00115053">
        <w:t>Florence</w:t>
      </w:r>
      <w:r w:rsidR="00C17FF8">
        <w:t xml:space="preserve"> County </w:t>
      </w:r>
      <w:r w:rsidR="005F138E">
        <w:t>has contributed valuable public and community service to the citizens of the Palmetto State and is thereby worthy of praise; and</w:t>
      </w:r>
    </w:p>
    <w:p w:rsidR="00C56F2B" w:rsidRDefault="00C56F2B"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0275B">
        <w:t xml:space="preserve">in preparation for his </w:t>
      </w:r>
      <w:r w:rsidR="00BD5FB4">
        <w:t>distinguished career</w:t>
      </w:r>
      <w:r w:rsidR="00B0275B">
        <w:t xml:space="preserve"> in education, </w:t>
      </w:r>
      <w:r w:rsidR="0048275A">
        <w:t>this native of Whiteville, North Carolina,</w:t>
      </w:r>
      <w:r w:rsidR="00B0275B">
        <w:t xml:space="preserve"> earned a bachelor</w:t>
      </w:r>
      <w:r w:rsidR="00412FC9" w:rsidRPr="00412FC9">
        <w:t>’</w:t>
      </w:r>
      <w:r w:rsidR="00B0275B">
        <w:t>s degree in physical education from Pembroke State University, followed by a master</w:t>
      </w:r>
      <w:r w:rsidR="00412FC9" w:rsidRPr="00412FC9">
        <w:t>’</w:t>
      </w:r>
      <w:r w:rsidR="00B0275B">
        <w:t>s degree in administration and supervision from Appalachian State University, an education specialist degree in education administration from Winthrop College, and a doctorate in education administration from South Carolina State College</w:t>
      </w:r>
      <w:r w:rsidR="00E6707A">
        <w:t xml:space="preserve">. </w:t>
      </w:r>
      <w:r w:rsidR="00660095">
        <w:t xml:space="preserve">In addition, he </w:t>
      </w:r>
      <w:r w:rsidR="00835962">
        <w:t>was trained as an emergency medical technician and</w:t>
      </w:r>
      <w:r w:rsidR="00E6707A">
        <w:t xml:space="preserve"> certified </w:t>
      </w:r>
      <w:r w:rsidR="00835962">
        <w:t>scuba diver</w:t>
      </w:r>
      <w:r w:rsidR="00E6707A">
        <w:t>; and</w:t>
      </w:r>
    </w:p>
    <w:p w:rsidR="00454333" w:rsidRDefault="00454333"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333" w:rsidRDefault="00454333"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F7400">
        <w:t xml:space="preserve">the young Dale Strickland began his career </w:t>
      </w:r>
      <w:r w:rsidR="00DE199A">
        <w:t xml:space="preserve">in education </w:t>
      </w:r>
      <w:r w:rsidR="002F7400">
        <w:t>as a teacher</w:t>
      </w:r>
      <w:r w:rsidR="00291C28">
        <w:t xml:space="preserve"> and </w:t>
      </w:r>
      <w:r w:rsidR="002F7400">
        <w:t>coach at Aynor High School. Over the years, he worked his way to assistant principal, principal, and, ultimately, district superintendent for Dillon District Three Schools, Jasper County Schools, Mullins School District Two, and</w:t>
      </w:r>
      <w:r w:rsidR="00035D96">
        <w:t xml:space="preserve"> </w:t>
      </w:r>
      <w:r w:rsidR="004E16EA">
        <w:t>Florence School District Five. As an educator, he placed his first priority on academics and built his leadership on what he considered the single most important factor in a successful school system: the shared belief that students are the sole purpose of any school</w:t>
      </w:r>
      <w:r w:rsidR="00412FC9" w:rsidRPr="00412FC9">
        <w:t>’</w:t>
      </w:r>
      <w:r w:rsidR="004E16EA">
        <w:t>s existence</w:t>
      </w:r>
      <w:r w:rsidR="00805A88">
        <w:t xml:space="preserve">. </w:t>
      </w:r>
      <w:r w:rsidR="00175270">
        <w:t xml:space="preserve">His </w:t>
      </w:r>
      <w:r w:rsidR="00805A88">
        <w:t>service</w:t>
      </w:r>
      <w:r w:rsidR="00175270">
        <w:t xml:space="preserve"> was a true labor of love for this dedicated educator</w:t>
      </w:r>
      <w:r w:rsidR="004E16EA">
        <w:t>; and</w:t>
      </w:r>
    </w:p>
    <w:p w:rsidR="004B139E" w:rsidRDefault="004B139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69A" w:rsidRDefault="000D669A" w:rsidP="000D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3FC1">
        <w:rPr>
          <w:color w:val="000000" w:themeColor="text1"/>
          <w:u w:color="000000" w:themeColor="text1"/>
        </w:rPr>
        <w:t>Dale Strickland</w:t>
      </w:r>
      <w:r>
        <w:rPr>
          <w:color w:val="000000" w:themeColor="text1"/>
          <w:u w:color="000000" w:themeColor="text1"/>
        </w:rPr>
        <w:t xml:space="preserve"> believes strongly in personal involvement with h</w:t>
      </w:r>
      <w:r w:rsidR="001A3FC1">
        <w:rPr>
          <w:color w:val="000000" w:themeColor="text1"/>
          <w:u w:color="000000" w:themeColor="text1"/>
        </w:rPr>
        <w:t>is</w:t>
      </w:r>
      <w:r>
        <w:rPr>
          <w:color w:val="000000" w:themeColor="text1"/>
          <w:u w:color="000000" w:themeColor="text1"/>
        </w:rPr>
        <w:t xml:space="preserve"> </w:t>
      </w:r>
      <w:r w:rsidRPr="00F40430">
        <w:rPr>
          <w:color w:val="000000" w:themeColor="text1"/>
          <w:u w:color="000000" w:themeColor="text1"/>
        </w:rPr>
        <w:t>community</w:t>
      </w:r>
      <w:r>
        <w:rPr>
          <w:color w:val="000000" w:themeColor="text1"/>
          <w:u w:color="000000" w:themeColor="text1"/>
        </w:rPr>
        <w:t>, and h</w:t>
      </w:r>
      <w:r w:rsidR="001A3FC1">
        <w:rPr>
          <w:color w:val="000000" w:themeColor="text1"/>
          <w:u w:color="000000" w:themeColor="text1"/>
        </w:rPr>
        <w:t>is</w:t>
      </w:r>
      <w:r>
        <w:rPr>
          <w:color w:val="000000" w:themeColor="text1"/>
          <w:u w:color="000000" w:themeColor="text1"/>
        </w:rPr>
        <w:t xml:space="preserve"> convictions have led h</w:t>
      </w:r>
      <w:r w:rsidR="001A3FC1">
        <w:rPr>
          <w:color w:val="000000" w:themeColor="text1"/>
          <w:u w:color="000000" w:themeColor="text1"/>
        </w:rPr>
        <w:t>im</w:t>
      </w:r>
      <w:r>
        <w:rPr>
          <w:color w:val="000000" w:themeColor="text1"/>
          <w:u w:color="000000" w:themeColor="text1"/>
        </w:rPr>
        <w:t xml:space="preserve"> to serve that community, as well as the broader community of South Carolina and beyond, in </w:t>
      </w:r>
      <w:r w:rsidR="00175270">
        <w:rPr>
          <w:color w:val="000000" w:themeColor="text1"/>
          <w:u w:color="000000" w:themeColor="text1"/>
        </w:rPr>
        <w:t xml:space="preserve">a number of </w:t>
      </w:r>
      <w:r>
        <w:rPr>
          <w:color w:val="000000" w:themeColor="text1"/>
          <w:u w:color="000000" w:themeColor="text1"/>
        </w:rPr>
        <w:t>capacities</w:t>
      </w:r>
      <w:r w:rsidR="00B34F5D">
        <w:rPr>
          <w:color w:val="000000" w:themeColor="text1"/>
          <w:u w:color="000000" w:themeColor="text1"/>
        </w:rPr>
        <w:t xml:space="preserve"> both inside and</w:t>
      </w:r>
      <w:r w:rsidR="00D00D57">
        <w:rPr>
          <w:color w:val="000000" w:themeColor="text1"/>
          <w:u w:color="000000" w:themeColor="text1"/>
        </w:rPr>
        <w:t xml:space="preserve"> outside the halls of education</w:t>
      </w:r>
      <w:r>
        <w:rPr>
          <w:color w:val="000000" w:themeColor="text1"/>
          <w:u w:color="000000" w:themeColor="text1"/>
        </w:rPr>
        <w:t>. These include</w:t>
      </w:r>
      <w:r w:rsidR="001A3FC1">
        <w:rPr>
          <w:color w:val="000000" w:themeColor="text1"/>
          <w:u w:color="000000" w:themeColor="text1"/>
        </w:rPr>
        <w:t xml:space="preserve"> </w:t>
      </w:r>
      <w:r w:rsidR="00D00D57">
        <w:rPr>
          <w:color w:val="000000" w:themeColor="text1"/>
          <w:u w:color="000000" w:themeColor="text1"/>
        </w:rPr>
        <w:t xml:space="preserve">service on the </w:t>
      </w:r>
      <w:r w:rsidR="004E6AB3">
        <w:rPr>
          <w:color w:val="000000" w:themeColor="text1"/>
          <w:u w:color="000000" w:themeColor="text1"/>
        </w:rPr>
        <w:t xml:space="preserve">National Board of Directors for Wildlife Action and </w:t>
      </w:r>
      <w:r w:rsidR="00B34F5D">
        <w:rPr>
          <w:color w:val="000000" w:themeColor="text1"/>
          <w:u w:color="000000" w:themeColor="text1"/>
        </w:rPr>
        <w:t xml:space="preserve">South Carolina Advisory Council on Education of the Handicapped, as well as </w:t>
      </w:r>
      <w:r w:rsidR="00C21289">
        <w:rPr>
          <w:color w:val="000000" w:themeColor="text1"/>
          <w:u w:color="000000" w:themeColor="text1"/>
        </w:rPr>
        <w:t xml:space="preserve">in </w:t>
      </w:r>
      <w:r w:rsidR="00721EE4">
        <w:rPr>
          <w:color w:val="000000" w:themeColor="text1"/>
          <w:u w:color="000000" w:themeColor="text1"/>
        </w:rPr>
        <w:t>the Rotary Club, Chamber of Commerce, Lions Cl</w:t>
      </w:r>
      <w:r w:rsidR="00C21289">
        <w:rPr>
          <w:color w:val="000000" w:themeColor="text1"/>
          <w:u w:color="000000" w:themeColor="text1"/>
        </w:rPr>
        <w:t>ub</w:t>
      </w:r>
      <w:r w:rsidR="00721EE4">
        <w:rPr>
          <w:color w:val="000000" w:themeColor="text1"/>
          <w:u w:color="000000" w:themeColor="text1"/>
        </w:rPr>
        <w:t xml:space="preserve">, and volunteer fire department/rescue squad, among many other endeavors. </w:t>
      </w:r>
      <w:r w:rsidR="00C21289">
        <w:rPr>
          <w:color w:val="000000" w:themeColor="text1"/>
          <w:u w:color="000000" w:themeColor="text1"/>
        </w:rPr>
        <w:t>Recently, he spent much time organizing disaster relief for the Johnsonville</w:t>
      </w:r>
      <w:r w:rsidR="005C340B">
        <w:rPr>
          <w:color w:val="000000" w:themeColor="text1"/>
          <w:u w:color="000000" w:themeColor="text1"/>
        </w:rPr>
        <w:t xml:space="preserve">, </w:t>
      </w:r>
      <w:r w:rsidR="00C21289">
        <w:rPr>
          <w:color w:val="000000" w:themeColor="text1"/>
          <w:u w:color="000000" w:themeColor="text1"/>
        </w:rPr>
        <w:t>Vox</w:t>
      </w:r>
      <w:r w:rsidR="005C340B">
        <w:rPr>
          <w:color w:val="000000" w:themeColor="text1"/>
          <w:u w:color="000000" w:themeColor="text1"/>
        </w:rPr>
        <w:t>, and Prospect</w:t>
      </w:r>
      <w:r w:rsidR="00C21289">
        <w:rPr>
          <w:color w:val="000000" w:themeColor="text1"/>
          <w:u w:color="000000" w:themeColor="text1"/>
        </w:rPr>
        <w:t xml:space="preserve"> communities following </w:t>
      </w:r>
      <w:r w:rsidR="00324731">
        <w:rPr>
          <w:color w:val="000000" w:themeColor="text1"/>
          <w:u w:color="000000" w:themeColor="text1"/>
        </w:rPr>
        <w:t xml:space="preserve">the </w:t>
      </w:r>
      <w:r w:rsidR="00C21289">
        <w:rPr>
          <w:color w:val="000000" w:themeColor="text1"/>
          <w:u w:color="000000" w:themeColor="text1"/>
        </w:rPr>
        <w:t>October</w:t>
      </w:r>
      <w:r w:rsidR="00324731">
        <w:rPr>
          <w:color w:val="000000" w:themeColor="text1"/>
          <w:u w:color="000000" w:themeColor="text1"/>
        </w:rPr>
        <w:t xml:space="preserve"> 2015 </w:t>
      </w:r>
      <w:r w:rsidR="00C21289">
        <w:rPr>
          <w:color w:val="000000" w:themeColor="text1"/>
          <w:u w:color="000000" w:themeColor="text1"/>
        </w:rPr>
        <w:t xml:space="preserve">flooding in South Carolina. Further, </w:t>
      </w:r>
      <w:r w:rsidR="00884A41">
        <w:rPr>
          <w:color w:val="000000" w:themeColor="text1"/>
          <w:u w:color="000000" w:themeColor="text1"/>
        </w:rPr>
        <w:t xml:space="preserve">he served eight years on Johnsonville City Council, and, </w:t>
      </w:r>
      <w:r w:rsidR="006945B4">
        <w:rPr>
          <w:color w:val="000000" w:themeColor="text1"/>
          <w:u w:color="000000" w:themeColor="text1"/>
        </w:rPr>
        <w:t xml:space="preserve">having previously </w:t>
      </w:r>
      <w:r w:rsidR="00C21289">
        <w:rPr>
          <w:color w:val="000000" w:themeColor="text1"/>
          <w:u w:color="000000" w:themeColor="text1"/>
        </w:rPr>
        <w:t xml:space="preserve">served as interim administrator </w:t>
      </w:r>
      <w:r w:rsidR="00E77E12">
        <w:rPr>
          <w:color w:val="000000" w:themeColor="text1"/>
          <w:u w:color="000000" w:themeColor="text1"/>
        </w:rPr>
        <w:t>of</w:t>
      </w:r>
      <w:r w:rsidR="00C21289">
        <w:rPr>
          <w:color w:val="000000" w:themeColor="text1"/>
          <w:u w:color="000000" w:themeColor="text1"/>
        </w:rPr>
        <w:t xml:space="preserve"> the </w:t>
      </w:r>
      <w:r w:rsidR="00AA1822">
        <w:rPr>
          <w:color w:val="000000" w:themeColor="text1"/>
          <w:u w:color="000000" w:themeColor="text1"/>
        </w:rPr>
        <w:t>City</w:t>
      </w:r>
      <w:r w:rsidR="00C21289">
        <w:rPr>
          <w:color w:val="000000" w:themeColor="text1"/>
          <w:u w:color="000000" w:themeColor="text1"/>
        </w:rPr>
        <w:t xml:space="preserve"> of Johnsonville</w:t>
      </w:r>
      <w:r w:rsidR="00AA1822">
        <w:rPr>
          <w:color w:val="000000" w:themeColor="text1"/>
          <w:u w:color="000000" w:themeColor="text1"/>
        </w:rPr>
        <w:t xml:space="preserve">, </w:t>
      </w:r>
      <w:r w:rsidR="006945B4">
        <w:rPr>
          <w:color w:val="000000" w:themeColor="text1"/>
          <w:u w:color="000000" w:themeColor="text1"/>
        </w:rPr>
        <w:t xml:space="preserve">he </w:t>
      </w:r>
      <w:r w:rsidR="00AA1822">
        <w:rPr>
          <w:color w:val="000000" w:themeColor="text1"/>
          <w:u w:color="000000" w:themeColor="text1"/>
        </w:rPr>
        <w:t xml:space="preserve">rendered the city </w:t>
      </w:r>
      <w:r w:rsidR="006945B4">
        <w:rPr>
          <w:color w:val="000000" w:themeColor="text1"/>
          <w:u w:color="000000" w:themeColor="text1"/>
        </w:rPr>
        <w:t>the same service in 2015</w:t>
      </w:r>
      <w:r w:rsidR="00884A41">
        <w:rPr>
          <w:color w:val="000000" w:themeColor="text1"/>
          <w:u w:color="000000" w:themeColor="text1"/>
        </w:rPr>
        <w:t>. As a man of faith, he attends Johnsonville United Methodist Church, where he has served on various committees and is currently chairman of the church trustees</w:t>
      </w:r>
      <w:r w:rsidR="00C21289">
        <w:rPr>
          <w:color w:val="000000" w:themeColor="text1"/>
          <w:u w:color="000000" w:themeColor="text1"/>
        </w:rPr>
        <w:t>; and</w:t>
      </w:r>
    </w:p>
    <w:p w:rsidR="000D669A" w:rsidRDefault="000D669A" w:rsidP="000D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69A" w:rsidRDefault="000D669A" w:rsidP="000D6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spirit of excellence and dedicated service to the people of South Carolina, </w:t>
      </w:r>
      <w:r w:rsidR="00045444">
        <w:rPr>
          <w:color w:val="000000" w:themeColor="text1"/>
          <w:u w:color="000000" w:themeColor="text1"/>
        </w:rPr>
        <w:t>Dr. Strickland</w:t>
      </w:r>
      <w:r>
        <w:rPr>
          <w:color w:val="000000" w:themeColor="text1"/>
          <w:u w:color="000000" w:themeColor="text1"/>
        </w:rPr>
        <w:t xml:space="preserve"> has been granted various honors, </w:t>
      </w:r>
      <w:r w:rsidR="00660095">
        <w:rPr>
          <w:color w:val="000000" w:themeColor="text1"/>
          <w:u w:color="000000" w:themeColor="text1"/>
        </w:rPr>
        <w:t>including a listing in Who</w:t>
      </w:r>
      <w:r w:rsidR="00412FC9" w:rsidRPr="00412FC9">
        <w:rPr>
          <w:color w:val="000000" w:themeColor="text1"/>
          <w:u w:color="000000" w:themeColor="text1"/>
        </w:rPr>
        <w:t>’</w:t>
      </w:r>
      <w:r w:rsidR="00660095">
        <w:rPr>
          <w:color w:val="000000" w:themeColor="text1"/>
          <w:u w:color="000000" w:themeColor="text1"/>
        </w:rPr>
        <w:t>s Who in Education Administration and a Letter of Commendation for Outstanding Service from Governor Richard F. Riley; and</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35EE" w:rsidRPr="0095004E" w:rsidRDefault="009935EE" w:rsidP="0099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04E">
        <w:rPr>
          <w:color w:val="000000" w:themeColor="text1"/>
          <w:u w:color="000000" w:themeColor="text1"/>
        </w:rPr>
        <w:t xml:space="preserve">Whereas, </w:t>
      </w:r>
      <w:r>
        <w:rPr>
          <w:color w:val="000000" w:themeColor="text1"/>
          <w:u w:color="000000" w:themeColor="text1"/>
        </w:rPr>
        <w:t>Dale Strickland</w:t>
      </w:r>
      <w:r w:rsidRPr="0095004E">
        <w:rPr>
          <w:color w:val="000000" w:themeColor="text1"/>
          <w:u w:color="000000" w:themeColor="text1"/>
        </w:rPr>
        <w:t xml:space="preserve"> finds strength for his labors in the strong support of his family</w:t>
      </w:r>
      <w:r w:rsidR="00805B1F">
        <w:rPr>
          <w:color w:val="000000" w:themeColor="text1"/>
          <w:u w:color="000000" w:themeColor="text1"/>
        </w:rPr>
        <w:t>,</w:t>
      </w:r>
      <w:r w:rsidRPr="0095004E">
        <w:rPr>
          <w:color w:val="000000" w:themeColor="text1"/>
          <w:u w:color="000000" w:themeColor="text1"/>
        </w:rPr>
        <w:t xml:space="preserve"> his beautiful wife, </w:t>
      </w:r>
      <w:r>
        <w:rPr>
          <w:color w:val="000000" w:themeColor="text1"/>
          <w:u w:color="000000" w:themeColor="text1"/>
        </w:rPr>
        <w:t xml:space="preserve">Cheryl, and </w:t>
      </w:r>
      <w:r w:rsidRPr="0095004E">
        <w:rPr>
          <w:color w:val="000000" w:themeColor="text1"/>
          <w:u w:color="000000" w:themeColor="text1"/>
        </w:rPr>
        <w:t xml:space="preserve">their </w:t>
      </w:r>
      <w:r>
        <w:rPr>
          <w:color w:val="000000" w:themeColor="text1"/>
          <w:u w:color="000000" w:themeColor="text1"/>
        </w:rPr>
        <w:t>four</w:t>
      </w:r>
      <w:r w:rsidRPr="0095004E">
        <w:rPr>
          <w:color w:val="000000" w:themeColor="text1"/>
          <w:u w:color="000000" w:themeColor="text1"/>
        </w:rPr>
        <w:t xml:space="preserve"> delightful children; and</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6040A7">
        <w:t>House of Representatives</w:t>
      </w:r>
      <w:r>
        <w:t xml:space="preserve"> recognize that the success of the State of South Carolina and the strength of its communities depend, in great measure, upon the dedication of individuals like </w:t>
      </w:r>
      <w:r w:rsidR="004B139E">
        <w:t>Dr. Dale Strickland</w:t>
      </w:r>
      <w:r>
        <w:t xml:space="preserve"> who use their talents and resources to serve others. Now, therefore,</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0A7" w:rsidRDefault="006040A7" w:rsidP="00604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D1C" w:rsidRDefault="005F138E" w:rsidP="00237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6040A7">
        <w:t>House of Representatives</w:t>
      </w:r>
      <w:r>
        <w:t xml:space="preserve">, by this resolution, </w:t>
      </w:r>
      <w:r w:rsidR="00237D1C">
        <w:t xml:space="preserve">recognize and commend Dr. </w:t>
      </w:r>
      <w:r w:rsidR="00CF494E">
        <w:t xml:space="preserve">Aubrey </w:t>
      </w:r>
      <w:r w:rsidR="00237D1C">
        <w:t xml:space="preserve">Dale Strickland of </w:t>
      </w:r>
      <w:r w:rsidR="00115053">
        <w:t>Florence</w:t>
      </w:r>
      <w:r w:rsidR="00237D1C">
        <w:t xml:space="preserve"> County for his outstanding public and community service to the people of South Carolina.</w:t>
      </w:r>
    </w:p>
    <w:p w:rsidR="005F138E" w:rsidRDefault="005F138E" w:rsidP="005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8E" w:rsidRDefault="005F138E" w:rsidP="001A3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37D1C">
        <w:t>Dr. Dale Strickland</w:t>
      </w:r>
      <w:r>
        <w:t>.</w:t>
      </w:r>
    </w:p>
    <w:p w:rsidR="00755C54" w:rsidRDefault="00412F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61B" w:rsidRDefault="008C661B" w:rsidP="008C661B">
      <w:pPr>
        <w:suppressAutoHyphens/>
      </w:pPr>
    </w:p>
    <w:sectPr w:rsidR="008C661B" w:rsidSect="008C66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5B4" w:rsidRDefault="006945B4" w:rsidP="009F0C77">
      <w:r>
        <w:separator/>
      </w:r>
    </w:p>
  </w:endnote>
  <w:endnote w:type="continuationSeparator" w:id="0">
    <w:p w:rsidR="006945B4" w:rsidRDefault="00694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088CD-383C-48C7-9181-2955C9B552E5}"/>
    <w:embedBold r:id="rId2" w:fontKey="{695855D2-2AD4-433F-8943-A0EC4679619A}"/>
  </w:font>
  <w:font w:name="Calibri">
    <w:panose1 w:val="020F0502020204030204"/>
    <w:charset w:val="00"/>
    <w:family w:val="swiss"/>
    <w:pitch w:val="variable"/>
    <w:sig w:usb0="E00002FF" w:usb1="4000ACFF" w:usb2="00000001" w:usb3="00000000" w:csb0="0000019F" w:csb1="00000000"/>
    <w:embedRegular r:id="rId3" w:fontKey="{57BAF5B7-FADD-460A-91C4-3116204BEB16}"/>
  </w:font>
  <w:font w:name="Segoe UI">
    <w:panose1 w:val="020B0502040204020203"/>
    <w:charset w:val="00"/>
    <w:family w:val="swiss"/>
    <w:pitch w:val="variable"/>
    <w:sig w:usb0="E10022FF" w:usb1="C000E47F" w:usb2="00000029" w:usb3="00000000" w:csb0="000001DF" w:csb1="00000000"/>
    <w:embedRegular r:id="rId4" w:fontKey="{E9CE0935-442D-4174-AF24-166ACFA8A9F6}"/>
  </w:font>
  <w:font w:name="Cambria">
    <w:panose1 w:val="02040503050406030204"/>
    <w:charset w:val="00"/>
    <w:family w:val="roman"/>
    <w:pitch w:val="variable"/>
    <w:sig w:usb0="E00002FF" w:usb1="400004FF" w:usb2="00000000" w:usb3="00000000" w:csb0="0000019F" w:csb1="00000000"/>
    <w:embedRegular r:id="rId5" w:fontKey="{BF6FDF90-31E5-4D20-A0C5-E4253EA01D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61B" w:rsidRPr="00050ACE" w:rsidRDefault="008C661B" w:rsidP="00050ACE">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F852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5B4" w:rsidRDefault="006945B4" w:rsidP="009F0C77">
      <w:r>
        <w:separator/>
      </w:r>
    </w:p>
  </w:footnote>
  <w:footnote w:type="continuationSeparator" w:id="0">
    <w:p w:rsidR="006945B4" w:rsidRDefault="00694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CZ16"/>
    <w:docVar w:name="CoverBillType" w:val="r"/>
    <w:docVar w:name="docpath" w:val="L:\Council\bills\RM\1562CZ16.DOCX"/>
    <w:docVar w:name="dvBillNumber" w:val="5182"/>
    <w:docVar w:name="dvBillNumberPrefix" w:val="H. "/>
    <w:docVar w:name="dvOriginalBody" w:val="House"/>
    <w:docVar w:name="dvSteno" w:val="RM"/>
    <w:docVar w:name="NameofBody" w:val="h"/>
    <w:docVar w:name="vgroup2" w:val="Council"/>
  </w:docVars>
  <w:rsids>
    <w:rsidRoot w:val="0027217E"/>
    <w:rsid w:val="00011869"/>
    <w:rsid w:val="00015CD6"/>
    <w:rsid w:val="00035D96"/>
    <w:rsid w:val="00045444"/>
    <w:rsid w:val="00050ACE"/>
    <w:rsid w:val="000D669A"/>
    <w:rsid w:val="000E1785"/>
    <w:rsid w:val="000F40FA"/>
    <w:rsid w:val="0010776B"/>
    <w:rsid w:val="00115053"/>
    <w:rsid w:val="00133E66"/>
    <w:rsid w:val="001435A3"/>
    <w:rsid w:val="00146ED3"/>
    <w:rsid w:val="00151044"/>
    <w:rsid w:val="00175270"/>
    <w:rsid w:val="00186E25"/>
    <w:rsid w:val="001A3900"/>
    <w:rsid w:val="001A3FC1"/>
    <w:rsid w:val="001A7DA1"/>
    <w:rsid w:val="001D08F2"/>
    <w:rsid w:val="001D525B"/>
    <w:rsid w:val="001D7F4F"/>
    <w:rsid w:val="00205238"/>
    <w:rsid w:val="00207699"/>
    <w:rsid w:val="002321B6"/>
    <w:rsid w:val="00237D1C"/>
    <w:rsid w:val="00250967"/>
    <w:rsid w:val="002543C8"/>
    <w:rsid w:val="0025541D"/>
    <w:rsid w:val="0027217E"/>
    <w:rsid w:val="00284AAE"/>
    <w:rsid w:val="00291C28"/>
    <w:rsid w:val="002D0261"/>
    <w:rsid w:val="002E20A3"/>
    <w:rsid w:val="002E5912"/>
    <w:rsid w:val="002F7400"/>
    <w:rsid w:val="003011AE"/>
    <w:rsid w:val="00301B21"/>
    <w:rsid w:val="00324731"/>
    <w:rsid w:val="00325348"/>
    <w:rsid w:val="0032732C"/>
    <w:rsid w:val="00336AD0"/>
    <w:rsid w:val="00346E9F"/>
    <w:rsid w:val="0037079A"/>
    <w:rsid w:val="003C4DAB"/>
    <w:rsid w:val="003D01E8"/>
    <w:rsid w:val="003E5288"/>
    <w:rsid w:val="003F6D79"/>
    <w:rsid w:val="00412FC9"/>
    <w:rsid w:val="0041760A"/>
    <w:rsid w:val="00417C01"/>
    <w:rsid w:val="00436095"/>
    <w:rsid w:val="004403BD"/>
    <w:rsid w:val="00454333"/>
    <w:rsid w:val="00461441"/>
    <w:rsid w:val="004809EE"/>
    <w:rsid w:val="0048275A"/>
    <w:rsid w:val="004A4710"/>
    <w:rsid w:val="004B139E"/>
    <w:rsid w:val="004E16EA"/>
    <w:rsid w:val="004E6AB3"/>
    <w:rsid w:val="004E7D54"/>
    <w:rsid w:val="005273C6"/>
    <w:rsid w:val="00530A69"/>
    <w:rsid w:val="00545593"/>
    <w:rsid w:val="00577C6C"/>
    <w:rsid w:val="005850C2"/>
    <w:rsid w:val="00594A83"/>
    <w:rsid w:val="005C2FE2"/>
    <w:rsid w:val="005C340B"/>
    <w:rsid w:val="005E2BC9"/>
    <w:rsid w:val="005F138E"/>
    <w:rsid w:val="006040A7"/>
    <w:rsid w:val="00605102"/>
    <w:rsid w:val="006215AA"/>
    <w:rsid w:val="00660095"/>
    <w:rsid w:val="006913C9"/>
    <w:rsid w:val="006945B4"/>
    <w:rsid w:val="0069470D"/>
    <w:rsid w:val="006A54E3"/>
    <w:rsid w:val="00721EE4"/>
    <w:rsid w:val="00734F00"/>
    <w:rsid w:val="00753B16"/>
    <w:rsid w:val="00755C54"/>
    <w:rsid w:val="007A36B4"/>
    <w:rsid w:val="007A70AE"/>
    <w:rsid w:val="00805A88"/>
    <w:rsid w:val="00805B1F"/>
    <w:rsid w:val="008164D7"/>
    <w:rsid w:val="00822834"/>
    <w:rsid w:val="00835962"/>
    <w:rsid w:val="008362E8"/>
    <w:rsid w:val="008550C1"/>
    <w:rsid w:val="00884A41"/>
    <w:rsid w:val="008A14FF"/>
    <w:rsid w:val="008A1768"/>
    <w:rsid w:val="008C661B"/>
    <w:rsid w:val="008E0453"/>
    <w:rsid w:val="008F0F33"/>
    <w:rsid w:val="008F4429"/>
    <w:rsid w:val="00914490"/>
    <w:rsid w:val="00936580"/>
    <w:rsid w:val="0094021A"/>
    <w:rsid w:val="00942A75"/>
    <w:rsid w:val="009935EE"/>
    <w:rsid w:val="009B44AF"/>
    <w:rsid w:val="009C388B"/>
    <w:rsid w:val="009C3CA3"/>
    <w:rsid w:val="009C6A0B"/>
    <w:rsid w:val="009F0C77"/>
    <w:rsid w:val="009F4DD1"/>
    <w:rsid w:val="00A2398F"/>
    <w:rsid w:val="00A41684"/>
    <w:rsid w:val="00A64E80"/>
    <w:rsid w:val="00A72BCD"/>
    <w:rsid w:val="00A741D9"/>
    <w:rsid w:val="00A833AB"/>
    <w:rsid w:val="00A9741D"/>
    <w:rsid w:val="00AA1822"/>
    <w:rsid w:val="00AC353C"/>
    <w:rsid w:val="00AD4B17"/>
    <w:rsid w:val="00B0275B"/>
    <w:rsid w:val="00B34F5D"/>
    <w:rsid w:val="00B412D4"/>
    <w:rsid w:val="00BD5FB4"/>
    <w:rsid w:val="00BE3C22"/>
    <w:rsid w:val="00C0345E"/>
    <w:rsid w:val="00C17FF8"/>
    <w:rsid w:val="00C21289"/>
    <w:rsid w:val="00C30665"/>
    <w:rsid w:val="00C3483A"/>
    <w:rsid w:val="00C56F2B"/>
    <w:rsid w:val="00C74E9D"/>
    <w:rsid w:val="00C82FD3"/>
    <w:rsid w:val="00C83999"/>
    <w:rsid w:val="00C92819"/>
    <w:rsid w:val="00CA3053"/>
    <w:rsid w:val="00CC6B7B"/>
    <w:rsid w:val="00CD2089"/>
    <w:rsid w:val="00CF494E"/>
    <w:rsid w:val="00D00D57"/>
    <w:rsid w:val="00D73A67"/>
    <w:rsid w:val="00D970A9"/>
    <w:rsid w:val="00DA3E2C"/>
    <w:rsid w:val="00DE199A"/>
    <w:rsid w:val="00DF3845"/>
    <w:rsid w:val="00E41911"/>
    <w:rsid w:val="00E6707A"/>
    <w:rsid w:val="00E77E12"/>
    <w:rsid w:val="00E92EEF"/>
    <w:rsid w:val="00EC3CED"/>
    <w:rsid w:val="00EF2368"/>
    <w:rsid w:val="00F056CD"/>
    <w:rsid w:val="00F24442"/>
    <w:rsid w:val="00F50AE3"/>
    <w:rsid w:val="00F656BA"/>
    <w:rsid w:val="00F67CF1"/>
    <w:rsid w:val="00F840F0"/>
    <w:rsid w:val="00F852B7"/>
    <w:rsid w:val="00FB0C0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A99BA6-FB39-4296-A3AE-690327EE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9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94E"/>
    <w:rPr>
      <w:rFonts w:ascii="Segoe UI" w:eastAsia="Times New Roman" w:hAnsi="Segoe UI" w:cs="Segoe UI"/>
      <w:sz w:val="18"/>
      <w:szCs w:val="18"/>
    </w:rPr>
  </w:style>
  <w:style w:type="character" w:styleId="Hyperlink">
    <w:name w:val="Hyperlink"/>
    <w:basedOn w:val="DefaultParagraphFont"/>
    <w:uiPriority w:val="99"/>
    <w:unhideWhenUsed/>
    <w:rsid w:val="008C6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2&amp;session=121&amp;summary=B" TargetMode="Externa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182_2016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ED149-859B-4B91-8EB4-0521675C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874</Words>
  <Characters>4984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5182: Dr. Aubrey Dale Strickland - South Carolina Legislature Online</dc:title>
  <dc:creator>McDowell</dc:creator>
  <cp:lastModifiedBy>N Cumfer</cp:lastModifiedBy>
  <cp:revision>2</cp:revision>
  <cp:lastPrinted>2016-04-04T20:56:00Z</cp:lastPrinted>
  <dcterms:created xsi:type="dcterms:W3CDTF">2016-12-02T19:30:00Z</dcterms:created>
  <dcterms:modified xsi:type="dcterms:W3CDTF">2016-12-02T19:30:00Z</dcterms:modified>
</cp:coreProperties>
</file>