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068" w:rsidRDefault="00866068" w:rsidP="00866068">
      <w:pPr>
        <w:widowControl w:val="0"/>
        <w:jc w:val="center"/>
      </w:pPr>
      <w:bookmarkStart w:id="0" w:name="_GoBack"/>
      <w:bookmarkEnd w:id="0"/>
      <w:r w:rsidRPr="00866068">
        <w:rPr>
          <w:b/>
        </w:rPr>
        <w:t>South Carolina General Assembly</w:t>
      </w:r>
    </w:p>
    <w:p w:rsidR="00866068" w:rsidRDefault="00866068" w:rsidP="00866068">
      <w:pPr>
        <w:widowControl w:val="0"/>
        <w:jc w:val="center"/>
      </w:pPr>
      <w:r>
        <w:t>121st Session, 2015-2016</w:t>
      </w:r>
    </w:p>
    <w:p w:rsidR="00866068" w:rsidRDefault="00866068" w:rsidP="00866068">
      <w:pPr>
        <w:widowControl w:val="0"/>
        <w:jc w:val="left"/>
      </w:pPr>
    </w:p>
    <w:p w:rsidR="00866068" w:rsidRDefault="00866068" w:rsidP="00866068">
      <w:pPr>
        <w:widowControl w:val="0"/>
        <w:jc w:val="left"/>
        <w:rPr>
          <w:b/>
        </w:rPr>
      </w:pPr>
      <w:r w:rsidRPr="00866068">
        <w:rPr>
          <w:b/>
        </w:rPr>
        <w:t>H. 5201</w:t>
      </w:r>
    </w:p>
    <w:p w:rsidR="00866068" w:rsidRDefault="00866068" w:rsidP="00866068">
      <w:pPr>
        <w:widowControl w:val="0"/>
        <w:jc w:val="left"/>
        <w:rPr>
          <w:b/>
        </w:rPr>
      </w:pPr>
    </w:p>
    <w:p w:rsidR="00866068" w:rsidRDefault="00866068" w:rsidP="00866068">
      <w:pPr>
        <w:widowControl w:val="0"/>
        <w:jc w:val="left"/>
      </w:pPr>
      <w:r w:rsidRPr="00866068">
        <w:rPr>
          <w:b/>
        </w:rPr>
        <w:t>STATUS INFORMATION</w:t>
      </w:r>
    </w:p>
    <w:p w:rsidR="00866068" w:rsidRDefault="00866068" w:rsidP="00866068">
      <w:pPr>
        <w:widowControl w:val="0"/>
        <w:jc w:val="left"/>
      </w:pPr>
    </w:p>
    <w:p w:rsidR="00866068" w:rsidRDefault="00866068" w:rsidP="00866068">
      <w:pPr>
        <w:widowControl w:val="0"/>
        <w:jc w:val="left"/>
      </w:pPr>
      <w:r>
        <w:t>House Resolution</w:t>
      </w:r>
    </w:p>
    <w:p w:rsidR="00866068" w:rsidRDefault="00866068" w:rsidP="00866068">
      <w:pPr>
        <w:widowControl w:val="0"/>
        <w:jc w:val="left"/>
      </w:pPr>
      <w:r>
        <w:t>Sponsors: Rep. Bowers</w:t>
      </w:r>
    </w:p>
    <w:p w:rsidR="00866068" w:rsidRDefault="00866068" w:rsidP="00866068">
      <w:pPr>
        <w:widowControl w:val="0"/>
        <w:jc w:val="left"/>
      </w:pPr>
      <w:r>
        <w:t>Document Path: l:\council\bills\rm\1590sd16.docx</w:t>
      </w:r>
    </w:p>
    <w:p w:rsidR="00866068" w:rsidRDefault="00866068" w:rsidP="00866068">
      <w:pPr>
        <w:widowControl w:val="0"/>
        <w:jc w:val="left"/>
      </w:pPr>
    </w:p>
    <w:p w:rsidR="00866068" w:rsidRDefault="00866068" w:rsidP="00866068">
      <w:pPr>
        <w:widowControl w:val="0"/>
        <w:jc w:val="left"/>
      </w:pPr>
      <w:r>
        <w:t>Introduced in the House on April 13, 2016</w:t>
      </w:r>
    </w:p>
    <w:p w:rsidR="00866068" w:rsidRDefault="00866068" w:rsidP="00866068">
      <w:pPr>
        <w:widowControl w:val="0"/>
        <w:jc w:val="left"/>
      </w:pPr>
      <w:r>
        <w:t>Adopted by the House on April 13, 2016</w:t>
      </w:r>
    </w:p>
    <w:p w:rsidR="00866068" w:rsidRDefault="00866068" w:rsidP="00866068">
      <w:pPr>
        <w:widowControl w:val="0"/>
        <w:jc w:val="left"/>
      </w:pPr>
    </w:p>
    <w:p w:rsidR="00866068" w:rsidRDefault="00866068" w:rsidP="00866068">
      <w:pPr>
        <w:widowControl w:val="0"/>
        <w:jc w:val="left"/>
      </w:pPr>
      <w:r>
        <w:t xml:space="preserve">Summary: </w:t>
      </w:r>
      <w:r w:rsidR="00961F38">
        <w:t>Harrison Peeples Health Care Center</w:t>
      </w:r>
    </w:p>
    <w:p w:rsidR="00866068" w:rsidRDefault="00866068" w:rsidP="00866068">
      <w:pPr>
        <w:widowControl w:val="0"/>
        <w:jc w:val="left"/>
      </w:pPr>
    </w:p>
    <w:p w:rsidR="00866068" w:rsidRDefault="00866068" w:rsidP="00866068">
      <w:pPr>
        <w:widowControl w:val="0"/>
        <w:jc w:val="left"/>
      </w:pPr>
    </w:p>
    <w:p w:rsidR="00866068" w:rsidRDefault="00866068" w:rsidP="008660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6068">
        <w:rPr>
          <w:b/>
        </w:rPr>
        <w:t>HISTORY OF LEGISLATIVE ACTIONS</w:t>
      </w:r>
    </w:p>
    <w:p w:rsidR="00866068" w:rsidRDefault="00866068" w:rsidP="008660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6068" w:rsidRPr="00866068" w:rsidRDefault="00866068" w:rsidP="008660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6068">
        <w:rPr>
          <w:u w:val="single"/>
        </w:rPr>
        <w:tab/>
        <w:t>Date</w:t>
      </w:r>
      <w:r w:rsidRPr="00866068">
        <w:rPr>
          <w:u w:val="single"/>
        </w:rPr>
        <w:tab/>
        <w:t>Body</w:t>
      </w:r>
      <w:r w:rsidRPr="00866068">
        <w:rPr>
          <w:u w:val="single"/>
        </w:rPr>
        <w:tab/>
        <w:t>Action Description with journal page number</w:t>
      </w:r>
      <w:r w:rsidRPr="00866068">
        <w:rPr>
          <w:u w:val="single"/>
        </w:rPr>
        <w:tab/>
      </w:r>
    </w:p>
    <w:p w:rsidR="007824B7" w:rsidRDefault="007824B7" w:rsidP="007824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House</w:t>
      </w:r>
      <w:r>
        <w:tab/>
      </w:r>
      <w:r w:rsidRPr="0051327A">
        <w:t>Introduced and adopted (</w:t>
      </w:r>
      <w:hyperlink r:id="rId7" w:history="1">
        <w:r w:rsidRPr="00547358">
          <w:rPr>
            <w:rStyle w:val="Hyperlink"/>
          </w:rPr>
          <w:t>House Journal</w:t>
        </w:r>
        <w:r w:rsidRPr="00547358">
          <w:rPr>
            <w:rStyle w:val="Hyperlink"/>
          </w:rPr>
          <w:noBreakHyphen/>
          <w:t>page 85</w:t>
        </w:r>
      </w:hyperlink>
      <w:r w:rsidRPr="0051327A">
        <w:t>)</w:t>
      </w:r>
    </w:p>
    <w:p w:rsidR="007824B7" w:rsidRDefault="007824B7" w:rsidP="007824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6068" w:rsidRDefault="00866068" w:rsidP="008660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66068">
          <w:rPr>
            <w:rStyle w:val="Hyperlink"/>
          </w:rPr>
          <w:t>legislative information</w:t>
        </w:r>
      </w:hyperlink>
      <w:r>
        <w:t xml:space="preserve"> at the website</w:t>
      </w:r>
    </w:p>
    <w:p w:rsidR="00866068" w:rsidRDefault="00866068" w:rsidP="008660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6068" w:rsidRPr="00866068" w:rsidRDefault="00866068" w:rsidP="008660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6068" w:rsidRDefault="00866068" w:rsidP="00866068">
      <w:r w:rsidRPr="00866068">
        <w:rPr>
          <w:b/>
        </w:rPr>
        <w:t>VERSIONS OF THIS BILL</w:t>
      </w:r>
    </w:p>
    <w:p w:rsidR="00866068" w:rsidRDefault="00866068" w:rsidP="00866068"/>
    <w:p w:rsidR="00866068" w:rsidRDefault="00547358" w:rsidP="00866068">
      <w:hyperlink r:id="rId9" w:history="1">
        <w:r w:rsidR="00866068">
          <w:rPr>
            <w:rStyle w:val="Hyperlink"/>
          </w:rPr>
          <w:t>4/13/2016</w:t>
        </w:r>
      </w:hyperlink>
    </w:p>
    <w:p w:rsidR="00866068" w:rsidRDefault="00866068" w:rsidP="00866068"/>
    <w:p w:rsidR="00866068" w:rsidRDefault="00866068" w:rsidP="00866068">
      <w:pPr>
        <w:sectPr w:rsidR="00866068" w:rsidSect="008660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7BB5" w:rsidRDefault="00437B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7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5D6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7D0C" w:rsidP="00655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55C4E">
        <w:t xml:space="preserve">CONGRATULATE </w:t>
      </w:r>
      <w:r w:rsidR="006B1E52">
        <w:t xml:space="preserve">HARRISON PEEPLES HEALTH </w:t>
      </w:r>
      <w:r w:rsidR="0050343E">
        <w:t xml:space="preserve">CARE </w:t>
      </w:r>
      <w:r w:rsidR="006B1E52">
        <w:t>CENTER</w:t>
      </w:r>
      <w:r w:rsidR="00286CFF">
        <w:t xml:space="preserve">, NOW KNOWN AS BEAUFORT MEMORIAL HARRISON PEEPLES HEALTH CARE CENTER, </w:t>
      </w:r>
      <w:r w:rsidR="00655C4E">
        <w:t xml:space="preserve">ON THE CELEBRATION OF </w:t>
      </w:r>
      <w:r w:rsidR="006B1E52">
        <w:t>ITS</w:t>
      </w:r>
      <w:r w:rsidR="00655C4E">
        <w:t xml:space="preserve"> </w:t>
      </w:r>
      <w:r w:rsidR="006B1E52">
        <w:t>TWENTY</w:t>
      </w:r>
      <w:r w:rsidR="00D806C7">
        <w:noBreakHyphen/>
      </w:r>
      <w:r w:rsidR="006B1E52">
        <w:t xml:space="preserve">FIFTH </w:t>
      </w:r>
      <w:r w:rsidR="00655C4E">
        <w:t xml:space="preserve">ANNIVERSARY AND </w:t>
      </w:r>
      <w:r w:rsidR="006B1E52">
        <w:t xml:space="preserve">TO EXPRESS APPRECIATION FOR ITS </w:t>
      </w:r>
      <w:r w:rsidR="00962FBB">
        <w:t>FIRST</w:t>
      </w:r>
      <w:r w:rsidR="00D806C7">
        <w:noBreakHyphen/>
      </w:r>
      <w:r w:rsidR="00655C4E">
        <w:t>QUALITY</w:t>
      </w:r>
      <w:r w:rsidR="00962FBB">
        <w:t>,</w:t>
      </w:r>
      <w:r w:rsidR="00620D61">
        <w:t xml:space="preserve"> </w:t>
      </w:r>
      <w:r w:rsidR="00655C4E">
        <w:t>COMPASSIONATE CARE</w:t>
      </w:r>
      <w:r w:rsidR="00620D61">
        <w:t xml:space="preserve"> OF</w:t>
      </w:r>
      <w:r w:rsidR="00655C4E">
        <w:t xml:space="preserve"> </w:t>
      </w:r>
      <w:r w:rsidR="006B1E52">
        <w:t>HAMPTON COU</w:t>
      </w:r>
      <w:r w:rsidR="00655C4E">
        <w:t xml:space="preserve">NTY </w:t>
      </w:r>
      <w:r w:rsidR="006B1E52">
        <w:t>FAMILIES AND BEYOND</w:t>
      </w:r>
      <w:r w:rsidR="00655C4E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28A5" w:rsidRDefault="00E65D69" w:rsidP="0061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28A5">
        <w:t xml:space="preserve">the South Carolina House of Representatives is pleased to learn that </w:t>
      </w:r>
      <w:r w:rsidR="004E28A5" w:rsidRPr="000C0EB4">
        <w:rPr>
          <w:color w:val="000000" w:themeColor="text1"/>
          <w:u w:color="000000" w:themeColor="text1"/>
        </w:rPr>
        <w:t xml:space="preserve">Harrison Peeples Health </w:t>
      </w:r>
      <w:r w:rsidR="006C0ADF">
        <w:rPr>
          <w:color w:val="000000" w:themeColor="text1"/>
          <w:u w:color="000000" w:themeColor="text1"/>
        </w:rPr>
        <w:t xml:space="preserve">Care </w:t>
      </w:r>
      <w:r w:rsidR="004E28A5" w:rsidRPr="000C0EB4">
        <w:rPr>
          <w:color w:val="000000" w:themeColor="text1"/>
          <w:u w:color="000000" w:themeColor="text1"/>
        </w:rPr>
        <w:t xml:space="preserve">Center </w:t>
      </w:r>
      <w:r w:rsidR="004E28A5">
        <w:rPr>
          <w:color w:val="000000" w:themeColor="text1"/>
          <w:u w:color="000000" w:themeColor="text1"/>
        </w:rPr>
        <w:t>is celebrating</w:t>
      </w:r>
      <w:r w:rsidR="004E28A5" w:rsidRPr="000C0EB4">
        <w:rPr>
          <w:color w:val="000000" w:themeColor="text1"/>
          <w:u w:color="000000" w:themeColor="text1"/>
        </w:rPr>
        <w:t xml:space="preserve"> </w:t>
      </w:r>
      <w:r w:rsidR="004E28A5">
        <w:rPr>
          <w:color w:val="000000" w:themeColor="text1"/>
          <w:u w:color="000000" w:themeColor="text1"/>
        </w:rPr>
        <w:t>twenty</w:t>
      </w:r>
      <w:r w:rsidR="00D806C7">
        <w:rPr>
          <w:color w:val="000000" w:themeColor="text1"/>
          <w:u w:color="000000" w:themeColor="text1"/>
        </w:rPr>
        <w:noBreakHyphen/>
      </w:r>
      <w:r w:rsidR="004E28A5">
        <w:rPr>
          <w:color w:val="000000" w:themeColor="text1"/>
          <w:u w:color="000000" w:themeColor="text1"/>
        </w:rPr>
        <w:t xml:space="preserve">five years of offering </w:t>
      </w:r>
      <w:r w:rsidR="004E28A5" w:rsidRPr="000C0EB4">
        <w:rPr>
          <w:color w:val="000000" w:themeColor="text1"/>
          <w:u w:color="000000" w:themeColor="text1"/>
        </w:rPr>
        <w:t>exemplary medical services</w:t>
      </w:r>
      <w:r w:rsidR="00612B15">
        <w:rPr>
          <w:color w:val="000000" w:themeColor="text1"/>
          <w:u w:color="000000" w:themeColor="text1"/>
        </w:rPr>
        <w:t xml:space="preserve"> </w:t>
      </w:r>
      <w:r w:rsidR="004E28A5" w:rsidRPr="000C0EB4">
        <w:rPr>
          <w:color w:val="000000" w:themeColor="text1"/>
          <w:u w:color="000000" w:themeColor="text1"/>
        </w:rPr>
        <w:t xml:space="preserve">to Hampton County and </w:t>
      </w:r>
      <w:r w:rsidR="004E28A5">
        <w:rPr>
          <w:color w:val="000000" w:themeColor="text1"/>
          <w:u w:color="000000" w:themeColor="text1"/>
        </w:rPr>
        <w:t>the surrounding communities; and</w:t>
      </w:r>
    </w:p>
    <w:p w:rsidR="00612B15" w:rsidRDefault="00612B15" w:rsidP="0061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E04" w:rsidRDefault="00612B15" w:rsidP="002C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C0E04" w:rsidRPr="00D17267">
        <w:rPr>
          <w:color w:val="000000" w:themeColor="text1"/>
          <w:u w:color="000000" w:themeColor="text1"/>
        </w:rPr>
        <w:t xml:space="preserve">founded </w:t>
      </w:r>
      <w:r w:rsidR="002C0E04">
        <w:rPr>
          <w:color w:val="000000" w:themeColor="text1"/>
          <w:u w:color="000000" w:themeColor="text1"/>
        </w:rPr>
        <w:t xml:space="preserve">in Varnville by </w:t>
      </w:r>
      <w:r w:rsidR="002C0E04" w:rsidRPr="00D17267">
        <w:rPr>
          <w:color w:val="000000" w:themeColor="text1"/>
          <w:u w:color="000000" w:themeColor="text1"/>
        </w:rPr>
        <w:t>Harrison Lee Peeples, M.D.</w:t>
      </w:r>
      <w:r w:rsidR="002C0E04">
        <w:rPr>
          <w:color w:val="000000" w:themeColor="text1"/>
          <w:u w:color="000000" w:themeColor="text1"/>
        </w:rPr>
        <w:t xml:space="preserve">, </w:t>
      </w:r>
      <w:r w:rsidR="002C0E04" w:rsidRPr="00D17267">
        <w:rPr>
          <w:color w:val="000000" w:themeColor="text1"/>
          <w:u w:color="000000" w:themeColor="text1"/>
        </w:rPr>
        <w:t xml:space="preserve">Harrison Peeples Health Care Center </w:t>
      </w:r>
      <w:r w:rsidR="002C0E04">
        <w:rPr>
          <w:color w:val="000000" w:themeColor="text1"/>
          <w:u w:color="000000" w:themeColor="text1"/>
        </w:rPr>
        <w:t xml:space="preserve">opened in </w:t>
      </w:r>
      <w:r w:rsidR="002C0E04" w:rsidRPr="00D17267">
        <w:rPr>
          <w:color w:val="000000" w:themeColor="text1"/>
          <w:u w:color="000000" w:themeColor="text1"/>
        </w:rPr>
        <w:t>February 1991</w:t>
      </w:r>
      <w:r w:rsidR="002C0E04">
        <w:rPr>
          <w:color w:val="000000" w:themeColor="text1"/>
          <w:u w:color="000000" w:themeColor="text1"/>
        </w:rPr>
        <w:t>; and</w:t>
      </w:r>
    </w:p>
    <w:p w:rsidR="002C0E04" w:rsidRDefault="002C0E04" w:rsidP="002C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E04" w:rsidRDefault="002C0E04" w:rsidP="002C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Peeples, </w:t>
      </w:r>
      <w:r w:rsidRPr="00D17267">
        <w:rPr>
          <w:color w:val="000000" w:themeColor="text1"/>
          <w:u w:color="000000" w:themeColor="text1"/>
        </w:rPr>
        <w:t>a visionary in the field of rural health</w:t>
      </w:r>
      <w:r>
        <w:rPr>
          <w:color w:val="000000" w:themeColor="text1"/>
          <w:u w:color="000000" w:themeColor="text1"/>
        </w:rPr>
        <w:t xml:space="preserve">, </w:t>
      </w:r>
      <w:r w:rsidRPr="00D17267">
        <w:rPr>
          <w:color w:val="000000" w:themeColor="text1"/>
          <w:u w:color="000000" w:themeColor="text1"/>
        </w:rPr>
        <w:t>constantly sought ways to serve the community he so dearly loved</w:t>
      </w:r>
      <w:r>
        <w:rPr>
          <w:color w:val="000000" w:themeColor="text1"/>
          <w:u w:color="000000" w:themeColor="text1"/>
        </w:rPr>
        <w:t xml:space="preserve">. This love motivated him to establish the new center </w:t>
      </w:r>
      <w:r w:rsidRPr="00D17267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a clear twofold </w:t>
      </w:r>
      <w:r w:rsidRPr="00D17267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>: first, improvement of</w:t>
      </w:r>
      <w:r w:rsidRPr="00D17267">
        <w:rPr>
          <w:color w:val="000000" w:themeColor="text1"/>
          <w:u w:color="000000" w:themeColor="text1"/>
        </w:rPr>
        <w:t xml:space="preserve"> the health and well</w:t>
      </w:r>
      <w:r w:rsidR="00D806C7">
        <w:rPr>
          <w:color w:val="000000" w:themeColor="text1"/>
          <w:u w:color="000000" w:themeColor="text1"/>
        </w:rPr>
        <w:noBreakHyphen/>
      </w:r>
      <w:r w:rsidRPr="00D17267">
        <w:rPr>
          <w:color w:val="000000" w:themeColor="text1"/>
          <w:u w:color="000000" w:themeColor="text1"/>
        </w:rPr>
        <w:t xml:space="preserve">being of </w:t>
      </w:r>
      <w:r>
        <w:rPr>
          <w:color w:val="000000" w:themeColor="text1"/>
          <w:u w:color="000000" w:themeColor="text1"/>
        </w:rPr>
        <w:t xml:space="preserve">Lowcountry </w:t>
      </w:r>
      <w:r w:rsidRPr="00D17267">
        <w:rPr>
          <w:color w:val="000000" w:themeColor="text1"/>
          <w:u w:color="000000" w:themeColor="text1"/>
        </w:rPr>
        <w:t>citizen</w:t>
      </w:r>
      <w:r>
        <w:rPr>
          <w:color w:val="000000" w:themeColor="text1"/>
          <w:u w:color="000000" w:themeColor="text1"/>
        </w:rPr>
        <w:t xml:space="preserve">s through the </w:t>
      </w:r>
      <w:r w:rsidRPr="00D17267">
        <w:rPr>
          <w:color w:val="000000" w:themeColor="text1"/>
          <w:u w:color="000000" w:themeColor="text1"/>
        </w:rPr>
        <w:t>provi</w:t>
      </w:r>
      <w:r>
        <w:rPr>
          <w:color w:val="000000" w:themeColor="text1"/>
          <w:u w:color="000000" w:themeColor="text1"/>
        </w:rPr>
        <w:t xml:space="preserve">sion of </w:t>
      </w:r>
      <w:r w:rsidRPr="00D17267">
        <w:rPr>
          <w:color w:val="000000" w:themeColor="text1"/>
          <w:u w:color="000000" w:themeColor="text1"/>
        </w:rPr>
        <w:t>excellent, compassionate health</w:t>
      </w:r>
      <w:r w:rsidR="00F36B03">
        <w:rPr>
          <w:color w:val="000000" w:themeColor="text1"/>
          <w:u w:color="000000" w:themeColor="text1"/>
        </w:rPr>
        <w:t xml:space="preserve"> </w:t>
      </w:r>
      <w:r w:rsidRPr="00D17267">
        <w:rPr>
          <w:color w:val="000000" w:themeColor="text1"/>
          <w:u w:color="000000" w:themeColor="text1"/>
        </w:rPr>
        <w:t>care services</w:t>
      </w:r>
      <w:r>
        <w:rPr>
          <w:color w:val="000000" w:themeColor="text1"/>
          <w:u w:color="000000" w:themeColor="text1"/>
        </w:rPr>
        <w:t xml:space="preserve">; and second, improvement of the future of health </w:t>
      </w:r>
      <w:r w:rsidRPr="00D17267">
        <w:rPr>
          <w:color w:val="000000" w:themeColor="text1"/>
          <w:u w:color="000000" w:themeColor="text1"/>
        </w:rPr>
        <w:t>care for all through professional training and rural he</w:t>
      </w:r>
      <w:r>
        <w:rPr>
          <w:color w:val="000000" w:themeColor="text1"/>
          <w:u w:color="000000" w:themeColor="text1"/>
        </w:rPr>
        <w:t>alth</w:t>
      </w:r>
      <w:r w:rsidR="00F36B03">
        <w:rPr>
          <w:color w:val="000000" w:themeColor="text1"/>
          <w:u w:color="000000" w:themeColor="text1"/>
        </w:rPr>
        <w:t xml:space="preserve"> </w:t>
      </w:r>
      <w:r w:rsidRPr="00D17267">
        <w:rPr>
          <w:color w:val="000000" w:themeColor="text1"/>
          <w:u w:color="000000" w:themeColor="text1"/>
        </w:rPr>
        <w:t>care research</w:t>
      </w:r>
      <w:r>
        <w:rPr>
          <w:color w:val="000000" w:themeColor="text1"/>
          <w:u w:color="000000" w:themeColor="text1"/>
        </w:rPr>
        <w:t>; and</w:t>
      </w:r>
    </w:p>
    <w:p w:rsidR="002C0E04" w:rsidRDefault="002C0E04" w:rsidP="002C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E04" w:rsidRDefault="002C0E04" w:rsidP="002C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2014, </w:t>
      </w:r>
      <w:r w:rsidRPr="00D17267">
        <w:rPr>
          <w:color w:val="000000" w:themeColor="text1"/>
          <w:u w:color="000000" w:themeColor="text1"/>
        </w:rPr>
        <w:t xml:space="preserve">Beaufort Memorial and Harrison Peeples Health Care Center entered into an ownership agreement </w:t>
      </w:r>
      <w:r>
        <w:rPr>
          <w:color w:val="000000" w:themeColor="text1"/>
          <w:u w:color="000000" w:themeColor="text1"/>
        </w:rPr>
        <w:t>t</w:t>
      </w:r>
      <w:r w:rsidRPr="00D17267">
        <w:rPr>
          <w:color w:val="000000" w:themeColor="text1"/>
          <w:u w:color="000000" w:themeColor="text1"/>
        </w:rPr>
        <w:t>o help strengthen the services and resources available to residents of Hampton County and the surrounding areas</w:t>
      </w:r>
      <w:r>
        <w:rPr>
          <w:color w:val="000000" w:themeColor="text1"/>
          <w:u w:color="000000" w:themeColor="text1"/>
        </w:rPr>
        <w:t>. Both entities being not</w:t>
      </w:r>
      <w:r w:rsidR="00D806C7">
        <w:rPr>
          <w:color w:val="000000" w:themeColor="text1"/>
          <w:u w:color="000000" w:themeColor="text1"/>
        </w:rPr>
        <w:noBreakHyphen/>
      </w:r>
      <w:r w:rsidRPr="00DE7AF6">
        <w:rPr>
          <w:color w:val="000000" w:themeColor="text1"/>
          <w:u w:color="000000" w:themeColor="text1"/>
        </w:rPr>
        <w:t>for</w:t>
      </w:r>
      <w:r w:rsidR="00D806C7">
        <w:rPr>
          <w:color w:val="000000" w:themeColor="text1"/>
          <w:u w:color="000000" w:themeColor="text1"/>
        </w:rPr>
        <w:noBreakHyphen/>
      </w:r>
      <w:r w:rsidRPr="00DE7AF6">
        <w:rPr>
          <w:color w:val="000000" w:themeColor="text1"/>
          <w:u w:color="000000" w:themeColor="text1"/>
        </w:rPr>
        <w:t>profit</w:t>
      </w:r>
      <w:r>
        <w:rPr>
          <w:color w:val="000000" w:themeColor="text1"/>
          <w:u w:color="000000" w:themeColor="text1"/>
        </w:rPr>
        <w:t>, this union was particularly appropriate. Today, the two partners</w:t>
      </w:r>
      <w:r w:rsidR="00B65FAE">
        <w:rPr>
          <w:color w:val="000000" w:themeColor="text1"/>
          <w:u w:color="000000" w:themeColor="text1"/>
        </w:rPr>
        <w:t xml:space="preserve">, known as </w:t>
      </w:r>
      <w:r w:rsidR="00B65FAE" w:rsidRPr="00DE7AF6">
        <w:rPr>
          <w:color w:val="000000" w:themeColor="text1"/>
          <w:u w:color="000000" w:themeColor="text1"/>
        </w:rPr>
        <w:t>Beaufort Memorial Harrison Peeples Health Care Center</w:t>
      </w:r>
      <w:r w:rsidR="00B65F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strive </w:t>
      </w:r>
      <w:r w:rsidRPr="00D17267">
        <w:rPr>
          <w:color w:val="000000" w:themeColor="text1"/>
          <w:u w:color="000000" w:themeColor="text1"/>
        </w:rPr>
        <w:t xml:space="preserve">to provide a patient­centered medical home so </w:t>
      </w:r>
      <w:r>
        <w:rPr>
          <w:color w:val="000000" w:themeColor="text1"/>
          <w:u w:color="000000" w:themeColor="text1"/>
        </w:rPr>
        <w:t xml:space="preserve">that </w:t>
      </w:r>
      <w:r w:rsidRPr="00D17267">
        <w:rPr>
          <w:color w:val="000000" w:themeColor="text1"/>
          <w:u w:color="000000" w:themeColor="text1"/>
        </w:rPr>
        <w:t xml:space="preserve">patients have </w:t>
      </w:r>
      <w:r w:rsidRPr="00D17267">
        <w:rPr>
          <w:color w:val="000000" w:themeColor="text1"/>
          <w:u w:color="000000" w:themeColor="text1"/>
        </w:rPr>
        <w:lastRenderedPageBreak/>
        <w:t>continuous health</w:t>
      </w:r>
      <w:r>
        <w:rPr>
          <w:color w:val="000000" w:themeColor="text1"/>
          <w:u w:color="000000" w:themeColor="text1"/>
        </w:rPr>
        <w:t xml:space="preserve"> </w:t>
      </w:r>
      <w:r w:rsidRPr="00D17267">
        <w:rPr>
          <w:color w:val="000000" w:themeColor="text1"/>
          <w:u w:color="000000" w:themeColor="text1"/>
        </w:rPr>
        <w:t>care for all ages</w:t>
      </w:r>
      <w:r>
        <w:rPr>
          <w:color w:val="000000" w:themeColor="text1"/>
          <w:u w:color="000000" w:themeColor="text1"/>
        </w:rPr>
        <w:t>, as well as c</w:t>
      </w:r>
      <w:r w:rsidRPr="00D17267">
        <w:rPr>
          <w:color w:val="000000" w:themeColor="text1"/>
          <w:u w:color="000000" w:themeColor="text1"/>
        </w:rPr>
        <w:t>oordination of health</w:t>
      </w:r>
      <w:r w:rsidR="00F36B03">
        <w:rPr>
          <w:color w:val="000000" w:themeColor="text1"/>
          <w:u w:color="000000" w:themeColor="text1"/>
        </w:rPr>
        <w:t xml:space="preserve"> </w:t>
      </w:r>
      <w:r w:rsidRPr="00D17267">
        <w:rPr>
          <w:color w:val="000000" w:themeColor="text1"/>
          <w:u w:color="000000" w:themeColor="text1"/>
        </w:rPr>
        <w:t>care service</w:t>
      </w:r>
      <w:r>
        <w:rPr>
          <w:color w:val="000000" w:themeColor="text1"/>
          <w:u w:color="000000" w:themeColor="text1"/>
        </w:rPr>
        <w:t xml:space="preserve">s. They also help </w:t>
      </w:r>
      <w:r w:rsidRPr="00D17267">
        <w:rPr>
          <w:color w:val="000000" w:themeColor="text1"/>
          <w:u w:color="000000" w:themeColor="text1"/>
        </w:rPr>
        <w:t xml:space="preserve">prevent expensive and unnecessary </w:t>
      </w:r>
      <w:r>
        <w:rPr>
          <w:color w:val="000000" w:themeColor="text1"/>
          <w:u w:color="000000" w:themeColor="text1"/>
        </w:rPr>
        <w:t>visits to the e</w:t>
      </w:r>
      <w:r w:rsidRPr="00D17267">
        <w:rPr>
          <w:color w:val="000000" w:themeColor="text1"/>
          <w:u w:color="000000" w:themeColor="text1"/>
        </w:rPr>
        <w:t xml:space="preserve">mergency </w:t>
      </w:r>
      <w:r>
        <w:rPr>
          <w:color w:val="000000" w:themeColor="text1"/>
          <w:u w:color="000000" w:themeColor="text1"/>
        </w:rPr>
        <w:t>r</w:t>
      </w:r>
      <w:r w:rsidRPr="00D17267">
        <w:rPr>
          <w:color w:val="000000" w:themeColor="text1"/>
          <w:u w:color="000000" w:themeColor="text1"/>
        </w:rPr>
        <w:t>oom and educate people on how to manage their illnesses</w:t>
      </w:r>
      <w:r>
        <w:rPr>
          <w:color w:val="000000" w:themeColor="text1"/>
          <w:u w:color="000000" w:themeColor="text1"/>
        </w:rPr>
        <w:t>; and</w:t>
      </w:r>
    </w:p>
    <w:p w:rsidR="002C0E04" w:rsidRDefault="002C0E04" w:rsidP="002C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E04" w:rsidRPr="00D17267" w:rsidRDefault="002C0E04" w:rsidP="002C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86CFF">
        <w:rPr>
          <w:color w:val="000000" w:themeColor="text1"/>
          <w:u w:color="000000" w:themeColor="text1"/>
        </w:rPr>
        <w:t xml:space="preserve">the </w:t>
      </w:r>
      <w:r w:rsidRPr="00D17267">
        <w:rPr>
          <w:color w:val="000000" w:themeColor="text1"/>
          <w:u w:color="000000" w:themeColor="text1"/>
        </w:rPr>
        <w:t xml:space="preserve">Health Care Center staff </w:t>
      </w:r>
      <w:r>
        <w:rPr>
          <w:color w:val="000000" w:themeColor="text1"/>
          <w:u w:color="000000" w:themeColor="text1"/>
        </w:rPr>
        <w:t xml:space="preserve">members include </w:t>
      </w:r>
      <w:r w:rsidRPr="00D17267">
        <w:rPr>
          <w:color w:val="000000" w:themeColor="text1"/>
          <w:u w:color="000000" w:themeColor="text1"/>
        </w:rPr>
        <w:t>Dr. Neal Shealy and Buck Harvey</w:t>
      </w:r>
      <w:r>
        <w:rPr>
          <w:color w:val="000000" w:themeColor="text1"/>
          <w:u w:color="000000" w:themeColor="text1"/>
        </w:rPr>
        <w:t>,</w:t>
      </w:r>
      <w:r w:rsidRPr="00D17267">
        <w:rPr>
          <w:color w:val="000000" w:themeColor="text1"/>
          <w:u w:color="000000" w:themeColor="text1"/>
        </w:rPr>
        <w:t xml:space="preserve"> PA</w:t>
      </w:r>
      <w:r w:rsidR="00D806C7">
        <w:rPr>
          <w:color w:val="000000" w:themeColor="text1"/>
          <w:u w:color="000000" w:themeColor="text1"/>
        </w:rPr>
        <w:noBreakHyphen/>
      </w:r>
      <w:r w:rsidRPr="00D17267">
        <w:rPr>
          <w:color w:val="000000" w:themeColor="text1"/>
          <w:u w:color="000000" w:themeColor="text1"/>
        </w:rPr>
        <w:t>C,</w:t>
      </w:r>
      <w:r>
        <w:rPr>
          <w:color w:val="000000" w:themeColor="text1"/>
          <w:u w:color="000000" w:themeColor="text1"/>
        </w:rPr>
        <w:t xml:space="preserve"> </w:t>
      </w:r>
      <w:r w:rsidRPr="00D17267">
        <w:rPr>
          <w:color w:val="000000" w:themeColor="text1"/>
          <w:u w:color="000000" w:themeColor="text1"/>
        </w:rPr>
        <w:t xml:space="preserve">both of whom have been with the practice since its </w:t>
      </w:r>
      <w:r>
        <w:rPr>
          <w:color w:val="000000" w:themeColor="text1"/>
          <w:u w:color="000000" w:themeColor="text1"/>
        </w:rPr>
        <w:t>inception. They are assisted in this family</w:t>
      </w:r>
      <w:r w:rsidR="00D806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medicine practice by a team of </w:t>
      </w:r>
      <w:r w:rsidRPr="00D17267">
        <w:rPr>
          <w:color w:val="000000" w:themeColor="text1"/>
          <w:u w:color="000000" w:themeColor="text1"/>
        </w:rPr>
        <w:t>advanced clinical practitioners and support staff</w:t>
      </w:r>
      <w:r>
        <w:rPr>
          <w:color w:val="000000" w:themeColor="text1"/>
          <w:u w:color="000000" w:themeColor="text1"/>
        </w:rPr>
        <w:t>; and</w:t>
      </w:r>
    </w:p>
    <w:p w:rsidR="00612B15" w:rsidRDefault="00612B15" w:rsidP="0061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F59" w:rsidRDefault="00071F59" w:rsidP="0027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part of th</w:t>
      </w:r>
      <w:r w:rsidR="00271319">
        <w:t xml:space="preserve">e Hampton County </w:t>
      </w:r>
      <w:r>
        <w:t xml:space="preserve">community for </w:t>
      </w:r>
      <w:r w:rsidR="00271319">
        <w:t>a quarter century,</w:t>
      </w:r>
      <w:r>
        <w:t xml:space="preserve"> </w:t>
      </w:r>
      <w:r w:rsidR="00286CFF">
        <w:rPr>
          <w:color w:val="000000" w:themeColor="text1"/>
          <w:u w:color="000000" w:themeColor="text1"/>
        </w:rPr>
        <w:t xml:space="preserve">the </w:t>
      </w:r>
      <w:r w:rsidR="00271319" w:rsidRPr="000C0EB4">
        <w:rPr>
          <w:color w:val="000000" w:themeColor="text1"/>
          <w:u w:color="000000" w:themeColor="text1"/>
        </w:rPr>
        <w:t xml:space="preserve">Health </w:t>
      </w:r>
      <w:r w:rsidR="00271319">
        <w:rPr>
          <w:color w:val="000000" w:themeColor="text1"/>
          <w:u w:color="000000" w:themeColor="text1"/>
        </w:rPr>
        <w:t xml:space="preserve">Care </w:t>
      </w:r>
      <w:r w:rsidR="00271319" w:rsidRPr="000C0EB4">
        <w:rPr>
          <w:color w:val="000000" w:themeColor="text1"/>
          <w:u w:color="000000" w:themeColor="text1"/>
        </w:rPr>
        <w:t>Center</w:t>
      </w:r>
      <w:r>
        <w:t xml:space="preserve"> has provided compassionate care to generations of </w:t>
      </w:r>
      <w:r w:rsidR="00271319">
        <w:t>Hampton</w:t>
      </w:r>
      <w:r>
        <w:t xml:space="preserve"> County families. </w:t>
      </w:r>
      <w:r w:rsidR="00271319">
        <w:t>Making</w:t>
      </w:r>
      <w:r>
        <w:t xml:space="preserve"> a difference in peoples</w:t>
      </w:r>
      <w:r w:rsidR="00CD5FA0" w:rsidRPr="00CD5FA0">
        <w:t>’</w:t>
      </w:r>
      <w:r>
        <w:t xml:space="preserve"> lives is part of its rich heritage, and its commitment to community health and wellness guides </w:t>
      </w:r>
      <w:r w:rsidR="00271319">
        <w:t>its</w:t>
      </w:r>
      <w:r>
        <w:t xml:space="preserve"> services</w:t>
      </w:r>
      <w:r w:rsidR="00271319">
        <w:t>. N</w:t>
      </w:r>
      <w:r>
        <w:t xml:space="preserve">ow, therefore, </w:t>
      </w:r>
    </w:p>
    <w:p w:rsidR="00071F59" w:rsidRDefault="00071F59" w:rsidP="0007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92D" w:rsidRDefault="00C5292D" w:rsidP="00C52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1F59" w:rsidRDefault="00071F59" w:rsidP="0007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43E" w:rsidRDefault="00071F59" w:rsidP="0050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C5292D">
        <w:t>House of Representatives</w:t>
      </w:r>
      <w:r w:rsidR="00A40D02">
        <w:t>, by this resolution,</w:t>
      </w:r>
      <w:r>
        <w:t xml:space="preserve"> </w:t>
      </w:r>
      <w:r w:rsidR="0050343E">
        <w:t>congratulate Harr</w:t>
      </w:r>
      <w:r w:rsidR="004A406C">
        <w:t xml:space="preserve">ison Peeples Health Care Center, now known as Beaufort Memorial Harrison Peeples Health Care Center, </w:t>
      </w:r>
      <w:r w:rsidR="0050343E">
        <w:t>on the celebration of its twenty</w:t>
      </w:r>
      <w:r w:rsidR="00D806C7">
        <w:noBreakHyphen/>
      </w:r>
      <w:r w:rsidR="0050343E">
        <w:t>fifth anniversary and express appreciation for its first</w:t>
      </w:r>
      <w:r w:rsidR="00D806C7">
        <w:noBreakHyphen/>
      </w:r>
      <w:r w:rsidR="0050343E">
        <w:t xml:space="preserve">quality, compassionate care of </w:t>
      </w:r>
      <w:r w:rsidR="00B077E7">
        <w:t>H</w:t>
      </w:r>
      <w:r w:rsidR="0050343E">
        <w:t xml:space="preserve">ampton </w:t>
      </w:r>
      <w:r w:rsidR="00E7632C">
        <w:t>C</w:t>
      </w:r>
      <w:r w:rsidR="0050343E">
        <w:t>ounty families and beyond.</w:t>
      </w:r>
    </w:p>
    <w:p w:rsidR="00071F59" w:rsidRDefault="00071F59" w:rsidP="0007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F59" w:rsidRDefault="00071F59" w:rsidP="0007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60E03">
        <w:t>pr</w:t>
      </w:r>
      <w:r w:rsidR="000E7F3A">
        <w:t>esented</w:t>
      </w:r>
      <w:r>
        <w:t xml:space="preserve"> to </w:t>
      </w:r>
      <w:r w:rsidR="004A406C">
        <w:t>Beaufort Memorial Harrison Peeples Health Care Cente</w:t>
      </w:r>
      <w:r w:rsidR="00560E03">
        <w:t>r</w:t>
      </w:r>
      <w:r>
        <w:t>.</w:t>
      </w:r>
    </w:p>
    <w:p w:rsidR="005465DE" w:rsidRDefault="00D806C7" w:rsidP="009A1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068" w:rsidRDefault="00866068" w:rsidP="00866068">
      <w:pPr>
        <w:suppressAutoHyphens/>
      </w:pPr>
    </w:p>
    <w:sectPr w:rsidR="00866068" w:rsidSect="008660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6C7" w:rsidRDefault="00D806C7" w:rsidP="009F0C77">
      <w:r>
        <w:separator/>
      </w:r>
    </w:p>
  </w:endnote>
  <w:endnote w:type="continuationSeparator" w:id="0">
    <w:p w:rsidR="00D806C7" w:rsidRDefault="00D806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465B46-0ED9-4B96-BFF6-75C8F92A8498}"/>
    <w:embedBold r:id="rId2" w:fontKey="{8EC73F50-1EA2-4E59-BF7F-45E444C27E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F7F653-AA7B-466B-AB78-39227F6686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5A2743-7714-46F4-B7C2-434942A894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56F52D-E42C-443F-8F2C-C8450C0873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068" w:rsidRPr="00437BB5" w:rsidRDefault="00866068" w:rsidP="00437B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73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6C7" w:rsidRDefault="00D806C7" w:rsidP="009F0C77">
      <w:r>
        <w:separator/>
      </w:r>
    </w:p>
  </w:footnote>
  <w:footnote w:type="continuationSeparator" w:id="0">
    <w:p w:rsidR="00D806C7" w:rsidRDefault="00D806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0SD16"/>
    <w:docVar w:name="CoverBillType" w:val="r"/>
    <w:docVar w:name="docpath" w:val="L:\Council\bills\RM\1590SD16.DOCX"/>
    <w:docVar w:name="dvBillNumber" w:val="52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5D69"/>
    <w:rsid w:val="00011869"/>
    <w:rsid w:val="00015CD6"/>
    <w:rsid w:val="00042FC7"/>
    <w:rsid w:val="00071F59"/>
    <w:rsid w:val="000E06AE"/>
    <w:rsid w:val="000E1785"/>
    <w:rsid w:val="000E7F3A"/>
    <w:rsid w:val="000F40FA"/>
    <w:rsid w:val="0010776B"/>
    <w:rsid w:val="00133E66"/>
    <w:rsid w:val="001435A3"/>
    <w:rsid w:val="00146ED3"/>
    <w:rsid w:val="00151044"/>
    <w:rsid w:val="00155B77"/>
    <w:rsid w:val="001D08F2"/>
    <w:rsid w:val="001D525B"/>
    <w:rsid w:val="001D7F4F"/>
    <w:rsid w:val="00205238"/>
    <w:rsid w:val="00227B1B"/>
    <w:rsid w:val="002321B6"/>
    <w:rsid w:val="00250967"/>
    <w:rsid w:val="002543C8"/>
    <w:rsid w:val="0025541D"/>
    <w:rsid w:val="00271319"/>
    <w:rsid w:val="00284AAE"/>
    <w:rsid w:val="00286CFF"/>
    <w:rsid w:val="002C0E04"/>
    <w:rsid w:val="002C7E49"/>
    <w:rsid w:val="002E5912"/>
    <w:rsid w:val="00301B21"/>
    <w:rsid w:val="00325348"/>
    <w:rsid w:val="0032732C"/>
    <w:rsid w:val="00336AD0"/>
    <w:rsid w:val="0037079A"/>
    <w:rsid w:val="003A66AE"/>
    <w:rsid w:val="003C4DAB"/>
    <w:rsid w:val="003D01E8"/>
    <w:rsid w:val="003E5288"/>
    <w:rsid w:val="003F6D79"/>
    <w:rsid w:val="0041760A"/>
    <w:rsid w:val="00417C01"/>
    <w:rsid w:val="00437BB5"/>
    <w:rsid w:val="004403BD"/>
    <w:rsid w:val="00461441"/>
    <w:rsid w:val="004809EE"/>
    <w:rsid w:val="004A406C"/>
    <w:rsid w:val="004E28A5"/>
    <w:rsid w:val="004E7D54"/>
    <w:rsid w:val="0050343E"/>
    <w:rsid w:val="005273C6"/>
    <w:rsid w:val="00530A69"/>
    <w:rsid w:val="00545593"/>
    <w:rsid w:val="005465DE"/>
    <w:rsid w:val="00547358"/>
    <w:rsid w:val="00560E03"/>
    <w:rsid w:val="00577C6C"/>
    <w:rsid w:val="00583AC3"/>
    <w:rsid w:val="005C2FE2"/>
    <w:rsid w:val="005E2BC9"/>
    <w:rsid w:val="00605102"/>
    <w:rsid w:val="00612B15"/>
    <w:rsid w:val="00620D61"/>
    <w:rsid w:val="006215AA"/>
    <w:rsid w:val="00655C4E"/>
    <w:rsid w:val="006913C9"/>
    <w:rsid w:val="0069470D"/>
    <w:rsid w:val="0069582B"/>
    <w:rsid w:val="006B1E52"/>
    <w:rsid w:val="006C0ADF"/>
    <w:rsid w:val="00734F00"/>
    <w:rsid w:val="007824B7"/>
    <w:rsid w:val="007A70AE"/>
    <w:rsid w:val="008362E8"/>
    <w:rsid w:val="00866068"/>
    <w:rsid w:val="008A1768"/>
    <w:rsid w:val="008C7D0C"/>
    <w:rsid w:val="008F0F33"/>
    <w:rsid w:val="008F4429"/>
    <w:rsid w:val="0094021A"/>
    <w:rsid w:val="00941D3E"/>
    <w:rsid w:val="00961F38"/>
    <w:rsid w:val="00962FBB"/>
    <w:rsid w:val="009A1B13"/>
    <w:rsid w:val="009B44AF"/>
    <w:rsid w:val="009C6A0B"/>
    <w:rsid w:val="009F0C77"/>
    <w:rsid w:val="009F4DD1"/>
    <w:rsid w:val="00A40D02"/>
    <w:rsid w:val="00A41684"/>
    <w:rsid w:val="00A64E80"/>
    <w:rsid w:val="00A72BCD"/>
    <w:rsid w:val="00A741D9"/>
    <w:rsid w:val="00A833AB"/>
    <w:rsid w:val="00A9741D"/>
    <w:rsid w:val="00AC60D6"/>
    <w:rsid w:val="00AD4B17"/>
    <w:rsid w:val="00B077E7"/>
    <w:rsid w:val="00B412D4"/>
    <w:rsid w:val="00B65FAE"/>
    <w:rsid w:val="00BE3C22"/>
    <w:rsid w:val="00C0345E"/>
    <w:rsid w:val="00C3483A"/>
    <w:rsid w:val="00C5292D"/>
    <w:rsid w:val="00C74E9D"/>
    <w:rsid w:val="00C82FD3"/>
    <w:rsid w:val="00C92819"/>
    <w:rsid w:val="00CC6B7B"/>
    <w:rsid w:val="00CD2089"/>
    <w:rsid w:val="00CD5FA0"/>
    <w:rsid w:val="00D73A67"/>
    <w:rsid w:val="00D806C7"/>
    <w:rsid w:val="00D970A9"/>
    <w:rsid w:val="00DF3845"/>
    <w:rsid w:val="00E41911"/>
    <w:rsid w:val="00E524C0"/>
    <w:rsid w:val="00E65D69"/>
    <w:rsid w:val="00E7632C"/>
    <w:rsid w:val="00E92EEF"/>
    <w:rsid w:val="00EB7B0D"/>
    <w:rsid w:val="00EF2368"/>
    <w:rsid w:val="00F24442"/>
    <w:rsid w:val="00F36B03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376F8F-9D3E-4ED2-B2B7-5963A56AC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B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B0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60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0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01_2016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2CF2E-1A75-485F-AF1F-F428BFF26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562</Words>
  <Characters>3205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5201: Harrison Peeples Health Care Center - South Carolina Legislature Online</dc:title>
  <dc:creator>McDowell</dc:creator>
  <cp:lastModifiedBy>N Cumfer</cp:lastModifiedBy>
  <cp:revision>2</cp:revision>
  <cp:lastPrinted>2016-04-13T16:48:00Z</cp:lastPrinted>
  <dcterms:created xsi:type="dcterms:W3CDTF">2016-12-02T19:31:00Z</dcterms:created>
  <dcterms:modified xsi:type="dcterms:W3CDTF">2016-12-02T19:31:00Z</dcterms:modified>
</cp:coreProperties>
</file>