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095" w:rsidRDefault="008C0095" w:rsidP="008C0095">
      <w:pPr>
        <w:widowControl w:val="0"/>
        <w:jc w:val="center"/>
      </w:pPr>
      <w:bookmarkStart w:id="0" w:name="_GoBack"/>
      <w:bookmarkEnd w:id="0"/>
      <w:r w:rsidRPr="008C0095">
        <w:rPr>
          <w:b/>
        </w:rPr>
        <w:t>South Carolina General Assembly</w:t>
      </w:r>
    </w:p>
    <w:p w:rsidR="008C0095" w:rsidRDefault="008C0095" w:rsidP="008C0095">
      <w:pPr>
        <w:widowControl w:val="0"/>
        <w:jc w:val="center"/>
      </w:pPr>
      <w:r>
        <w:t>121st Session, 2015-2016</w:t>
      </w:r>
    </w:p>
    <w:p w:rsidR="008C0095" w:rsidRDefault="008C0095" w:rsidP="008C0095">
      <w:pPr>
        <w:widowControl w:val="0"/>
        <w:jc w:val="left"/>
      </w:pPr>
    </w:p>
    <w:p w:rsidR="008C0095" w:rsidRDefault="008C0095" w:rsidP="008C0095">
      <w:pPr>
        <w:widowControl w:val="0"/>
        <w:jc w:val="left"/>
        <w:rPr>
          <w:b/>
        </w:rPr>
      </w:pPr>
      <w:r w:rsidRPr="008C0095">
        <w:rPr>
          <w:b/>
        </w:rPr>
        <w:t>H. 5284</w:t>
      </w:r>
    </w:p>
    <w:p w:rsidR="008C0095" w:rsidRDefault="008C0095" w:rsidP="008C0095">
      <w:pPr>
        <w:widowControl w:val="0"/>
        <w:jc w:val="left"/>
        <w:rPr>
          <w:b/>
        </w:rPr>
      </w:pPr>
    </w:p>
    <w:p w:rsidR="008C0095" w:rsidRDefault="008C0095" w:rsidP="008C0095">
      <w:pPr>
        <w:widowControl w:val="0"/>
        <w:jc w:val="left"/>
      </w:pPr>
      <w:r w:rsidRPr="008C0095">
        <w:rPr>
          <w:b/>
        </w:rPr>
        <w:t>STATUS INFORMATION</w:t>
      </w:r>
    </w:p>
    <w:p w:rsidR="008C0095" w:rsidRDefault="008C0095" w:rsidP="008C0095">
      <w:pPr>
        <w:widowControl w:val="0"/>
        <w:jc w:val="left"/>
      </w:pPr>
    </w:p>
    <w:p w:rsidR="008C0095" w:rsidRDefault="008C0095" w:rsidP="008C0095">
      <w:pPr>
        <w:widowControl w:val="0"/>
        <w:jc w:val="left"/>
      </w:pPr>
      <w:r>
        <w:t>House Resolution</w:t>
      </w:r>
    </w:p>
    <w:p w:rsidR="008C0095" w:rsidRDefault="008C0095" w:rsidP="008C0095">
      <w:pPr>
        <w:widowControl w:val="0"/>
        <w:jc w:val="left"/>
      </w:pPr>
      <w:r>
        <w:t>Sponsors: Reps. Clemmons,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C0095" w:rsidRDefault="008C0095" w:rsidP="008C0095">
      <w:pPr>
        <w:widowControl w:val="0"/>
        <w:jc w:val="left"/>
      </w:pPr>
      <w:r>
        <w:t>Document Path: l:\council\bills\rm\1610cz16.docx</w:t>
      </w:r>
    </w:p>
    <w:p w:rsidR="008C0095" w:rsidRDefault="008C0095" w:rsidP="008C0095">
      <w:pPr>
        <w:widowControl w:val="0"/>
        <w:jc w:val="left"/>
      </w:pPr>
    </w:p>
    <w:p w:rsidR="008C0095" w:rsidRDefault="008C0095" w:rsidP="008C0095">
      <w:pPr>
        <w:widowControl w:val="0"/>
        <w:jc w:val="left"/>
      </w:pPr>
      <w:r>
        <w:t>Introduced in the House on April 26, 2016</w:t>
      </w:r>
    </w:p>
    <w:p w:rsidR="008C0095" w:rsidRDefault="008C0095" w:rsidP="008C0095">
      <w:pPr>
        <w:widowControl w:val="0"/>
        <w:jc w:val="left"/>
      </w:pPr>
      <w:r>
        <w:t>Adopted by the House on April 26, 2016</w:t>
      </w:r>
    </w:p>
    <w:p w:rsidR="008C0095" w:rsidRDefault="008C0095" w:rsidP="008C0095">
      <w:pPr>
        <w:widowControl w:val="0"/>
        <w:jc w:val="left"/>
      </w:pPr>
    </w:p>
    <w:p w:rsidR="008C0095" w:rsidRDefault="008C0095" w:rsidP="008C0095">
      <w:pPr>
        <w:widowControl w:val="0"/>
        <w:jc w:val="left"/>
      </w:pPr>
      <w:r>
        <w:t xml:space="preserve">Summary: </w:t>
      </w:r>
      <w:r w:rsidR="006062C9">
        <w:t>Patrolman First Class Shon McCluskey</w:t>
      </w:r>
    </w:p>
    <w:p w:rsidR="008C0095" w:rsidRDefault="008C0095" w:rsidP="008C0095">
      <w:pPr>
        <w:widowControl w:val="0"/>
        <w:jc w:val="left"/>
      </w:pPr>
    </w:p>
    <w:p w:rsidR="008C0095" w:rsidRDefault="008C0095" w:rsidP="008C0095">
      <w:pPr>
        <w:widowControl w:val="0"/>
        <w:jc w:val="left"/>
      </w:pPr>
    </w:p>
    <w:p w:rsidR="008C0095" w:rsidRDefault="008C0095" w:rsidP="008C0095">
      <w:pPr>
        <w:widowControl w:val="0"/>
        <w:tabs>
          <w:tab w:val="center" w:pos="590"/>
          <w:tab w:val="center" w:pos="1440"/>
          <w:tab w:val="left" w:pos="1872"/>
          <w:tab w:val="left" w:pos="9187"/>
        </w:tabs>
        <w:jc w:val="left"/>
      </w:pPr>
      <w:r w:rsidRPr="008C0095">
        <w:rPr>
          <w:b/>
        </w:rPr>
        <w:t>HISTORY OF LEGISLATIVE ACTIONS</w:t>
      </w:r>
    </w:p>
    <w:p w:rsidR="008C0095" w:rsidRDefault="008C0095" w:rsidP="008C0095">
      <w:pPr>
        <w:widowControl w:val="0"/>
        <w:tabs>
          <w:tab w:val="center" w:pos="590"/>
          <w:tab w:val="center" w:pos="1440"/>
          <w:tab w:val="left" w:pos="1872"/>
          <w:tab w:val="left" w:pos="9187"/>
        </w:tabs>
        <w:jc w:val="left"/>
      </w:pPr>
    </w:p>
    <w:p w:rsidR="008C0095" w:rsidRPr="008C0095" w:rsidRDefault="008C0095" w:rsidP="008C0095">
      <w:pPr>
        <w:widowControl w:val="0"/>
        <w:tabs>
          <w:tab w:val="center" w:pos="590"/>
          <w:tab w:val="center" w:pos="1440"/>
          <w:tab w:val="left" w:pos="1872"/>
          <w:tab w:val="left" w:pos="9187"/>
        </w:tabs>
        <w:jc w:val="left"/>
      </w:pPr>
      <w:r w:rsidRPr="008C0095">
        <w:rPr>
          <w:u w:val="single"/>
        </w:rPr>
        <w:tab/>
        <w:t>Date</w:t>
      </w:r>
      <w:r w:rsidRPr="008C0095">
        <w:rPr>
          <w:u w:val="single"/>
        </w:rPr>
        <w:tab/>
        <w:t>Body</w:t>
      </w:r>
      <w:r w:rsidRPr="008C0095">
        <w:rPr>
          <w:u w:val="single"/>
        </w:rPr>
        <w:tab/>
        <w:t>Action Description with journal page number</w:t>
      </w:r>
      <w:r w:rsidRPr="008C0095">
        <w:rPr>
          <w:u w:val="single"/>
        </w:rPr>
        <w:tab/>
      </w:r>
    </w:p>
    <w:p w:rsidR="005B57A5" w:rsidRDefault="005B57A5" w:rsidP="005B57A5">
      <w:pPr>
        <w:widowControl w:val="0"/>
        <w:tabs>
          <w:tab w:val="right" w:pos="1008"/>
          <w:tab w:val="left" w:pos="1152"/>
          <w:tab w:val="left" w:pos="1872"/>
          <w:tab w:val="left" w:pos="9187"/>
        </w:tabs>
        <w:ind w:left="2088" w:hanging="2088"/>
      </w:pPr>
      <w:r>
        <w:tab/>
        <w:t>4/26/2016</w:t>
      </w:r>
      <w:r>
        <w:tab/>
        <w:t>House</w:t>
      </w:r>
      <w:r>
        <w:tab/>
      </w:r>
      <w:r w:rsidRPr="009D4091">
        <w:t>Introduced and adopted (</w:t>
      </w:r>
      <w:hyperlink r:id="rId7" w:history="1">
        <w:r w:rsidRPr="00A17AA6">
          <w:rPr>
            <w:rStyle w:val="Hyperlink"/>
          </w:rPr>
          <w:t>House Journal</w:t>
        </w:r>
        <w:r w:rsidRPr="00A17AA6">
          <w:rPr>
            <w:rStyle w:val="Hyperlink"/>
          </w:rPr>
          <w:noBreakHyphen/>
          <w:t>page 189</w:t>
        </w:r>
      </w:hyperlink>
      <w:r w:rsidRPr="009D4091">
        <w:t>)</w:t>
      </w:r>
    </w:p>
    <w:p w:rsidR="005B57A5" w:rsidRDefault="005B57A5" w:rsidP="005B57A5">
      <w:pPr>
        <w:widowControl w:val="0"/>
        <w:tabs>
          <w:tab w:val="right" w:pos="1008"/>
          <w:tab w:val="left" w:pos="1152"/>
          <w:tab w:val="left" w:pos="1872"/>
          <w:tab w:val="left" w:pos="9187"/>
        </w:tabs>
        <w:ind w:left="2088" w:hanging="2088"/>
      </w:pPr>
    </w:p>
    <w:p w:rsidR="008C0095" w:rsidRDefault="008C0095" w:rsidP="008C0095">
      <w:pPr>
        <w:widowControl w:val="0"/>
        <w:tabs>
          <w:tab w:val="right" w:pos="1008"/>
          <w:tab w:val="left" w:pos="1152"/>
          <w:tab w:val="left" w:pos="1872"/>
          <w:tab w:val="left" w:pos="9187"/>
        </w:tabs>
        <w:ind w:left="2088" w:hanging="2088"/>
        <w:jc w:val="left"/>
      </w:pPr>
      <w:r>
        <w:t xml:space="preserve">View the latest </w:t>
      </w:r>
      <w:hyperlink r:id="rId8" w:history="1">
        <w:r w:rsidRPr="008C0095">
          <w:rPr>
            <w:rStyle w:val="Hyperlink"/>
          </w:rPr>
          <w:t>legislative information</w:t>
        </w:r>
      </w:hyperlink>
      <w:r>
        <w:t xml:space="preserve"> at the website</w:t>
      </w:r>
    </w:p>
    <w:p w:rsidR="008C0095" w:rsidRDefault="008C0095" w:rsidP="008C0095">
      <w:pPr>
        <w:widowControl w:val="0"/>
        <w:tabs>
          <w:tab w:val="right" w:pos="1008"/>
          <w:tab w:val="left" w:pos="1152"/>
          <w:tab w:val="left" w:pos="1872"/>
          <w:tab w:val="left" w:pos="9187"/>
        </w:tabs>
        <w:ind w:left="2088" w:hanging="2088"/>
        <w:jc w:val="left"/>
      </w:pPr>
    </w:p>
    <w:p w:rsidR="008C0095" w:rsidRPr="008C0095" w:rsidRDefault="008C0095" w:rsidP="008C0095">
      <w:pPr>
        <w:widowControl w:val="0"/>
        <w:tabs>
          <w:tab w:val="right" w:pos="1008"/>
          <w:tab w:val="left" w:pos="1152"/>
          <w:tab w:val="left" w:pos="1872"/>
          <w:tab w:val="left" w:pos="9187"/>
        </w:tabs>
        <w:ind w:left="2088" w:hanging="2088"/>
        <w:jc w:val="left"/>
      </w:pPr>
    </w:p>
    <w:p w:rsidR="008C0095" w:rsidRDefault="008C0095" w:rsidP="008C0095">
      <w:r w:rsidRPr="008C0095">
        <w:rPr>
          <w:b/>
        </w:rPr>
        <w:t>VERSIONS OF THIS BILL</w:t>
      </w:r>
    </w:p>
    <w:p w:rsidR="008C0095" w:rsidRDefault="008C0095" w:rsidP="008C0095"/>
    <w:p w:rsidR="008C0095" w:rsidRDefault="00A17AA6" w:rsidP="008C0095">
      <w:hyperlink r:id="rId9" w:history="1">
        <w:r w:rsidR="008C0095">
          <w:rPr>
            <w:rStyle w:val="Hyperlink"/>
          </w:rPr>
          <w:t>4/26/2016</w:t>
        </w:r>
      </w:hyperlink>
    </w:p>
    <w:p w:rsidR="008C0095" w:rsidRDefault="008C0095" w:rsidP="008C0095"/>
    <w:p w:rsidR="008C0095" w:rsidRDefault="008C0095" w:rsidP="008C0095">
      <w:pPr>
        <w:sectPr w:rsidR="008C0095" w:rsidSect="008C0095">
          <w:pgSz w:w="12240" w:h="15840" w:code="1"/>
          <w:pgMar w:top="1080" w:right="1440" w:bottom="1080" w:left="1440" w:header="720" w:footer="720" w:gutter="0"/>
          <w:cols w:space="720"/>
          <w:noEndnote/>
          <w:docGrid w:linePitch="360"/>
        </w:sectPr>
      </w:pPr>
    </w:p>
    <w:p w:rsidR="00BB04F2" w:rsidRDefault="00BB0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2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2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71ECC" w:rsidRPr="00D60DCD">
        <w:rPr>
          <w:color w:val="000000" w:themeColor="text1"/>
          <w:u w:color="000000" w:themeColor="text1"/>
        </w:rPr>
        <w:t xml:space="preserve">RECOGNIZE AND HONOR PATROLMAN FIRST CLASS </w:t>
      </w:r>
      <w:r w:rsidR="00D43C22">
        <w:rPr>
          <w:color w:val="000000" w:themeColor="text1"/>
          <w:u w:color="000000" w:themeColor="text1"/>
        </w:rPr>
        <w:t>SHON MCCLUSKEY</w:t>
      </w:r>
      <w:r w:rsidR="00E71ECC" w:rsidRPr="00D60DCD">
        <w:rPr>
          <w:color w:val="000000" w:themeColor="text1"/>
          <w:u w:color="000000" w:themeColor="text1"/>
        </w:rPr>
        <w:t xml:space="preserve"> OF THE MYRTLE BEACH POLICE DEPARTMENT FOR OUTSTANDING SERVICE TO THE FORCE AND TO HIS SURROUNDING COMMUNITY AND TO CONGRATULATE HIM ON BEING NAMED THE MYRTLE BEACH ROTARY CLUB 201</w:t>
      </w:r>
      <w:r w:rsidR="00D43C22">
        <w:rPr>
          <w:color w:val="000000" w:themeColor="text1"/>
          <w:u w:color="000000" w:themeColor="text1"/>
        </w:rPr>
        <w:t>6</w:t>
      </w:r>
      <w:r w:rsidR="00E71ECC" w:rsidRPr="00D60DCD">
        <w:rPr>
          <w:color w:val="000000" w:themeColor="text1"/>
          <w:u w:color="000000" w:themeColor="text1"/>
        </w:rPr>
        <w:t xml:space="preserve"> OFFICER JOE MCGARRY MEMORIAL POLICE OFFICER OF THE YEAR</w:t>
      </w:r>
      <w:r w:rsidR="00D43C2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662" w:rsidRPr="00D60DCD" w:rsidRDefault="00950239"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7662" w:rsidRPr="00D60DCD">
        <w:rPr>
          <w:color w:val="000000" w:themeColor="text1"/>
          <w:u w:color="000000" w:themeColor="text1"/>
        </w:rPr>
        <w:t xml:space="preserve">the members of the South Carolina House of Representatives are pleased to learn that Patrolman First Class (Pfc.) </w:t>
      </w:r>
      <w:r w:rsidR="00297662">
        <w:rPr>
          <w:color w:val="000000" w:themeColor="text1"/>
          <w:u w:color="000000" w:themeColor="text1"/>
        </w:rPr>
        <w:t>Shon McCluskey</w:t>
      </w:r>
      <w:r w:rsidR="00297662" w:rsidRPr="00D60DCD">
        <w:rPr>
          <w:color w:val="000000" w:themeColor="text1"/>
          <w:u w:color="000000" w:themeColor="text1"/>
        </w:rPr>
        <w:t xml:space="preserve"> has been selected as Myrtle Beach Rotary Club </w:t>
      </w:r>
      <w:r w:rsidR="00713F08">
        <w:rPr>
          <w:color w:val="000000" w:themeColor="text1"/>
          <w:u w:color="000000" w:themeColor="text1"/>
        </w:rPr>
        <w:t xml:space="preserve">2016 </w:t>
      </w:r>
      <w:r w:rsidR="00297662" w:rsidRPr="00D60DCD">
        <w:rPr>
          <w:color w:val="000000" w:themeColor="text1"/>
          <w:u w:color="000000" w:themeColor="text1"/>
        </w:rPr>
        <w:t>Officer Joe McGarry Memorial Police Officer of the Year; and</w:t>
      </w:r>
    </w:p>
    <w:p w:rsidR="00297662" w:rsidRPr="00D60DCD" w:rsidRDefault="00297662"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DCA" w:rsidRDefault="00297662"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60DCD">
        <w:rPr>
          <w:color w:val="000000" w:themeColor="text1"/>
          <w:u w:color="000000" w:themeColor="text1"/>
        </w:rPr>
        <w:t xml:space="preserve">Whereas, currently assigned to </w:t>
      </w:r>
      <w:r w:rsidR="009134DE">
        <w:rPr>
          <w:color w:val="000000" w:themeColor="text1"/>
          <w:u w:color="000000" w:themeColor="text1"/>
        </w:rPr>
        <w:t xml:space="preserve">the </w:t>
      </w:r>
      <w:r w:rsidR="001F3A0C">
        <w:rPr>
          <w:color w:val="000000" w:themeColor="text1"/>
          <w:u w:color="000000" w:themeColor="text1"/>
        </w:rPr>
        <w:t>Traffic Unit</w:t>
      </w:r>
      <w:r w:rsidR="00051FD2">
        <w:rPr>
          <w:color w:val="000000" w:themeColor="text1"/>
          <w:u w:color="000000" w:themeColor="text1"/>
        </w:rPr>
        <w:t xml:space="preserve">, </w:t>
      </w:r>
      <w:r w:rsidR="00051FD2" w:rsidRPr="00D60DCD">
        <w:rPr>
          <w:color w:val="000000" w:themeColor="text1"/>
          <w:u w:color="000000" w:themeColor="text1"/>
        </w:rPr>
        <w:t xml:space="preserve">Pfc. </w:t>
      </w:r>
      <w:r w:rsidR="00412F22">
        <w:rPr>
          <w:color w:val="000000" w:themeColor="text1"/>
          <w:u w:color="000000" w:themeColor="text1"/>
        </w:rPr>
        <w:t xml:space="preserve">McCluskey </w:t>
      </w:r>
      <w:r w:rsidR="00051FD2" w:rsidRPr="00D60DCD">
        <w:rPr>
          <w:color w:val="000000" w:themeColor="text1"/>
          <w:u w:color="000000" w:themeColor="text1"/>
        </w:rPr>
        <w:t>displays the character and morals upon which this award was founded</w:t>
      </w:r>
      <w:r w:rsidR="001F3A0C">
        <w:rPr>
          <w:color w:val="000000" w:themeColor="text1"/>
          <w:u w:color="000000" w:themeColor="text1"/>
        </w:rPr>
        <w:t xml:space="preserve">. He is tasked with roadway safety, investigation of collisions, strict enforcement of </w:t>
      </w:r>
      <w:r w:rsidR="00871DCA">
        <w:rPr>
          <w:color w:val="000000" w:themeColor="text1"/>
          <w:u w:color="000000" w:themeColor="text1"/>
        </w:rPr>
        <w:t xml:space="preserve">the law regarding </w:t>
      </w:r>
      <w:r w:rsidR="001F3A0C">
        <w:rPr>
          <w:color w:val="000000" w:themeColor="text1"/>
          <w:u w:color="000000" w:themeColor="text1"/>
        </w:rPr>
        <w:t xml:space="preserve">impaired drivers, </w:t>
      </w:r>
      <w:r w:rsidR="00871DCA">
        <w:rPr>
          <w:color w:val="000000" w:themeColor="text1"/>
          <w:u w:color="000000" w:themeColor="text1"/>
        </w:rPr>
        <w:t>and the reduction of collisions by public education and proactive enforcement; and</w:t>
      </w:r>
    </w:p>
    <w:p w:rsidR="00871DCA" w:rsidRDefault="00871DCA"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3C22" w:rsidRDefault="00871DCA"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04EB">
        <w:t>a veteran of</w:t>
      </w:r>
      <w:r w:rsidR="005901BB">
        <w:t xml:space="preserve"> eighteen</w:t>
      </w:r>
      <w:r w:rsidR="002F04EB">
        <w:t xml:space="preserve"> </w:t>
      </w:r>
      <w:r w:rsidR="005901BB">
        <w:t>year</w:t>
      </w:r>
      <w:r w:rsidR="002F04EB">
        <w:t>s</w:t>
      </w:r>
      <w:r w:rsidR="002978EF" w:rsidRPr="002978EF">
        <w:t>’</w:t>
      </w:r>
      <w:r w:rsidR="005901BB">
        <w:t xml:space="preserve"> experience</w:t>
      </w:r>
      <w:r w:rsidR="002F04EB">
        <w:t xml:space="preserve"> with </w:t>
      </w:r>
      <w:r w:rsidR="005901BB">
        <w:t xml:space="preserve">the Myrtle Beach Police Department, Shon has received extensive training. He has completed all requirements </w:t>
      </w:r>
      <w:r w:rsidR="009134DE">
        <w:t>for becoming a TSO officer while in the Traffic Unit, a goal most traffic officers strive for but only a few obtain</w:t>
      </w:r>
      <w:r w:rsidR="00E55975">
        <w:t xml:space="preserve">. In addition, </w:t>
      </w:r>
      <w:r w:rsidR="00724006">
        <w:t>o</w:t>
      </w:r>
      <w:r w:rsidR="00E55975">
        <w:t>ver the past eight years he has taught his fellow officers, as well as officers from surrounding agencies</w:t>
      </w:r>
      <w:r w:rsidR="0043604E">
        <w:t>,</w:t>
      </w:r>
      <w:r w:rsidR="00E55975">
        <w:t xml:space="preserve"> Standardized Field Sobriety Testing and DUI Enforcement</w:t>
      </w:r>
      <w:r w:rsidR="006B1E5D">
        <w:t>. He also routinely teaches classes for the Citizens Police Academy;</w:t>
      </w:r>
      <w:r w:rsidR="00E55975">
        <w:t xml:space="preserve"> and</w:t>
      </w:r>
    </w:p>
    <w:p w:rsidR="00E55975" w:rsidRDefault="00E55975"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975" w:rsidRDefault="00E55975"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3965">
        <w:t xml:space="preserve">Shon, who is well respected by his colleagues, has been the driving force of motivation and leadership to his peers over the </w:t>
      </w:r>
      <w:r w:rsidR="009A3965">
        <w:lastRenderedPageBreak/>
        <w:t>past year</w:t>
      </w:r>
      <w:r w:rsidR="00724006">
        <w:t>, as when he has been asked to run his shift when his direct supervisor was unavailable; and</w:t>
      </w:r>
    </w:p>
    <w:p w:rsidR="00724006" w:rsidRDefault="00724006"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06" w:rsidRDefault="00724006"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727E">
        <w:t xml:space="preserve">in 2015, the </w:t>
      </w:r>
      <w:r w:rsidR="00A365B1">
        <w:t xml:space="preserve">service </w:t>
      </w:r>
      <w:r w:rsidR="00A4727E">
        <w:t>year upon which Shon</w:t>
      </w:r>
      <w:r w:rsidR="002978EF" w:rsidRPr="002978EF">
        <w:t>’</w:t>
      </w:r>
      <w:r w:rsidR="00A4727E">
        <w:t xml:space="preserve">s McGarry award is based, he answered more than thirteen hundred calls for service, conducted nine hundred traffic stops, worked 258 collisions, </w:t>
      </w:r>
      <w:r w:rsidR="00852D43">
        <w:t>a</w:t>
      </w:r>
      <w:r w:rsidR="00A4727E">
        <w:t xml:space="preserve">nd made </w:t>
      </w:r>
      <w:r w:rsidR="00852D43">
        <w:t>1</w:t>
      </w:r>
      <w:r w:rsidR="000967BC">
        <w:t>2</w:t>
      </w:r>
      <w:r w:rsidR="00852D43">
        <w:t>1 DUI arrests. It is impossible to measure the number of lives he has saved by getting impaired drivers off our roadways</w:t>
      </w:r>
      <w:r w:rsidR="00933314">
        <w:t>; and</w:t>
      </w:r>
    </w:p>
    <w:p w:rsidR="00933314" w:rsidRDefault="00933314"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EF" w:rsidRDefault="00933314" w:rsidP="0093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Whereas, the McGarry award is not the first honor Pfc. McCl</w:t>
      </w:r>
      <w:r w:rsidR="00E0358A">
        <w:t>u</w:t>
      </w:r>
      <w:r>
        <w:t>skey has received for excellence in his duties. I</w:t>
      </w:r>
      <w:r w:rsidR="00D07EEF">
        <w:rPr>
          <w:u w:color="000000" w:themeColor="text1"/>
        </w:rPr>
        <w:t xml:space="preserve">n a 2015 statewide ceremony, </w:t>
      </w:r>
      <w:r w:rsidR="00CD707C">
        <w:rPr>
          <w:u w:color="000000" w:themeColor="text1"/>
        </w:rPr>
        <w:t>he</w:t>
      </w:r>
      <w:r w:rsidR="00D07EEF" w:rsidRPr="00FF6C3E">
        <w:rPr>
          <w:u w:color="000000" w:themeColor="text1"/>
        </w:rPr>
        <w:t xml:space="preserve"> was named </w:t>
      </w:r>
      <w:r w:rsidR="00D07EEF">
        <w:rPr>
          <w:u w:color="000000" w:themeColor="text1"/>
        </w:rPr>
        <w:t>O</w:t>
      </w:r>
      <w:r w:rsidR="00D07EEF" w:rsidRPr="00FF6C3E">
        <w:rPr>
          <w:u w:color="000000" w:themeColor="text1"/>
        </w:rPr>
        <w:t xml:space="preserve">fficer of the </w:t>
      </w:r>
      <w:r w:rsidR="00D07EEF">
        <w:rPr>
          <w:u w:color="000000" w:themeColor="text1"/>
        </w:rPr>
        <w:t>Y</w:t>
      </w:r>
      <w:r w:rsidR="00D07EEF" w:rsidRPr="00FF6C3E">
        <w:rPr>
          <w:u w:color="000000" w:themeColor="text1"/>
        </w:rPr>
        <w:t xml:space="preserve">ear for </w:t>
      </w:r>
      <w:r w:rsidR="00D07EEF">
        <w:rPr>
          <w:u w:color="000000" w:themeColor="text1"/>
        </w:rPr>
        <w:t>his efforts to enforce the state</w:t>
      </w:r>
      <w:r w:rsidR="002978EF" w:rsidRPr="002978EF">
        <w:rPr>
          <w:u w:color="000000" w:themeColor="text1"/>
        </w:rPr>
        <w:t>’</w:t>
      </w:r>
      <w:r w:rsidR="00D07EEF">
        <w:rPr>
          <w:u w:color="000000" w:themeColor="text1"/>
        </w:rPr>
        <w:t xml:space="preserve">s laws on driving under the influence. He was one of five </w:t>
      </w:r>
      <w:r w:rsidR="00D07EEF" w:rsidRPr="00FF6C3E">
        <w:rPr>
          <w:u w:color="000000" w:themeColor="text1"/>
        </w:rPr>
        <w:t xml:space="preserve">officers </w:t>
      </w:r>
      <w:r w:rsidR="00D07EEF">
        <w:rPr>
          <w:u w:color="000000" w:themeColor="text1"/>
        </w:rPr>
        <w:t xml:space="preserve">so honored, </w:t>
      </w:r>
      <w:r w:rsidR="00D07EEF" w:rsidRPr="00FF6C3E">
        <w:rPr>
          <w:u w:color="000000" w:themeColor="text1"/>
        </w:rPr>
        <w:t>based on the sizes of the</w:t>
      </w:r>
      <w:r w:rsidR="00C90E65">
        <w:rPr>
          <w:u w:color="000000" w:themeColor="text1"/>
        </w:rPr>
        <w:t>ir</w:t>
      </w:r>
      <w:r w:rsidR="00D07EEF" w:rsidRPr="00FF6C3E">
        <w:rPr>
          <w:u w:color="000000" w:themeColor="text1"/>
        </w:rPr>
        <w:t xml:space="preserve"> police agencies. </w:t>
      </w:r>
      <w:r w:rsidR="00D07EEF">
        <w:rPr>
          <w:u w:color="000000" w:themeColor="text1"/>
        </w:rPr>
        <w:t>Awarding o</w:t>
      </w:r>
      <w:r w:rsidR="00D07EEF" w:rsidRPr="00FF6C3E">
        <w:rPr>
          <w:u w:color="000000" w:themeColor="text1"/>
        </w:rPr>
        <w:t xml:space="preserve">fficials noted </w:t>
      </w:r>
      <w:r w:rsidR="00D07EEF">
        <w:rPr>
          <w:u w:color="000000" w:themeColor="text1"/>
        </w:rPr>
        <w:t>that Pfc. McCluskey</w:t>
      </w:r>
      <w:r w:rsidR="00D07EEF" w:rsidRPr="00FF6C3E">
        <w:rPr>
          <w:u w:color="000000" w:themeColor="text1"/>
        </w:rPr>
        <w:t xml:space="preserve"> </w:t>
      </w:r>
      <w:r w:rsidR="00D07EEF">
        <w:rPr>
          <w:u w:color="000000" w:themeColor="text1"/>
        </w:rPr>
        <w:t xml:space="preserve">had </w:t>
      </w:r>
      <w:r w:rsidR="00D07EEF" w:rsidRPr="00FF6C3E">
        <w:rPr>
          <w:u w:color="000000" w:themeColor="text1"/>
        </w:rPr>
        <w:t xml:space="preserve">made </w:t>
      </w:r>
      <w:r w:rsidR="00D07EEF">
        <w:rPr>
          <w:u w:color="000000" w:themeColor="text1"/>
        </w:rPr>
        <w:t xml:space="preserve">one hundred five </w:t>
      </w:r>
      <w:r w:rsidR="00D07EEF" w:rsidRPr="00FF6C3E">
        <w:rPr>
          <w:u w:color="000000" w:themeColor="text1"/>
        </w:rPr>
        <w:t xml:space="preserve">DUI arrests </w:t>
      </w:r>
      <w:r w:rsidR="00D07EEF">
        <w:rPr>
          <w:u w:color="000000" w:themeColor="text1"/>
        </w:rPr>
        <w:t>in the previous year; and</w:t>
      </w:r>
    </w:p>
    <w:p w:rsidR="004625CA" w:rsidRDefault="004625CA" w:rsidP="0093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625CA" w:rsidRDefault="004625CA" w:rsidP="0093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 xml:space="preserve">Whereas, his ability to maintain his cool and understand </w:t>
      </w:r>
      <w:r w:rsidR="004712C1">
        <w:rPr>
          <w:u w:color="000000" w:themeColor="text1"/>
        </w:rPr>
        <w:t>what needs</w:t>
      </w:r>
      <w:r>
        <w:rPr>
          <w:u w:color="000000" w:themeColor="text1"/>
        </w:rPr>
        <w:t xml:space="preserve"> to be done in critical situations ha</w:t>
      </w:r>
      <w:r w:rsidR="003B09A7">
        <w:rPr>
          <w:u w:color="000000" w:themeColor="text1"/>
        </w:rPr>
        <w:t>s</w:t>
      </w:r>
      <w:r>
        <w:rPr>
          <w:u w:color="000000" w:themeColor="text1"/>
        </w:rPr>
        <w:t xml:space="preserve"> been an inspiration to </w:t>
      </w:r>
      <w:r w:rsidR="00BB3EBE">
        <w:rPr>
          <w:u w:color="000000" w:themeColor="text1"/>
        </w:rPr>
        <w:t>Shon McCluskey</w:t>
      </w:r>
      <w:r w:rsidR="002978EF" w:rsidRPr="002978EF">
        <w:rPr>
          <w:u w:color="000000" w:themeColor="text1"/>
        </w:rPr>
        <w:t>’</w:t>
      </w:r>
      <w:r w:rsidR="00BB3EBE">
        <w:rPr>
          <w:u w:color="000000" w:themeColor="text1"/>
        </w:rPr>
        <w:t>s</w:t>
      </w:r>
      <w:r>
        <w:rPr>
          <w:u w:color="000000" w:themeColor="text1"/>
        </w:rPr>
        <w:t xml:space="preserve"> younger officers</w:t>
      </w:r>
      <w:r w:rsidR="006B4B92">
        <w:rPr>
          <w:u w:color="000000" w:themeColor="text1"/>
        </w:rPr>
        <w:t xml:space="preserve"> and </w:t>
      </w:r>
      <w:r>
        <w:rPr>
          <w:u w:color="000000" w:themeColor="text1"/>
        </w:rPr>
        <w:t>his unit. He bears the professionalism and person</w:t>
      </w:r>
      <w:r w:rsidR="00D21CFA">
        <w:rPr>
          <w:u w:color="000000" w:themeColor="text1"/>
        </w:rPr>
        <w:t>a</w:t>
      </w:r>
      <w:r>
        <w:rPr>
          <w:u w:color="000000" w:themeColor="text1"/>
        </w:rPr>
        <w:t xml:space="preserve"> of a great police officer; and</w:t>
      </w:r>
    </w:p>
    <w:p w:rsidR="00C8024E" w:rsidRDefault="00C80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41"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DCD">
        <w:rPr>
          <w:color w:val="000000" w:themeColor="text1"/>
          <w:u w:color="000000" w:themeColor="text1"/>
        </w:rPr>
        <w:t>Whereas, the South Carolina House of Representatives appreciates P</w:t>
      </w:r>
      <w:r w:rsidR="005B671D">
        <w:rPr>
          <w:color w:val="000000" w:themeColor="text1"/>
          <w:u w:color="000000" w:themeColor="text1"/>
        </w:rPr>
        <w:t>fc.</w:t>
      </w:r>
      <w:r w:rsidRPr="00D60DCD">
        <w:rPr>
          <w:color w:val="000000" w:themeColor="text1"/>
          <w:u w:color="000000" w:themeColor="text1"/>
        </w:rPr>
        <w:t xml:space="preserve"> </w:t>
      </w:r>
      <w:r w:rsidR="001C7F29">
        <w:rPr>
          <w:color w:val="000000" w:themeColor="text1"/>
          <w:u w:color="000000" w:themeColor="text1"/>
        </w:rPr>
        <w:t>Shon McCluskey</w:t>
      </w:r>
      <w:r w:rsidR="002978EF" w:rsidRPr="002978EF">
        <w:rPr>
          <w:color w:val="000000" w:themeColor="text1"/>
          <w:u w:color="000000" w:themeColor="text1"/>
        </w:rPr>
        <w:t>’</w:t>
      </w:r>
      <w:r w:rsidRPr="00D60DCD">
        <w:rPr>
          <w:color w:val="000000" w:themeColor="text1"/>
          <w:u w:color="000000" w:themeColor="text1"/>
        </w:rPr>
        <w:t>s dedicated service in protecting the citizens of Horry County and the State of South Carolina, as well as visitors to our great State, and the members congratulate him on receiving this well</w:t>
      </w:r>
      <w:r w:rsidR="002978EF">
        <w:rPr>
          <w:color w:val="000000" w:themeColor="text1"/>
          <w:u w:color="000000" w:themeColor="text1"/>
        </w:rPr>
        <w:noBreakHyphen/>
      </w:r>
      <w:r>
        <w:rPr>
          <w:color w:val="000000" w:themeColor="text1"/>
          <w:u w:color="000000" w:themeColor="text1"/>
        </w:rPr>
        <w:t>deserved award. Now, therefore,</w:t>
      </w: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DCD">
        <w:rPr>
          <w:color w:val="000000" w:themeColor="text1"/>
          <w:u w:color="000000" w:themeColor="text1"/>
        </w:rPr>
        <w:t>Be it resolved by the House of Representatives:</w:t>
      </w: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DCD">
        <w:rPr>
          <w:color w:val="000000" w:themeColor="text1"/>
          <w:u w:color="000000" w:themeColor="text1"/>
        </w:rPr>
        <w:t xml:space="preserve">That the members of the South Carolina House of Representatives, by this resolution, recognize and honor Patrolman First Class </w:t>
      </w:r>
      <w:r w:rsidR="001C7F29">
        <w:rPr>
          <w:color w:val="000000" w:themeColor="text1"/>
          <w:u w:color="000000" w:themeColor="text1"/>
        </w:rPr>
        <w:t>Shon McCluskey</w:t>
      </w:r>
      <w:r w:rsidRPr="00D60DCD">
        <w:rPr>
          <w:color w:val="000000" w:themeColor="text1"/>
          <w:u w:color="000000" w:themeColor="text1"/>
        </w:rPr>
        <w:t xml:space="preserve"> of the Myrtle Beach Police Department for outstanding service to the force and to his surrounding community and congratulate him on being named the Myrtle Beach Rotary Club 201</w:t>
      </w:r>
      <w:r w:rsidR="001C7F29">
        <w:rPr>
          <w:color w:val="000000" w:themeColor="text1"/>
          <w:u w:color="000000" w:themeColor="text1"/>
        </w:rPr>
        <w:t>6</w:t>
      </w:r>
      <w:r w:rsidRPr="00D60DCD">
        <w:rPr>
          <w:color w:val="000000" w:themeColor="text1"/>
          <w:u w:color="000000" w:themeColor="text1"/>
        </w:rPr>
        <w:t xml:space="preserve"> Officer Joe McGarry Memorial Police Officer of the Year.</w:t>
      </w: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DCD">
        <w:rPr>
          <w:color w:val="000000" w:themeColor="text1"/>
          <w:u w:color="000000" w:themeColor="text1"/>
        </w:rPr>
        <w:t xml:space="preserve">Be it further resolved that </w:t>
      </w:r>
      <w:r w:rsidR="00BE7E83">
        <w:rPr>
          <w:color w:val="000000" w:themeColor="text1"/>
          <w:u w:color="000000" w:themeColor="text1"/>
        </w:rPr>
        <w:t>a copy of this resolution be presented</w:t>
      </w:r>
      <w:r w:rsidRPr="00D60DCD">
        <w:rPr>
          <w:color w:val="000000" w:themeColor="text1"/>
          <w:u w:color="000000" w:themeColor="text1"/>
        </w:rPr>
        <w:t xml:space="preserve"> to Patrolman First Class </w:t>
      </w:r>
      <w:r w:rsidR="00BE7E83">
        <w:rPr>
          <w:color w:val="000000" w:themeColor="text1"/>
          <w:u w:color="000000" w:themeColor="text1"/>
        </w:rPr>
        <w:t>Shon McCluskey</w:t>
      </w:r>
      <w:r w:rsidRPr="00D60DCD">
        <w:rPr>
          <w:color w:val="000000" w:themeColor="text1"/>
          <w:u w:color="000000" w:themeColor="text1"/>
        </w:rPr>
        <w:t>.</w:t>
      </w:r>
    </w:p>
    <w:p w:rsidR="004357DB" w:rsidRDefault="002978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0095" w:rsidRDefault="008C0095" w:rsidP="008C0095">
      <w:pPr>
        <w:suppressAutoHyphens/>
      </w:pPr>
    </w:p>
    <w:sectPr w:rsidR="008C0095" w:rsidSect="008C00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27E" w:rsidRDefault="00A4727E" w:rsidP="009F0C77">
      <w:r>
        <w:separator/>
      </w:r>
    </w:p>
  </w:endnote>
  <w:endnote w:type="continuationSeparator" w:id="0">
    <w:p w:rsidR="00A4727E" w:rsidRDefault="00A47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97B899-E0DF-4512-870E-ACFFEE85087E}"/>
    <w:embedBold r:id="rId2" w:fontKey="{DBE59ADE-1A1E-4A75-8DC1-690E8136FACB}"/>
  </w:font>
  <w:font w:name="Calibri">
    <w:panose1 w:val="020F0502020204030204"/>
    <w:charset w:val="00"/>
    <w:family w:val="swiss"/>
    <w:pitch w:val="variable"/>
    <w:sig w:usb0="E00002FF" w:usb1="4000ACFF" w:usb2="00000001" w:usb3="00000000" w:csb0="0000019F" w:csb1="00000000"/>
    <w:embedRegular r:id="rId3" w:fontKey="{F3F421CC-B297-48D8-AB00-86BE2840FD5A}"/>
  </w:font>
  <w:font w:name="Segoe UI">
    <w:panose1 w:val="020B0502040204020203"/>
    <w:charset w:val="00"/>
    <w:family w:val="swiss"/>
    <w:pitch w:val="variable"/>
    <w:sig w:usb0="E10022FF" w:usb1="C000E47F" w:usb2="00000029" w:usb3="00000000" w:csb0="000001DF" w:csb1="00000000"/>
    <w:embedRegular r:id="rId4" w:fontKey="{F303AC5D-6C71-4F17-B4A3-5556AE7F788B}"/>
  </w:font>
  <w:font w:name="Cambria">
    <w:panose1 w:val="02040503050406030204"/>
    <w:charset w:val="00"/>
    <w:family w:val="roman"/>
    <w:pitch w:val="variable"/>
    <w:sig w:usb0="E00002FF" w:usb1="400004FF" w:usb2="00000000" w:usb3="00000000" w:csb0="0000019F" w:csb1="00000000"/>
    <w:embedRegular r:id="rId5" w:fontKey="{FB0CFE34-E967-4DA7-85D9-BF64E16AA4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95" w:rsidRPr="00BB04F2" w:rsidRDefault="008C0095" w:rsidP="00BB04F2">
    <w:pPr>
      <w:pStyle w:val="Footer"/>
      <w:tabs>
        <w:tab w:val="clear" w:pos="4680"/>
        <w:tab w:val="clear" w:pos="9360"/>
        <w:tab w:val="center" w:pos="2995"/>
      </w:tabs>
      <w:spacing w:before="120"/>
    </w:pPr>
    <w:r>
      <w:t>[5284]</w:t>
    </w:r>
    <w:r>
      <w:tab/>
    </w:r>
    <w:r>
      <w:fldChar w:fldCharType="begin"/>
    </w:r>
    <w:r>
      <w:instrText xml:space="preserve"> PAGE  \* MERGEFORMAT </w:instrText>
    </w:r>
    <w:r>
      <w:fldChar w:fldCharType="separate"/>
    </w:r>
    <w:r w:rsidR="00A17A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27E" w:rsidRDefault="00A4727E" w:rsidP="009F0C77">
      <w:r>
        <w:separator/>
      </w:r>
    </w:p>
  </w:footnote>
  <w:footnote w:type="continuationSeparator" w:id="0">
    <w:p w:rsidR="00A4727E" w:rsidRDefault="00A47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CZ16"/>
    <w:docVar w:name="CoverBillType" w:val="r"/>
    <w:docVar w:name="docpath" w:val="L:\Council\bills\RM\1610CZ16.DOCX"/>
    <w:docVar w:name="dvBillNumber" w:val="5284"/>
    <w:docVar w:name="dvBillNumberPrefix" w:val="H. "/>
    <w:docVar w:name="dvOriginalBody" w:val="House"/>
    <w:docVar w:name="dvSteno" w:val="RM"/>
    <w:docVar w:name="NameofBody" w:val="h"/>
    <w:docVar w:name="vgroup2" w:val="Council"/>
  </w:docVars>
  <w:rsids>
    <w:rsidRoot w:val="00950239"/>
    <w:rsid w:val="00011869"/>
    <w:rsid w:val="00015CD6"/>
    <w:rsid w:val="00051FD2"/>
    <w:rsid w:val="000967BC"/>
    <w:rsid w:val="000E1785"/>
    <w:rsid w:val="000F40FA"/>
    <w:rsid w:val="0010776B"/>
    <w:rsid w:val="001137CE"/>
    <w:rsid w:val="00133E66"/>
    <w:rsid w:val="001435A3"/>
    <w:rsid w:val="00146ED3"/>
    <w:rsid w:val="00151044"/>
    <w:rsid w:val="001C7F29"/>
    <w:rsid w:val="001D08F2"/>
    <w:rsid w:val="001D525B"/>
    <w:rsid w:val="001D7F4F"/>
    <w:rsid w:val="001F3A0C"/>
    <w:rsid w:val="00205238"/>
    <w:rsid w:val="002321B6"/>
    <w:rsid w:val="00250967"/>
    <w:rsid w:val="002543C8"/>
    <w:rsid w:val="0025541D"/>
    <w:rsid w:val="00284AAE"/>
    <w:rsid w:val="00297662"/>
    <w:rsid w:val="002978EF"/>
    <w:rsid w:val="002E5912"/>
    <w:rsid w:val="002F04EB"/>
    <w:rsid w:val="00301B21"/>
    <w:rsid w:val="00325348"/>
    <w:rsid w:val="0032732C"/>
    <w:rsid w:val="00336AD0"/>
    <w:rsid w:val="0037079A"/>
    <w:rsid w:val="003B09A7"/>
    <w:rsid w:val="003C4DAB"/>
    <w:rsid w:val="003D01E8"/>
    <w:rsid w:val="003E5288"/>
    <w:rsid w:val="003F6D79"/>
    <w:rsid w:val="00412F22"/>
    <w:rsid w:val="0041760A"/>
    <w:rsid w:val="00417C01"/>
    <w:rsid w:val="004357DB"/>
    <w:rsid w:val="0043604E"/>
    <w:rsid w:val="004403BD"/>
    <w:rsid w:val="00461441"/>
    <w:rsid w:val="004625CA"/>
    <w:rsid w:val="004712C1"/>
    <w:rsid w:val="004809EE"/>
    <w:rsid w:val="004E0AF5"/>
    <w:rsid w:val="004E7D54"/>
    <w:rsid w:val="005273C6"/>
    <w:rsid w:val="00530A69"/>
    <w:rsid w:val="00545593"/>
    <w:rsid w:val="00577C6C"/>
    <w:rsid w:val="005901BB"/>
    <w:rsid w:val="005B57A5"/>
    <w:rsid w:val="005B671D"/>
    <w:rsid w:val="005C0F83"/>
    <w:rsid w:val="005C2FE2"/>
    <w:rsid w:val="005E2BC9"/>
    <w:rsid w:val="00605102"/>
    <w:rsid w:val="006062C9"/>
    <w:rsid w:val="006215AA"/>
    <w:rsid w:val="006913C9"/>
    <w:rsid w:val="0069470D"/>
    <w:rsid w:val="006B1E5D"/>
    <w:rsid w:val="006B4B92"/>
    <w:rsid w:val="00713F08"/>
    <w:rsid w:val="0071442C"/>
    <w:rsid w:val="00724006"/>
    <w:rsid w:val="00734F00"/>
    <w:rsid w:val="00782B38"/>
    <w:rsid w:val="007A70AE"/>
    <w:rsid w:val="008362E8"/>
    <w:rsid w:val="00852D43"/>
    <w:rsid w:val="00871DCA"/>
    <w:rsid w:val="008A1768"/>
    <w:rsid w:val="008C0095"/>
    <w:rsid w:val="008F0F33"/>
    <w:rsid w:val="008F4429"/>
    <w:rsid w:val="009134DE"/>
    <w:rsid w:val="0092653E"/>
    <w:rsid w:val="00933314"/>
    <w:rsid w:val="00936741"/>
    <w:rsid w:val="0093765F"/>
    <w:rsid w:val="0094021A"/>
    <w:rsid w:val="00950239"/>
    <w:rsid w:val="009A3965"/>
    <w:rsid w:val="009B44AF"/>
    <w:rsid w:val="009C6A0B"/>
    <w:rsid w:val="009D6E3A"/>
    <w:rsid w:val="009F0C77"/>
    <w:rsid w:val="009F4DD1"/>
    <w:rsid w:val="00A17AA6"/>
    <w:rsid w:val="00A365B1"/>
    <w:rsid w:val="00A41684"/>
    <w:rsid w:val="00A4727E"/>
    <w:rsid w:val="00A61536"/>
    <w:rsid w:val="00A64E80"/>
    <w:rsid w:val="00A72BCD"/>
    <w:rsid w:val="00A741D9"/>
    <w:rsid w:val="00A833AB"/>
    <w:rsid w:val="00A9741D"/>
    <w:rsid w:val="00AD4B17"/>
    <w:rsid w:val="00B412D4"/>
    <w:rsid w:val="00B804BE"/>
    <w:rsid w:val="00BB04F2"/>
    <w:rsid w:val="00BB3EBE"/>
    <w:rsid w:val="00BE1F8E"/>
    <w:rsid w:val="00BE3C22"/>
    <w:rsid w:val="00BE7E83"/>
    <w:rsid w:val="00C0345E"/>
    <w:rsid w:val="00C3483A"/>
    <w:rsid w:val="00C74E9D"/>
    <w:rsid w:val="00C8024E"/>
    <w:rsid w:val="00C82FD3"/>
    <w:rsid w:val="00C90E65"/>
    <w:rsid w:val="00C92819"/>
    <w:rsid w:val="00CC6B7B"/>
    <w:rsid w:val="00CD2089"/>
    <w:rsid w:val="00CD707C"/>
    <w:rsid w:val="00D07EEF"/>
    <w:rsid w:val="00D21CFA"/>
    <w:rsid w:val="00D43C22"/>
    <w:rsid w:val="00D73A67"/>
    <w:rsid w:val="00D970A9"/>
    <w:rsid w:val="00DA212F"/>
    <w:rsid w:val="00DF3845"/>
    <w:rsid w:val="00E0358A"/>
    <w:rsid w:val="00E22D03"/>
    <w:rsid w:val="00E25EA0"/>
    <w:rsid w:val="00E41911"/>
    <w:rsid w:val="00E55975"/>
    <w:rsid w:val="00E71ECC"/>
    <w:rsid w:val="00E92EEF"/>
    <w:rsid w:val="00EF2368"/>
    <w:rsid w:val="00F24442"/>
    <w:rsid w:val="00F2556B"/>
    <w:rsid w:val="00F3048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5C480-1330-4351-95A8-AB09DD686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5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53E"/>
    <w:rPr>
      <w:rFonts w:ascii="Segoe UI" w:eastAsia="Times New Roman" w:hAnsi="Segoe UI" w:cs="Segoe UI"/>
      <w:sz w:val="18"/>
      <w:szCs w:val="18"/>
    </w:rPr>
  </w:style>
  <w:style w:type="character" w:styleId="Hyperlink">
    <w:name w:val="Hyperlink"/>
    <w:basedOn w:val="DefaultParagraphFont"/>
    <w:uiPriority w:val="99"/>
    <w:unhideWhenUsed/>
    <w:rsid w:val="008C0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4&amp;session=121&amp;summary=B" TargetMode="Externa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84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0F28F-A708-47D9-A970-02353BAF0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812</Words>
  <Characters>4629</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5284: Patrolman First Class Shon McCluskey - South Carolina Legislature Online</dc:title>
  <dc:creator>McDowell</dc:creator>
  <cp:lastModifiedBy>N Cumfer</cp:lastModifiedBy>
  <cp:revision>2</cp:revision>
  <cp:lastPrinted>2016-04-26T18:24:00Z</cp:lastPrinted>
  <dcterms:created xsi:type="dcterms:W3CDTF">2016-12-02T19:33:00Z</dcterms:created>
  <dcterms:modified xsi:type="dcterms:W3CDTF">2016-12-02T19:33:00Z</dcterms:modified>
</cp:coreProperties>
</file>