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C74" w:rsidRDefault="00E26C74" w:rsidP="00E26C74">
      <w:pPr>
        <w:widowControl w:val="0"/>
        <w:jc w:val="center"/>
      </w:pPr>
      <w:bookmarkStart w:id="0" w:name="_GoBack"/>
      <w:bookmarkEnd w:id="0"/>
      <w:r w:rsidRPr="00E26C74">
        <w:rPr>
          <w:b/>
        </w:rPr>
        <w:t>South Carolina General Assembly</w:t>
      </w:r>
    </w:p>
    <w:p w:rsidR="00E26C74" w:rsidRDefault="00E26C74" w:rsidP="00E26C74">
      <w:pPr>
        <w:widowControl w:val="0"/>
        <w:jc w:val="center"/>
      </w:pPr>
      <w:r>
        <w:t>121st Session, 2015-2016</w:t>
      </w:r>
    </w:p>
    <w:p w:rsidR="00E26C74" w:rsidRDefault="00E26C74" w:rsidP="00E26C74">
      <w:pPr>
        <w:widowControl w:val="0"/>
        <w:jc w:val="left"/>
      </w:pPr>
    </w:p>
    <w:p w:rsidR="00E26C74" w:rsidRDefault="00E26C74" w:rsidP="00E26C74">
      <w:pPr>
        <w:widowControl w:val="0"/>
        <w:jc w:val="left"/>
        <w:rPr>
          <w:b/>
        </w:rPr>
      </w:pPr>
      <w:r w:rsidRPr="00E26C74">
        <w:rPr>
          <w:b/>
        </w:rPr>
        <w:t>H. 5396</w:t>
      </w:r>
    </w:p>
    <w:p w:rsidR="00E26C74" w:rsidRDefault="00E26C74" w:rsidP="00E26C74">
      <w:pPr>
        <w:widowControl w:val="0"/>
        <w:jc w:val="left"/>
        <w:rPr>
          <w:b/>
        </w:rPr>
      </w:pPr>
    </w:p>
    <w:p w:rsidR="00E26C74" w:rsidRDefault="00E26C74" w:rsidP="00E26C74">
      <w:pPr>
        <w:widowControl w:val="0"/>
        <w:jc w:val="left"/>
      </w:pPr>
      <w:r w:rsidRPr="00E26C74">
        <w:rPr>
          <w:b/>
        </w:rPr>
        <w:t>STATUS INFORMATION</w:t>
      </w:r>
    </w:p>
    <w:p w:rsidR="00E26C74" w:rsidRDefault="00E26C74" w:rsidP="00E26C74">
      <w:pPr>
        <w:widowControl w:val="0"/>
        <w:jc w:val="left"/>
      </w:pPr>
    </w:p>
    <w:p w:rsidR="00E26C74" w:rsidRDefault="00E26C74" w:rsidP="00E26C74">
      <w:pPr>
        <w:widowControl w:val="0"/>
        <w:jc w:val="left"/>
      </w:pPr>
      <w:r>
        <w:t>House Resolution</w:t>
      </w:r>
    </w:p>
    <w:p w:rsidR="00E26C74" w:rsidRDefault="00E26C74" w:rsidP="00E26C74">
      <w:pPr>
        <w:widowControl w:val="0"/>
        <w:jc w:val="left"/>
      </w:pPr>
      <w:r>
        <w:t>Sponsors: Reps. R.L. Brown, Alexander, Allison, Anderson, Anthony, Atwater, Bales, Ballentine, Bamberg, Bannister, Bedingfield, Bernstein, Bingham, Bowers, Bradley, Brannon, G.A.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E26C74" w:rsidRDefault="00E26C74" w:rsidP="00E26C74">
      <w:pPr>
        <w:widowControl w:val="0"/>
        <w:jc w:val="left"/>
      </w:pPr>
      <w:r>
        <w:t>Document Path: l:\council\bills\gm\24798dg16.docx</w:t>
      </w:r>
    </w:p>
    <w:p w:rsidR="00E26C74" w:rsidRDefault="00E26C74" w:rsidP="00E26C74">
      <w:pPr>
        <w:widowControl w:val="0"/>
        <w:jc w:val="left"/>
      </w:pPr>
    </w:p>
    <w:p w:rsidR="00E26C74" w:rsidRDefault="00E26C74" w:rsidP="00E26C74">
      <w:pPr>
        <w:widowControl w:val="0"/>
        <w:jc w:val="left"/>
      </w:pPr>
      <w:r>
        <w:t>Introduced in the House on May 24, 2016</w:t>
      </w:r>
    </w:p>
    <w:p w:rsidR="00E26C74" w:rsidRDefault="00E26C74" w:rsidP="00E26C74">
      <w:pPr>
        <w:widowControl w:val="0"/>
        <w:jc w:val="left"/>
      </w:pPr>
      <w:r>
        <w:t>Adopted by the House on May 24, 2016</w:t>
      </w:r>
    </w:p>
    <w:p w:rsidR="00E26C74" w:rsidRDefault="00E26C74" w:rsidP="00E26C74">
      <w:pPr>
        <w:widowControl w:val="0"/>
        <w:jc w:val="left"/>
      </w:pPr>
    </w:p>
    <w:p w:rsidR="00E26C74" w:rsidRDefault="00E26C74" w:rsidP="00E26C74">
      <w:pPr>
        <w:widowControl w:val="0"/>
        <w:jc w:val="left"/>
      </w:pPr>
      <w:r>
        <w:t xml:space="preserve">Summary: </w:t>
      </w:r>
      <w:r w:rsidR="00406B72">
        <w:t>Reverend Keith Cochran</w:t>
      </w:r>
    </w:p>
    <w:p w:rsidR="00E26C74" w:rsidRDefault="00E26C74" w:rsidP="00E26C74">
      <w:pPr>
        <w:widowControl w:val="0"/>
        <w:jc w:val="left"/>
      </w:pPr>
    </w:p>
    <w:p w:rsidR="00E26C74" w:rsidRDefault="00E26C74" w:rsidP="00E26C74">
      <w:pPr>
        <w:widowControl w:val="0"/>
        <w:jc w:val="left"/>
      </w:pPr>
    </w:p>
    <w:p w:rsidR="00E26C74" w:rsidRDefault="00E26C74" w:rsidP="00E26C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6C74">
        <w:rPr>
          <w:b/>
        </w:rPr>
        <w:t>HISTORY OF LEGISLATIVE ACTIONS</w:t>
      </w:r>
    </w:p>
    <w:p w:rsidR="00E26C74" w:rsidRDefault="00E26C74" w:rsidP="00E26C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26C74" w:rsidRPr="00E26C74" w:rsidRDefault="00E26C74" w:rsidP="00E26C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6C74">
        <w:rPr>
          <w:u w:val="single"/>
        </w:rPr>
        <w:tab/>
        <w:t>Date</w:t>
      </w:r>
      <w:r w:rsidRPr="00E26C74">
        <w:rPr>
          <w:u w:val="single"/>
        </w:rPr>
        <w:tab/>
        <w:t>Body</w:t>
      </w:r>
      <w:r w:rsidRPr="00E26C74">
        <w:rPr>
          <w:u w:val="single"/>
        </w:rPr>
        <w:tab/>
        <w:t>Action Description with journal page number</w:t>
      </w:r>
      <w:r w:rsidRPr="00E26C74">
        <w:rPr>
          <w:u w:val="single"/>
        </w:rPr>
        <w:tab/>
      </w:r>
    </w:p>
    <w:p w:rsidR="002851D4" w:rsidRDefault="002851D4" w:rsidP="002851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5/24/2016</w:t>
      </w:r>
      <w:r>
        <w:tab/>
        <w:t>House</w:t>
      </w:r>
      <w:r>
        <w:tab/>
      </w:r>
      <w:r w:rsidRPr="00633590">
        <w:t>Introduced and adopted (</w:t>
      </w:r>
      <w:hyperlink r:id="rId7" w:history="1">
        <w:r w:rsidRPr="00F63C0D">
          <w:rPr>
            <w:rStyle w:val="Hyperlink"/>
          </w:rPr>
          <w:t>House Journal</w:t>
        </w:r>
        <w:r w:rsidRPr="00F63C0D">
          <w:rPr>
            <w:rStyle w:val="Hyperlink"/>
          </w:rPr>
          <w:noBreakHyphen/>
          <w:t>page 21</w:t>
        </w:r>
      </w:hyperlink>
      <w:r w:rsidRPr="00633590">
        <w:t>)</w:t>
      </w:r>
    </w:p>
    <w:p w:rsidR="002851D4" w:rsidRDefault="002851D4" w:rsidP="002851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6C74" w:rsidRDefault="00E26C74" w:rsidP="00E26C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26C74">
          <w:rPr>
            <w:rStyle w:val="Hyperlink"/>
          </w:rPr>
          <w:t>legislative information</w:t>
        </w:r>
      </w:hyperlink>
      <w:r>
        <w:t xml:space="preserve"> at the website</w:t>
      </w:r>
    </w:p>
    <w:p w:rsidR="00E26C74" w:rsidRDefault="00E26C74" w:rsidP="00E26C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6C74" w:rsidRPr="00E26C74" w:rsidRDefault="00E26C74" w:rsidP="00E26C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6C74" w:rsidRDefault="00E26C74" w:rsidP="00E26C74">
      <w:r w:rsidRPr="00E26C74">
        <w:rPr>
          <w:b/>
        </w:rPr>
        <w:t>VERSIONS OF THIS BILL</w:t>
      </w:r>
    </w:p>
    <w:p w:rsidR="00E26C74" w:rsidRDefault="00E26C74" w:rsidP="00E26C74"/>
    <w:p w:rsidR="00E26C74" w:rsidRDefault="00F63C0D" w:rsidP="00E26C74">
      <w:hyperlink r:id="rId9" w:history="1">
        <w:r w:rsidR="00E26C74">
          <w:rPr>
            <w:rStyle w:val="Hyperlink"/>
          </w:rPr>
          <w:t>5/24/2016</w:t>
        </w:r>
      </w:hyperlink>
    </w:p>
    <w:p w:rsidR="00E26C74" w:rsidRDefault="00E26C74" w:rsidP="00E26C74"/>
    <w:p w:rsidR="00E26C74" w:rsidRDefault="00E26C74" w:rsidP="00E26C74">
      <w:pPr>
        <w:sectPr w:rsidR="00E26C74" w:rsidSect="00E26C7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66524" w:rsidRDefault="0046652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65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427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510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</w:t>
      </w:r>
      <w:r w:rsidR="0088505E">
        <w:t xml:space="preserve">R REVEREND KEITH COCHRAN, PASTOR OF ST. JOHN </w:t>
      </w:r>
      <w:r w:rsidR="008D6858">
        <w:t>BAPTIST CHURCH IN RAVENEL, UPON THE OCCASION OF HIS RETIREMENT AFTER THIRTY</w:t>
      </w:r>
      <w:r w:rsidR="007237D7">
        <w:noBreakHyphen/>
      </w:r>
      <w:r w:rsidR="008D6858">
        <w:t xml:space="preserve">ONE </w:t>
      </w:r>
      <w:r>
        <w:t>YEARS OF EXEMPLARY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5109E" w:rsidRDefault="006F427B" w:rsidP="00951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5109E" w:rsidRPr="00E11DA4">
        <w:t xml:space="preserve">the members of the South Carolina House of Representatives have learned that </w:t>
      </w:r>
      <w:r w:rsidR="0095109E">
        <w:t>Reverend Keith Cochran</w:t>
      </w:r>
      <w:r w:rsidR="0095109E" w:rsidRPr="00E11DA4">
        <w:t xml:space="preserve"> will begin a well</w:t>
      </w:r>
      <w:r w:rsidR="007237D7">
        <w:noBreakHyphen/>
      </w:r>
      <w:r w:rsidR="0095109E" w:rsidRPr="00E11DA4">
        <w:t xml:space="preserve">deserved retirement after </w:t>
      </w:r>
      <w:r w:rsidR="00E65F4F">
        <w:t>thirty</w:t>
      </w:r>
      <w:r w:rsidR="007237D7">
        <w:noBreakHyphen/>
      </w:r>
      <w:r w:rsidR="00E65F4F">
        <w:t xml:space="preserve">one years as the devoted and </w:t>
      </w:r>
      <w:r w:rsidR="00E65F4F" w:rsidRPr="00E11DA4">
        <w:t>highly</w:t>
      </w:r>
      <w:r w:rsidR="007237D7">
        <w:noBreakHyphen/>
      </w:r>
      <w:r w:rsidR="00E65F4F" w:rsidRPr="00E11DA4">
        <w:t>regarded</w:t>
      </w:r>
      <w:r w:rsidR="00E65F4F">
        <w:t xml:space="preserve"> pastor of St. </w:t>
      </w:r>
      <w:r w:rsidR="00A12B37">
        <w:t xml:space="preserve">John </w:t>
      </w:r>
      <w:r w:rsidR="00E65F4F">
        <w:t>Baptist Church in Ravenel</w:t>
      </w:r>
      <w:r w:rsidR="0095109E" w:rsidRPr="00E11DA4">
        <w:t>; and</w:t>
      </w:r>
    </w:p>
    <w:p w:rsidR="0095109E" w:rsidRDefault="0095109E" w:rsidP="00951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6858" w:rsidRDefault="0095109E" w:rsidP="00951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D6858">
        <w:t>born in Ravenel on December 11, 1928, he is one of seventeen children born to</w:t>
      </w:r>
      <w:r>
        <w:t xml:space="preserve"> </w:t>
      </w:r>
      <w:r w:rsidR="00E65F4F">
        <w:t>Regina Smalls Coch</w:t>
      </w:r>
      <w:r w:rsidR="008D6858">
        <w:t>ran and Reverend Joseph Cochran; and</w:t>
      </w:r>
    </w:p>
    <w:p w:rsidR="008D6858" w:rsidRDefault="008D6858" w:rsidP="00951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09E" w:rsidRDefault="008D6858" w:rsidP="00951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A12B37">
        <w:t xml:space="preserve"> Keith</w:t>
      </w:r>
      <w:r>
        <w:t xml:space="preserve"> Cochran</w:t>
      </w:r>
      <w:r w:rsidR="00E65F4F">
        <w:t xml:space="preserve"> completed his early education at Miley Hill Elementary School </w:t>
      </w:r>
      <w:r w:rsidR="0095109E">
        <w:t xml:space="preserve">and </w:t>
      </w:r>
      <w:r w:rsidR="00E65F4F">
        <w:t>studi</w:t>
      </w:r>
      <w:r w:rsidR="0095109E">
        <w:t xml:space="preserve">ed </w:t>
      </w:r>
      <w:r w:rsidR="00E65F4F">
        <w:t>religious education at Morris College Extension</w:t>
      </w:r>
      <w:r w:rsidR="0095109E">
        <w:t>; and</w:t>
      </w:r>
    </w:p>
    <w:p w:rsidR="0095109E" w:rsidRDefault="0095109E" w:rsidP="00951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09E" w:rsidRDefault="0095109E" w:rsidP="00951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E2697">
        <w:t xml:space="preserve">for many years </w:t>
      </w:r>
      <w:r w:rsidR="008D6858">
        <w:t>he</w:t>
      </w:r>
      <w:r w:rsidR="000E2697">
        <w:t xml:space="preserve"> worked with his father in the family business.  He was also employed </w:t>
      </w:r>
      <w:r w:rsidR="00CE1190">
        <w:t>by</w:t>
      </w:r>
      <w:r w:rsidR="000E2697">
        <w:t xml:space="preserve"> Heinz and was self</w:t>
      </w:r>
      <w:r w:rsidR="007237D7">
        <w:noBreakHyphen/>
      </w:r>
      <w:r w:rsidR="000E2697">
        <w:t xml:space="preserve">employed </w:t>
      </w:r>
      <w:r w:rsidR="00A12B37">
        <w:t xml:space="preserve">in </w:t>
      </w:r>
      <w:r w:rsidR="000E2697">
        <w:t>the trucking business</w:t>
      </w:r>
      <w:r>
        <w:t>; and</w:t>
      </w:r>
    </w:p>
    <w:p w:rsidR="008D6858" w:rsidRDefault="008D6858" w:rsidP="00951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337D" w:rsidRDefault="006E337D" w:rsidP="006E33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73EBE">
        <w:t>a graduate of the Morris College School of Religion, Reverend Cochran faithfully</w:t>
      </w:r>
      <w:r>
        <w:t xml:space="preserve"> cared for the spiritual needs of the</w:t>
      </w:r>
      <w:r w:rsidR="00973EBE">
        <w:t xml:space="preserve"> congregation of</w:t>
      </w:r>
      <w:r>
        <w:t xml:space="preserve"> St. </w:t>
      </w:r>
      <w:r w:rsidR="0088505E">
        <w:t xml:space="preserve">John </w:t>
      </w:r>
      <w:r>
        <w:t>Baptist Church in Ravenel</w:t>
      </w:r>
      <w:r w:rsidR="00A12B37">
        <w:t xml:space="preserve"> with compassion and devotion</w:t>
      </w:r>
      <w:r>
        <w:t xml:space="preserve"> for thirty</w:t>
      </w:r>
      <w:r w:rsidR="007237D7">
        <w:noBreakHyphen/>
      </w:r>
      <w:r>
        <w:t>one years</w:t>
      </w:r>
      <w:r w:rsidR="00973EBE">
        <w:t>; and</w:t>
      </w:r>
    </w:p>
    <w:p w:rsidR="006E337D" w:rsidRDefault="006E337D" w:rsidP="006E33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6858" w:rsidRDefault="008D6858" w:rsidP="00951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A12B37">
        <w:t>he</w:t>
      </w:r>
      <w:r>
        <w:t xml:space="preserve"> has </w:t>
      </w:r>
      <w:r w:rsidR="0088505E">
        <w:t>been involve</w:t>
      </w:r>
      <w:r>
        <w:t xml:space="preserve">d </w:t>
      </w:r>
      <w:r w:rsidR="00973EBE">
        <w:t xml:space="preserve">in </w:t>
      </w:r>
      <w:r>
        <w:t xml:space="preserve">his denomination as a member of the Old Ashley Association and </w:t>
      </w:r>
      <w:r w:rsidR="0088505E">
        <w:t>has served</w:t>
      </w:r>
      <w:r>
        <w:t xml:space="preserve"> on its executive board</w:t>
      </w:r>
      <w:r w:rsidR="0088505E">
        <w:t>;</w:t>
      </w:r>
      <w:r>
        <w:t xml:space="preserve"> and </w:t>
      </w:r>
    </w:p>
    <w:p w:rsidR="008D6858" w:rsidRDefault="008D6858" w:rsidP="00951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6858" w:rsidRDefault="008D6858" w:rsidP="00951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E1190">
        <w:t>together with his beloved wife</w:t>
      </w:r>
      <w:r w:rsidR="00162C6B">
        <w:t xml:space="preserve">, Mildred, he reared </w:t>
      </w:r>
      <w:r>
        <w:t xml:space="preserve">nine </w:t>
      </w:r>
      <w:r w:rsidR="00162C6B">
        <w:t xml:space="preserve">fine </w:t>
      </w:r>
      <w:r>
        <w:t>children</w:t>
      </w:r>
      <w:r w:rsidR="00162C6B">
        <w:t xml:space="preserve"> of whom he is very proud. </w:t>
      </w:r>
      <w:r>
        <w:t xml:space="preserve"> Reverend Cochran has been blessed with many adoring grandchildren, great</w:t>
      </w:r>
      <w:r w:rsidR="007237D7">
        <w:noBreakHyphen/>
      </w:r>
      <w:r>
        <w:t>grandchildren, and great</w:t>
      </w:r>
      <w:r w:rsidR="007237D7">
        <w:noBreakHyphen/>
      </w:r>
      <w:r>
        <w:t>great</w:t>
      </w:r>
      <w:r w:rsidR="007237D7">
        <w:noBreakHyphen/>
      </w:r>
      <w:r>
        <w:t>grandchildren; and</w:t>
      </w:r>
    </w:p>
    <w:p w:rsidR="008D6858" w:rsidRDefault="008D6858" w:rsidP="00951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427B" w:rsidRDefault="0095109E" w:rsidP="00951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</w:t>
      </w:r>
      <w:r w:rsidR="00E65F4F">
        <w:rPr>
          <w:color w:val="000000" w:themeColor="text1"/>
          <w:u w:color="000000" w:themeColor="text1"/>
        </w:rPr>
        <w:t xml:space="preserve"> is grateful for the years of </w:t>
      </w:r>
      <w:r>
        <w:rPr>
          <w:color w:val="000000" w:themeColor="text1"/>
          <w:u w:color="000000" w:themeColor="text1"/>
        </w:rPr>
        <w:t xml:space="preserve">unparalleled dedication that </w:t>
      </w:r>
      <w:r>
        <w:t>Reverend Cochran</w:t>
      </w:r>
      <w:r>
        <w:rPr>
          <w:color w:val="000000" w:themeColor="text1"/>
          <w:u w:color="000000" w:themeColor="text1"/>
        </w:rPr>
        <w:t xml:space="preserve"> has devoted to </w:t>
      </w:r>
      <w:r w:rsidR="00E65F4F">
        <w:t>his congregation and his God,</w:t>
      </w:r>
      <w:r>
        <w:rPr>
          <w:color w:val="000000" w:themeColor="text1"/>
          <w:u w:color="000000" w:themeColor="text1"/>
        </w:rPr>
        <w:t xml:space="preserve"> and </w:t>
      </w:r>
      <w:r w:rsidR="00E65F4F">
        <w:rPr>
          <w:color w:val="000000" w:themeColor="text1"/>
          <w:u w:color="000000" w:themeColor="text1"/>
        </w:rPr>
        <w:t>the members celebrate</w:t>
      </w:r>
      <w:r>
        <w:rPr>
          <w:color w:val="000000" w:themeColor="text1"/>
          <w:u w:color="000000" w:themeColor="text1"/>
        </w:rPr>
        <w:t xml:space="preserve"> hi</w:t>
      </w:r>
      <w:r w:rsidR="00E65F4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many years of </w:t>
      </w:r>
      <w:r w:rsidR="00E65F4F">
        <w:rPr>
          <w:color w:val="000000" w:themeColor="text1"/>
          <w:u w:color="000000" w:themeColor="text1"/>
        </w:rPr>
        <w:t xml:space="preserve">ministry as </w:t>
      </w:r>
      <w:r w:rsidR="00A12B37">
        <w:rPr>
          <w:color w:val="000000" w:themeColor="text1"/>
          <w:u w:color="000000" w:themeColor="text1"/>
        </w:rPr>
        <w:t xml:space="preserve">his </w:t>
      </w:r>
      <w:r w:rsidR="00E65F4F">
        <w:rPr>
          <w:color w:val="000000" w:themeColor="text1"/>
          <w:u w:color="000000" w:themeColor="text1"/>
        </w:rPr>
        <w:t xml:space="preserve">friends and family </w:t>
      </w:r>
      <w:r w:rsidR="00A12B37">
        <w:rPr>
          <w:color w:val="000000" w:themeColor="text1"/>
          <w:u w:color="000000" w:themeColor="text1"/>
        </w:rPr>
        <w:t xml:space="preserve">members </w:t>
      </w:r>
      <w:r w:rsidR="00E65F4F">
        <w:rPr>
          <w:color w:val="000000" w:themeColor="text1"/>
          <w:u w:color="000000" w:themeColor="text1"/>
        </w:rPr>
        <w:t>join in honoring him upon his well</w:t>
      </w:r>
      <w:r w:rsidR="007237D7">
        <w:rPr>
          <w:color w:val="000000" w:themeColor="text1"/>
          <w:u w:color="000000" w:themeColor="text1"/>
        </w:rPr>
        <w:noBreakHyphen/>
      </w:r>
      <w:r w:rsidR="00E65F4F">
        <w:rPr>
          <w:color w:val="000000" w:themeColor="text1"/>
          <w:u w:color="000000" w:themeColor="text1"/>
        </w:rPr>
        <w:t>earned retirement at the Charleston Air Force Base on July 9, 2016</w:t>
      </w:r>
      <w:r w:rsidR="006F427B">
        <w:t>.  Now, therefore,</w:t>
      </w:r>
    </w:p>
    <w:p w:rsidR="006F427B" w:rsidRDefault="006F42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427B" w:rsidRDefault="006F42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F427B" w:rsidRDefault="006F42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09E" w:rsidRDefault="006F427B" w:rsidP="00951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5109E">
        <w:t xml:space="preserve"> the members of the House of Representatives of the State of South Carolina, by this resolution, recognize and honor Reverend Keith Cochran, </w:t>
      </w:r>
      <w:r w:rsidR="00E65F4F">
        <w:t xml:space="preserve">Pastor of St. </w:t>
      </w:r>
      <w:r w:rsidR="0088505E">
        <w:t xml:space="preserve">John </w:t>
      </w:r>
      <w:r w:rsidR="00E65F4F">
        <w:t>Baptist Church in Ravenel</w:t>
      </w:r>
      <w:r w:rsidR="0095109E">
        <w:t>, upon the occasion of his retirement after thirty</w:t>
      </w:r>
      <w:r w:rsidR="007237D7">
        <w:noBreakHyphen/>
      </w:r>
      <w:r w:rsidR="0095109E">
        <w:t>one years of exemplary service, and wish him continued success and happiness in all his future endeavors.</w:t>
      </w:r>
    </w:p>
    <w:p w:rsidR="0095109E" w:rsidRDefault="0095109E" w:rsidP="00951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427B" w:rsidRDefault="0095109E" w:rsidP="00951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Reverend Keith Cochran.</w:t>
      </w:r>
    </w:p>
    <w:p w:rsidR="00C91B9C" w:rsidRDefault="007237D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26C74" w:rsidRDefault="00E26C74" w:rsidP="00E26C74">
      <w:pPr>
        <w:suppressAutoHyphens/>
      </w:pPr>
    </w:p>
    <w:sectPr w:rsidR="00E26C74" w:rsidSect="00E26C7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566D" w:rsidRDefault="00BE566D" w:rsidP="009F0C77">
      <w:r>
        <w:separator/>
      </w:r>
    </w:p>
  </w:endnote>
  <w:endnote w:type="continuationSeparator" w:id="0">
    <w:p w:rsidR="00BE566D" w:rsidRDefault="00BE566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AE3DBB-9EF7-44FD-AF00-B3CA4BCDE931}"/>
    <w:embedBold r:id="rId2" w:fontKey="{C7896738-0672-4DE1-B9FE-03230761A86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4E6E35D-E06C-4379-B482-47574D6BD34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F855331-9BB4-422D-8F45-A8885E35B0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C4BBE27-1C8B-4869-8D3E-0A1CE10CA4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6C74" w:rsidRPr="00466524" w:rsidRDefault="00E26C74" w:rsidP="004665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63C0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566D" w:rsidRDefault="00BE566D" w:rsidP="009F0C77">
      <w:r>
        <w:separator/>
      </w:r>
    </w:p>
  </w:footnote>
  <w:footnote w:type="continuationSeparator" w:id="0">
    <w:p w:rsidR="00BE566D" w:rsidRDefault="00BE566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98DG16"/>
    <w:docVar w:name="CoverBillType" w:val="r"/>
    <w:docVar w:name="docpath" w:val="L:\Council\bills\GM\24798DG16.DOCX"/>
    <w:docVar w:name="dvBillNumber" w:val="539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F427B"/>
    <w:rsid w:val="00011869"/>
    <w:rsid w:val="00015CD6"/>
    <w:rsid w:val="0006665F"/>
    <w:rsid w:val="000E1785"/>
    <w:rsid w:val="000E2697"/>
    <w:rsid w:val="000F40FA"/>
    <w:rsid w:val="0010776B"/>
    <w:rsid w:val="00133E66"/>
    <w:rsid w:val="001435A3"/>
    <w:rsid w:val="00146ED3"/>
    <w:rsid w:val="00151044"/>
    <w:rsid w:val="00162C6B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851D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6B72"/>
    <w:rsid w:val="0041760A"/>
    <w:rsid w:val="00417C01"/>
    <w:rsid w:val="004403BD"/>
    <w:rsid w:val="00461441"/>
    <w:rsid w:val="00466524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337D"/>
    <w:rsid w:val="006F427B"/>
    <w:rsid w:val="00713CFC"/>
    <w:rsid w:val="007237D7"/>
    <w:rsid w:val="00734F00"/>
    <w:rsid w:val="007A70AE"/>
    <w:rsid w:val="008362E8"/>
    <w:rsid w:val="0088505E"/>
    <w:rsid w:val="008A1768"/>
    <w:rsid w:val="008D6858"/>
    <w:rsid w:val="008F0F33"/>
    <w:rsid w:val="008F4429"/>
    <w:rsid w:val="0094021A"/>
    <w:rsid w:val="0095109E"/>
    <w:rsid w:val="00973EBE"/>
    <w:rsid w:val="009B44AF"/>
    <w:rsid w:val="009C6A0B"/>
    <w:rsid w:val="009F0C77"/>
    <w:rsid w:val="009F4DD1"/>
    <w:rsid w:val="00A12B37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E566D"/>
    <w:rsid w:val="00C0345E"/>
    <w:rsid w:val="00C3483A"/>
    <w:rsid w:val="00C74E9D"/>
    <w:rsid w:val="00C82FD3"/>
    <w:rsid w:val="00C91B9C"/>
    <w:rsid w:val="00C92819"/>
    <w:rsid w:val="00CC6B7B"/>
    <w:rsid w:val="00CD2089"/>
    <w:rsid w:val="00CE1190"/>
    <w:rsid w:val="00D73A67"/>
    <w:rsid w:val="00D970A9"/>
    <w:rsid w:val="00DF3845"/>
    <w:rsid w:val="00E26C74"/>
    <w:rsid w:val="00E41911"/>
    <w:rsid w:val="00E65F4F"/>
    <w:rsid w:val="00E92EEF"/>
    <w:rsid w:val="00EF2368"/>
    <w:rsid w:val="00F24442"/>
    <w:rsid w:val="00F50AE3"/>
    <w:rsid w:val="00F63C0D"/>
    <w:rsid w:val="00F656BA"/>
    <w:rsid w:val="00F67CF1"/>
    <w:rsid w:val="00F840F0"/>
    <w:rsid w:val="00FB0D0D"/>
    <w:rsid w:val="00FB43B4"/>
    <w:rsid w:val="00FD269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7DD532-C4E6-4000-87B9-904BEC460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C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C6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26C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9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24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96_201605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350DF7-AEAF-4BE9-B555-058979743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643</Words>
  <Characters>3667</Characters>
  <Application>Microsoft Office Word</Application>
  <DocSecurity>6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5396: Reverend Keith Cochran - South Carolina Legislature Online</dc:title>
  <dc:creator>Gail Pinckney Moore</dc:creator>
  <cp:lastModifiedBy>N Cumfer</cp:lastModifiedBy>
  <cp:revision>2</cp:revision>
  <cp:lastPrinted>2016-05-19T19:56:00Z</cp:lastPrinted>
  <dcterms:created xsi:type="dcterms:W3CDTF">2016-12-02T19:37:00Z</dcterms:created>
  <dcterms:modified xsi:type="dcterms:W3CDTF">2016-12-02T19:37:00Z</dcterms:modified>
</cp:coreProperties>
</file>