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31" w:rsidRDefault="00595331" w:rsidP="00595331">
      <w:pPr>
        <w:widowControl w:val="0"/>
        <w:jc w:val="center"/>
      </w:pPr>
      <w:bookmarkStart w:id="0" w:name="_GoBack"/>
      <w:bookmarkEnd w:id="0"/>
      <w:r w:rsidRPr="00595331">
        <w:rPr>
          <w:b/>
        </w:rPr>
        <w:t>South Carolina General Assembly</w:t>
      </w:r>
    </w:p>
    <w:p w:rsidR="00595331" w:rsidRDefault="00595331" w:rsidP="00595331">
      <w:pPr>
        <w:widowControl w:val="0"/>
        <w:jc w:val="center"/>
      </w:pPr>
      <w:r>
        <w:t>121st Session, 2015-2016</w:t>
      </w:r>
    </w:p>
    <w:p w:rsidR="00595331" w:rsidRDefault="00595331" w:rsidP="00595331">
      <w:pPr>
        <w:widowControl w:val="0"/>
        <w:jc w:val="left"/>
      </w:pPr>
    </w:p>
    <w:p w:rsidR="00595331" w:rsidRDefault="00595331" w:rsidP="00595331">
      <w:pPr>
        <w:widowControl w:val="0"/>
        <w:jc w:val="left"/>
        <w:rPr>
          <w:b/>
        </w:rPr>
      </w:pPr>
      <w:r w:rsidRPr="00595331">
        <w:rPr>
          <w:b/>
        </w:rPr>
        <w:t>H. 5479</w:t>
      </w:r>
    </w:p>
    <w:p w:rsidR="00595331" w:rsidRDefault="00595331" w:rsidP="00595331">
      <w:pPr>
        <w:widowControl w:val="0"/>
        <w:jc w:val="left"/>
        <w:rPr>
          <w:b/>
        </w:rPr>
      </w:pPr>
    </w:p>
    <w:p w:rsidR="00595331" w:rsidRDefault="00595331" w:rsidP="00595331">
      <w:pPr>
        <w:widowControl w:val="0"/>
        <w:jc w:val="left"/>
      </w:pPr>
      <w:r w:rsidRPr="00595331">
        <w:rPr>
          <w:b/>
        </w:rPr>
        <w:t>STATUS INFORMATION</w:t>
      </w:r>
    </w:p>
    <w:p w:rsidR="00595331" w:rsidRDefault="00595331" w:rsidP="00595331">
      <w:pPr>
        <w:widowControl w:val="0"/>
        <w:jc w:val="left"/>
      </w:pPr>
    </w:p>
    <w:p w:rsidR="00595331" w:rsidRDefault="00595331" w:rsidP="00595331">
      <w:pPr>
        <w:widowControl w:val="0"/>
        <w:jc w:val="left"/>
      </w:pPr>
      <w:r>
        <w:t>House Resolution</w:t>
      </w:r>
    </w:p>
    <w:p w:rsidR="00595331" w:rsidRDefault="00595331" w:rsidP="00595331">
      <w:pPr>
        <w:widowControl w:val="0"/>
        <w:jc w:val="left"/>
      </w:pPr>
      <w:r>
        <w:t>Sponsors: Reps. Burns, Alexander, Allison, Anderson, Anthony, Atwater, Bales, Ballentine, Bamberg, Bannister, Bedingfield, Bernstein, Bingham, Bowers, Bradley, Brannon, G.A. Brown, R.L. Brown, Chumley, Clary, Clemmons, Clyburn, Cobb</w:t>
      </w:r>
      <w:r>
        <w:noBreakHyphen/>
        <w:t>Hunter, Cole, Collins, Corley, H.A. Crawford, Crosby, Daning, Davis,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595331" w:rsidRDefault="00595331" w:rsidP="00595331">
      <w:pPr>
        <w:widowControl w:val="0"/>
        <w:jc w:val="left"/>
      </w:pPr>
      <w:r>
        <w:t>Document Path: l:\council\bills\gm\24836vr16.docx</w:t>
      </w:r>
    </w:p>
    <w:p w:rsidR="00595331" w:rsidRDefault="00595331" w:rsidP="00595331">
      <w:pPr>
        <w:widowControl w:val="0"/>
        <w:jc w:val="left"/>
      </w:pPr>
    </w:p>
    <w:p w:rsidR="00595331" w:rsidRDefault="00595331" w:rsidP="00595331">
      <w:pPr>
        <w:widowControl w:val="0"/>
        <w:jc w:val="left"/>
      </w:pPr>
      <w:r>
        <w:t>Introduced in the House on June 15, 2016</w:t>
      </w:r>
    </w:p>
    <w:p w:rsidR="00595331" w:rsidRDefault="00595331" w:rsidP="00595331">
      <w:pPr>
        <w:widowControl w:val="0"/>
        <w:jc w:val="left"/>
      </w:pPr>
      <w:r>
        <w:t>Adopted by the House on June 15, 2016</w:t>
      </w:r>
    </w:p>
    <w:p w:rsidR="00595331" w:rsidRDefault="00595331" w:rsidP="00595331">
      <w:pPr>
        <w:widowControl w:val="0"/>
        <w:jc w:val="left"/>
      </w:pPr>
    </w:p>
    <w:p w:rsidR="00595331" w:rsidRDefault="00595331" w:rsidP="00595331">
      <w:pPr>
        <w:widowControl w:val="0"/>
        <w:jc w:val="left"/>
      </w:pPr>
      <w:r>
        <w:t xml:space="preserve">Summary: </w:t>
      </w:r>
      <w:r w:rsidR="001B76E5">
        <w:t>Bob Mendel Dill</w:t>
      </w:r>
    </w:p>
    <w:p w:rsidR="00595331" w:rsidRDefault="00595331" w:rsidP="00595331">
      <w:pPr>
        <w:widowControl w:val="0"/>
        <w:jc w:val="left"/>
      </w:pPr>
    </w:p>
    <w:p w:rsidR="00595331" w:rsidRDefault="00595331" w:rsidP="00595331">
      <w:pPr>
        <w:widowControl w:val="0"/>
        <w:jc w:val="left"/>
      </w:pPr>
    </w:p>
    <w:p w:rsidR="00595331" w:rsidRDefault="00595331" w:rsidP="00595331">
      <w:pPr>
        <w:widowControl w:val="0"/>
        <w:tabs>
          <w:tab w:val="center" w:pos="590"/>
          <w:tab w:val="center" w:pos="1440"/>
          <w:tab w:val="left" w:pos="1872"/>
          <w:tab w:val="left" w:pos="9187"/>
        </w:tabs>
        <w:jc w:val="left"/>
      </w:pPr>
      <w:r w:rsidRPr="00595331">
        <w:rPr>
          <w:b/>
        </w:rPr>
        <w:t>HISTORY OF LEGISLATIVE ACTIONS</w:t>
      </w:r>
    </w:p>
    <w:p w:rsidR="00595331" w:rsidRDefault="00595331" w:rsidP="00595331">
      <w:pPr>
        <w:widowControl w:val="0"/>
        <w:tabs>
          <w:tab w:val="center" w:pos="590"/>
          <w:tab w:val="center" w:pos="1440"/>
          <w:tab w:val="left" w:pos="1872"/>
          <w:tab w:val="left" w:pos="9187"/>
        </w:tabs>
        <w:jc w:val="left"/>
      </w:pPr>
    </w:p>
    <w:p w:rsidR="00595331" w:rsidRPr="00595331" w:rsidRDefault="00595331" w:rsidP="00595331">
      <w:pPr>
        <w:widowControl w:val="0"/>
        <w:tabs>
          <w:tab w:val="center" w:pos="590"/>
          <w:tab w:val="center" w:pos="1440"/>
          <w:tab w:val="left" w:pos="1872"/>
          <w:tab w:val="left" w:pos="9187"/>
        </w:tabs>
        <w:jc w:val="left"/>
      </w:pPr>
      <w:r w:rsidRPr="00595331">
        <w:rPr>
          <w:u w:val="single"/>
        </w:rPr>
        <w:tab/>
        <w:t>Date</w:t>
      </w:r>
      <w:r w:rsidRPr="00595331">
        <w:rPr>
          <w:u w:val="single"/>
        </w:rPr>
        <w:tab/>
        <w:t>Body</w:t>
      </w:r>
      <w:r w:rsidRPr="00595331">
        <w:rPr>
          <w:u w:val="single"/>
        </w:rPr>
        <w:tab/>
        <w:t>Action Description with journal page number</w:t>
      </w:r>
      <w:r w:rsidRPr="00595331">
        <w:rPr>
          <w:u w:val="single"/>
        </w:rPr>
        <w:tab/>
      </w:r>
    </w:p>
    <w:p w:rsidR="00250BF7" w:rsidRDefault="00250BF7" w:rsidP="00250BF7">
      <w:pPr>
        <w:widowControl w:val="0"/>
        <w:tabs>
          <w:tab w:val="right" w:pos="1008"/>
          <w:tab w:val="left" w:pos="1152"/>
          <w:tab w:val="left" w:pos="1872"/>
          <w:tab w:val="left" w:pos="9187"/>
        </w:tabs>
        <w:ind w:left="2088" w:hanging="2088"/>
        <w:jc w:val="left"/>
      </w:pPr>
      <w:r>
        <w:tab/>
        <w:t>6/15/2016</w:t>
      </w:r>
      <w:r>
        <w:tab/>
        <w:t>House</w:t>
      </w:r>
      <w:r>
        <w:tab/>
      </w:r>
      <w:r w:rsidRPr="00C50535">
        <w:t>Introduced and adopted (</w:t>
      </w:r>
      <w:hyperlink r:id="rId7" w:history="1">
        <w:r w:rsidRPr="00E54321">
          <w:rPr>
            <w:rStyle w:val="Hyperlink"/>
          </w:rPr>
          <w:t>House Journal</w:t>
        </w:r>
        <w:r w:rsidRPr="00E54321">
          <w:rPr>
            <w:rStyle w:val="Hyperlink"/>
          </w:rPr>
          <w:noBreakHyphen/>
          <w:t>page 10</w:t>
        </w:r>
      </w:hyperlink>
      <w:r w:rsidRPr="00C50535">
        <w:t>)</w:t>
      </w:r>
    </w:p>
    <w:p w:rsidR="00250BF7" w:rsidRDefault="00250BF7" w:rsidP="00250BF7">
      <w:pPr>
        <w:widowControl w:val="0"/>
        <w:tabs>
          <w:tab w:val="right" w:pos="1008"/>
          <w:tab w:val="left" w:pos="1152"/>
          <w:tab w:val="left" w:pos="1872"/>
          <w:tab w:val="left" w:pos="9187"/>
        </w:tabs>
        <w:ind w:left="2088" w:hanging="2088"/>
        <w:jc w:val="left"/>
      </w:pPr>
    </w:p>
    <w:p w:rsidR="00595331" w:rsidRDefault="00595331" w:rsidP="00595331">
      <w:pPr>
        <w:widowControl w:val="0"/>
        <w:tabs>
          <w:tab w:val="right" w:pos="1008"/>
          <w:tab w:val="left" w:pos="1152"/>
          <w:tab w:val="left" w:pos="1872"/>
          <w:tab w:val="left" w:pos="9187"/>
        </w:tabs>
        <w:ind w:left="2088" w:hanging="2088"/>
        <w:jc w:val="left"/>
      </w:pPr>
      <w:r>
        <w:t xml:space="preserve">View the latest </w:t>
      </w:r>
      <w:hyperlink r:id="rId8" w:history="1">
        <w:r w:rsidRPr="00595331">
          <w:rPr>
            <w:rStyle w:val="Hyperlink"/>
          </w:rPr>
          <w:t>legislative information</w:t>
        </w:r>
      </w:hyperlink>
      <w:r>
        <w:t xml:space="preserve"> at the website</w:t>
      </w:r>
    </w:p>
    <w:p w:rsidR="00595331" w:rsidRDefault="00595331" w:rsidP="00595331">
      <w:pPr>
        <w:widowControl w:val="0"/>
        <w:tabs>
          <w:tab w:val="right" w:pos="1008"/>
          <w:tab w:val="left" w:pos="1152"/>
          <w:tab w:val="left" w:pos="1872"/>
          <w:tab w:val="left" w:pos="9187"/>
        </w:tabs>
        <w:ind w:left="2088" w:hanging="2088"/>
        <w:jc w:val="left"/>
      </w:pPr>
    </w:p>
    <w:p w:rsidR="00595331" w:rsidRPr="00595331" w:rsidRDefault="00595331" w:rsidP="00595331">
      <w:pPr>
        <w:widowControl w:val="0"/>
        <w:tabs>
          <w:tab w:val="right" w:pos="1008"/>
          <w:tab w:val="left" w:pos="1152"/>
          <w:tab w:val="left" w:pos="1872"/>
          <w:tab w:val="left" w:pos="9187"/>
        </w:tabs>
        <w:ind w:left="2088" w:hanging="2088"/>
        <w:jc w:val="left"/>
      </w:pPr>
    </w:p>
    <w:p w:rsidR="00595331" w:rsidRDefault="00595331" w:rsidP="00595331">
      <w:r w:rsidRPr="00595331">
        <w:rPr>
          <w:b/>
        </w:rPr>
        <w:t>VERSIONS OF THIS BILL</w:t>
      </w:r>
    </w:p>
    <w:p w:rsidR="00595331" w:rsidRDefault="00595331" w:rsidP="00595331"/>
    <w:p w:rsidR="00595331" w:rsidRDefault="00E54321" w:rsidP="00595331">
      <w:hyperlink r:id="rId9" w:history="1">
        <w:r w:rsidR="00595331">
          <w:rPr>
            <w:rStyle w:val="Hyperlink"/>
          </w:rPr>
          <w:t>6/15/2016</w:t>
        </w:r>
      </w:hyperlink>
    </w:p>
    <w:p w:rsidR="00595331" w:rsidRDefault="00595331" w:rsidP="00595331"/>
    <w:p w:rsidR="00595331" w:rsidRDefault="00595331" w:rsidP="00595331">
      <w:pPr>
        <w:sectPr w:rsidR="00595331" w:rsidSect="00595331">
          <w:pgSz w:w="12240" w:h="15840" w:code="1"/>
          <w:pgMar w:top="1080" w:right="1440" w:bottom="1080" w:left="1440" w:header="720" w:footer="720" w:gutter="0"/>
          <w:cols w:space="720"/>
          <w:noEndnote/>
          <w:docGrid w:linePitch="360"/>
        </w:sectPr>
      </w:pPr>
    </w:p>
    <w:p w:rsidR="00BF4252" w:rsidRDefault="00BF42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A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E40A8" w:rsidRDefault="00AE40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BOB MENDEL DILL, FOUNDER, EDITOR, AND PUBLISHER OF THE </w:t>
      </w:r>
      <w:r>
        <w:rPr>
          <w:i/>
        </w:rPr>
        <w:t>TIMES EXAMINER</w:t>
      </w:r>
      <w:r>
        <w:t xml:space="preserve"> IN GREENVILLE, FOR HIS </w:t>
      </w:r>
      <w:r w:rsidR="00692FBD">
        <w:t>COMMENDABLE SERVICE TO THE CITIZENS OF THE UPSTATE</w:t>
      </w:r>
      <w:r>
        <w:t xml:space="preserve"> AND FOR HIS </w:t>
      </w:r>
      <w:r w:rsidR="00692FBD">
        <w:t>SIGNIFICANT IMPACT ON JOURNALISM IN THE PALMETTO STATE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207"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4207">
        <w:t>the members of the South Carolina House of Representatives are pleased to commend citizens like Bob Mendel Dill who give so tirelessly of their time and resources for the betterment of their communities, their State, and their nation; and</w:t>
      </w:r>
    </w:p>
    <w:p w:rsidR="00F54207" w:rsidRDefault="00F54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4E7" w:rsidRDefault="00F54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34E7">
        <w:t>born in Greenville County on August 4, 1932, Bob Dill earned a bachelor</w:t>
      </w:r>
      <w:r w:rsidR="002F35C4" w:rsidRPr="002F35C4">
        <w:t>’</w:t>
      </w:r>
      <w:r w:rsidR="002A34E7">
        <w:t xml:space="preserve">s degree </w:t>
      </w:r>
      <w:r w:rsidR="00A410AB">
        <w:t xml:space="preserve">in animal husbandry </w:t>
      </w:r>
      <w:r w:rsidR="002A34E7">
        <w:t>from Clemson College</w:t>
      </w:r>
      <w:r w:rsidR="007A05F3">
        <w:t xml:space="preserve"> in 1955</w:t>
      </w:r>
      <w:r w:rsidR="009B4E17">
        <w:t>,</w:t>
      </w:r>
      <w:r w:rsidR="002A34E7">
        <w:t xml:space="preserve"> serv</w:t>
      </w:r>
      <w:r w:rsidR="009B4E17">
        <w:t>ing</w:t>
      </w:r>
      <w:r w:rsidR="002A34E7">
        <w:t xml:space="preserve"> in the United States Army Reserves while a student</w:t>
      </w:r>
      <w:r w:rsidR="007A05F3">
        <w:t>.</w:t>
      </w:r>
      <w:r w:rsidR="002A34E7">
        <w:t xml:space="preserve"> </w:t>
      </w:r>
      <w:r w:rsidR="007A05F3">
        <w:t xml:space="preserve"> U</w:t>
      </w:r>
      <w:r w:rsidR="002A34E7">
        <w:t>pon graduation, he was honorably discharged from the Reserves and</w:t>
      </w:r>
      <w:r w:rsidR="00737B33">
        <w:t xml:space="preserve"> </w:t>
      </w:r>
      <w:r w:rsidR="002A34E7">
        <w:t xml:space="preserve">accepted a commission </w:t>
      </w:r>
      <w:r w:rsidR="00A410AB">
        <w:t xml:space="preserve">as a second lieutenant </w:t>
      </w:r>
      <w:r w:rsidR="002A34E7">
        <w:t>in the United States Army; and</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0C57">
        <w:t>he and</w:t>
      </w:r>
      <w:r>
        <w:t xml:space="preserve"> his beloved wife of sixty</w:t>
      </w:r>
      <w:r w:rsidR="002F35C4">
        <w:noBreakHyphen/>
      </w:r>
      <w:r>
        <w:t>three years, the former La</w:t>
      </w:r>
      <w:r w:rsidR="00FE3495">
        <w:t>V</w:t>
      </w:r>
      <w:r>
        <w:t>erle Griffin, reared two fine sons: Tim, a graduate of The Citadel, and Glenn, a graduate of Clemson University with a master</w:t>
      </w:r>
      <w:r w:rsidR="002F35C4" w:rsidRPr="002F35C4">
        <w:t>’</w:t>
      </w:r>
      <w:r>
        <w:t>s degree</w:t>
      </w:r>
      <w:r w:rsidR="00692FBD">
        <w:t xml:space="preserve"> in business administration</w:t>
      </w:r>
      <w:r>
        <w:t xml:space="preserve"> from Georgia State University.  Their sons have blessed them with the love of four grandchildren and three great</w:t>
      </w:r>
      <w:r w:rsidR="002F35C4">
        <w:noBreakHyphen/>
      </w:r>
      <w:r>
        <w:t>grandchildren; and</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7B33">
        <w:t xml:space="preserve">even though </w:t>
      </w:r>
      <w:r>
        <w:t>the Dill family moved twenty</w:t>
      </w:r>
      <w:r w:rsidR="002F35C4">
        <w:noBreakHyphen/>
      </w:r>
      <w:r>
        <w:t>nine times in twenty</w:t>
      </w:r>
      <w:r w:rsidR="002F35C4">
        <w:noBreakHyphen/>
      </w:r>
      <w:r>
        <w:t>six years</w:t>
      </w:r>
      <w:r w:rsidR="00737B33">
        <w:t xml:space="preserve">, </w:t>
      </w:r>
      <w:r w:rsidR="00692FBD">
        <w:t>Mr. Dill</w:t>
      </w:r>
      <w:r w:rsidR="00737B33">
        <w:t xml:space="preserve"> earned a master</w:t>
      </w:r>
      <w:r w:rsidR="002F35C4" w:rsidRPr="002F35C4">
        <w:t>’</w:t>
      </w:r>
      <w:r w:rsidR="00737B33">
        <w:t>s degree from Oklahoma State University and completed the United States Army Command and General Staff College</w:t>
      </w:r>
      <w:r>
        <w:t xml:space="preserve">; and </w:t>
      </w:r>
    </w:p>
    <w:p w:rsidR="00702013"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FA" w:rsidRDefault="007020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his </w:t>
      </w:r>
      <w:r w:rsidR="00FC38F5">
        <w:t xml:space="preserve">assignments </w:t>
      </w:r>
      <w:r>
        <w:t>inc</w:t>
      </w:r>
      <w:r w:rsidR="00737B33">
        <w:t>luded command of a tank unit</w:t>
      </w:r>
      <w:r>
        <w:t xml:space="preserve"> in Germany</w:t>
      </w:r>
      <w:r w:rsidR="00FC38F5">
        <w:t>, command of</w:t>
      </w:r>
      <w:r w:rsidR="00737B33">
        <w:t xml:space="preserve"> a supply and service battalion at Fort Hood, Texas</w:t>
      </w:r>
      <w:r w:rsidR="009B4E17">
        <w:t>,</w:t>
      </w:r>
      <w:r w:rsidR="00737B33">
        <w:t xml:space="preserve"> </w:t>
      </w:r>
      <w:r w:rsidR="009B4E17">
        <w:t xml:space="preserve">and </w:t>
      </w:r>
      <w:r w:rsidR="00737B33">
        <w:t xml:space="preserve">command and control of nuclear weapons in the CINCPAC Airborne Command Post in the Pacific.  For six years, he managed and directed </w:t>
      </w:r>
      <w:r w:rsidR="002F35C4">
        <w:t>138</w:t>
      </w:r>
      <w:r w:rsidR="00737B33">
        <w:t xml:space="preserve"> United States </w:t>
      </w:r>
      <w:r w:rsidR="002F35C4">
        <w:t xml:space="preserve">Army </w:t>
      </w:r>
      <w:r w:rsidR="00737B33">
        <w:t>commissary stores with more than ten thousand employees worldwide</w:t>
      </w:r>
      <w:r w:rsidR="00FC38F5">
        <w:t xml:space="preserve">; and </w:t>
      </w:r>
      <w:r w:rsidR="00737B33">
        <w:t xml:space="preserve"> </w:t>
      </w:r>
    </w:p>
    <w:p w:rsidR="00FC38F5" w:rsidRDefault="00FC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2FA" w:rsidRDefault="00922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10AB">
        <w:t>f</w:t>
      </w:r>
      <w:r>
        <w:t xml:space="preserve">or his outstanding military service, </w:t>
      </w:r>
      <w:r w:rsidR="00EB09F9">
        <w:t>Mr. Dill</w:t>
      </w:r>
      <w:r>
        <w:t xml:space="preserve"> was </w:t>
      </w:r>
      <w:r w:rsidR="00FE3495">
        <w:t>honor</w:t>
      </w:r>
      <w:r>
        <w:t xml:space="preserve">ed </w:t>
      </w:r>
      <w:r w:rsidR="00FE3495">
        <w:t xml:space="preserve">with </w:t>
      </w:r>
      <w:r>
        <w:t xml:space="preserve">the Legion of Merit with Oak Leaf Cluster, Joint Services </w:t>
      </w:r>
      <w:r w:rsidR="00FE3495">
        <w:t xml:space="preserve">Commendation Medal, Meritorious Service Medal with Oak Leaf Cluster, </w:t>
      </w:r>
      <w:r w:rsidR="009B4E17">
        <w:t xml:space="preserve">and </w:t>
      </w:r>
      <w:r w:rsidR="00FE3495">
        <w:t>Army Commendation Medal, among others</w:t>
      </w:r>
      <w:r w:rsidR="00A410AB">
        <w:t>. He retired from the army in 1980 at the rank of colonel</w:t>
      </w:r>
      <w:r w:rsidR="00FE3495">
        <w:t>; and</w:t>
      </w:r>
    </w:p>
    <w:p w:rsidR="002A34E7" w:rsidRDefault="002A3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E3" w:rsidRDefault="002A3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5BF4">
        <w:t xml:space="preserve">in 1994, </w:t>
      </w:r>
      <w:r w:rsidR="00737B33">
        <w:t>he founded</w:t>
      </w:r>
      <w:r w:rsidR="00D05BF4">
        <w:t xml:space="preserve">, and is the publisher and editor of, </w:t>
      </w:r>
      <w:r w:rsidR="00737B33">
        <w:t xml:space="preserve">the </w:t>
      </w:r>
      <w:r w:rsidR="00737B33">
        <w:rPr>
          <w:i/>
        </w:rPr>
        <w:t>Times Examine</w:t>
      </w:r>
      <w:r w:rsidR="00A410AB">
        <w:rPr>
          <w:i/>
        </w:rPr>
        <w:t>r</w:t>
      </w:r>
      <w:r w:rsidR="00C80C57">
        <w:t>, “an independent, conservative voice of the Palmetto State</w:t>
      </w:r>
      <w:r w:rsidR="00D05BF4">
        <w:t>.</w:t>
      </w:r>
      <w:r w:rsidR="00C80C57">
        <w:t xml:space="preserve">” </w:t>
      </w:r>
      <w:r w:rsidR="00D05BF4">
        <w:t xml:space="preserve"> </w:t>
      </w:r>
      <w:r w:rsidR="000375F9">
        <w:t xml:space="preserve">The newspaper’s syndicated columnists have included </w:t>
      </w:r>
      <w:r w:rsidR="00C80C57">
        <w:t xml:space="preserve">Phyllis Schlafly, </w:t>
      </w:r>
      <w:r w:rsidR="000D0285">
        <w:t xml:space="preserve">Walter Williams, </w:t>
      </w:r>
      <w:r w:rsidR="000375F9">
        <w:t>and Pat Buchanan</w:t>
      </w:r>
      <w:r w:rsidR="00CE5BE3">
        <w:t>;</w:t>
      </w:r>
      <w:r w:rsidR="009222FA">
        <w:t xml:space="preserve"> and</w:t>
      </w:r>
    </w:p>
    <w:p w:rsidR="00EB09F9"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9F9"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founding executive officer of the Military Service Corps of South Carolina, Mr. Dill is a lifetime member of the Military Officers Association of America and a member of both the Vietnam Veterans of America and the Rudolf Anderson Post 214 of the American Legion in Taylors; and</w:t>
      </w: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active involvement in the Republican Party earned him the 2007 Strom Thurmond Leadership Award </w:t>
      </w:r>
      <w:r w:rsidR="007A05F3">
        <w:t xml:space="preserve">and the 2013 Lifetime Achievement Award </w:t>
      </w:r>
      <w:r>
        <w:t>from the Greenville County Republican Party</w:t>
      </w:r>
      <w:r w:rsidR="007A05F3">
        <w:t>,</w:t>
      </w:r>
      <w:r>
        <w:t xml:space="preserve"> and </w:t>
      </w:r>
      <w:r w:rsidR="007A05F3">
        <w:t xml:space="preserve">he was honored with Friend of </w:t>
      </w:r>
      <w:r w:rsidR="00C80C57">
        <w:t xml:space="preserve">the </w:t>
      </w:r>
      <w:r w:rsidR="007A05F3">
        <w:t>Taxpayer awards in 2003 and 200</w:t>
      </w:r>
      <w:r w:rsidR="00C80C57">
        <w:t>9</w:t>
      </w:r>
      <w:r w:rsidR="007A05F3">
        <w:t xml:space="preserve"> from the South Carolina Association of Taxpayers; and</w:t>
      </w:r>
    </w:p>
    <w:p w:rsidR="00CE5BE3" w:rsidRDefault="00CE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030" w:rsidRDefault="00EB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great</w:t>
      </w:r>
      <w:r w:rsidR="002F35C4">
        <w:noBreakHyphen/>
      </w:r>
      <w:r>
        <w:t>grandfather William Lowe Burgess</w:t>
      </w:r>
      <w:r w:rsidR="00926030">
        <w:t>,</w:t>
      </w:r>
      <w:r>
        <w:t xml:space="preserve"> </w:t>
      </w:r>
      <w:r w:rsidR="00926030">
        <w:t>Mr. Dill is</w:t>
      </w:r>
      <w:r w:rsidR="00692FBD">
        <w:t xml:space="preserve"> an</w:t>
      </w:r>
      <w:r w:rsidR="00926030">
        <w:t xml:space="preserve"> active</w:t>
      </w:r>
      <w:r w:rsidR="00692FBD">
        <w:t xml:space="preserve"> member</w:t>
      </w:r>
      <w:r w:rsidR="00926030">
        <w:t xml:space="preserve"> in the So</w:t>
      </w:r>
      <w:r>
        <w:t xml:space="preserve">ns </w:t>
      </w:r>
      <w:r w:rsidR="00926030">
        <w:t>of Confederate Veterans (SCV) and has been honored by the South Carolina Division of the SCV with the Stonewall Jackson Individual Contribution Award, the SCV commander</w:t>
      </w:r>
      <w:r w:rsidR="002F35C4">
        <w:noBreakHyphen/>
      </w:r>
      <w:r w:rsidR="00926030">
        <w:t>in</w:t>
      </w:r>
      <w:r w:rsidR="002F35C4">
        <w:noBreakHyphen/>
      </w:r>
      <w:r w:rsidR="00926030">
        <w:t>chief</w:t>
      </w:r>
      <w:r w:rsidR="002F35C4" w:rsidRPr="002F35C4">
        <w:t>’</w:t>
      </w:r>
      <w:r w:rsidR="00926030">
        <w:t>s Superior Achievement Award, and the United Daughters of the Confederacy</w:t>
      </w:r>
      <w:r w:rsidR="002F35C4" w:rsidRPr="002F35C4">
        <w:t>’</w:t>
      </w:r>
      <w:r w:rsidR="00926030">
        <w:t>s Military Service Award; and</w:t>
      </w:r>
    </w:p>
    <w:p w:rsidR="00926030" w:rsidRDefault="009260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7A05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outstanding and meaningful contributions that Bob Dill has made to our nation, to our State, and to the Upstate</w:t>
      </w:r>
      <w:r w:rsidR="00207A14">
        <w:t>.  Now, therefore,</w:t>
      </w: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38F5" w:rsidRDefault="00FC3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40A8">
        <w:t xml:space="preserve"> the members of the South Carolina House of Representatives, by this resolution congratulate and honor Bob Mendel Dill, founder, editor, and publisher of the </w:t>
      </w:r>
      <w:r w:rsidR="00AE40A8">
        <w:rPr>
          <w:i/>
        </w:rPr>
        <w:t>Times Examiner</w:t>
      </w:r>
      <w:r w:rsidR="00AE40A8">
        <w:t xml:space="preserve"> in Greenville, for his commendable service to the citizens of the Upstate and for his significant </w:t>
      </w:r>
      <w:r w:rsidR="00692FBD">
        <w:t>impact on</w:t>
      </w:r>
      <w:r w:rsidR="00AE40A8">
        <w:t xml:space="preserve"> journalism in the Palmetto State.</w:t>
      </w: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A14" w:rsidRDefault="00207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40A8">
        <w:t>present</w:t>
      </w:r>
      <w:r>
        <w:t>ed to</w:t>
      </w:r>
      <w:r w:rsidR="00AE40A8">
        <w:t xml:space="preserve"> Bob Mendel Dill.</w:t>
      </w:r>
    </w:p>
    <w:p w:rsidR="00B21425" w:rsidRDefault="002F35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331" w:rsidRDefault="00595331" w:rsidP="00595331">
      <w:pPr>
        <w:suppressAutoHyphens/>
      </w:pPr>
    </w:p>
    <w:sectPr w:rsidR="00595331" w:rsidSect="005953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F4" w:rsidRDefault="00D05BF4" w:rsidP="009F0C77">
      <w:r>
        <w:separator/>
      </w:r>
    </w:p>
  </w:endnote>
  <w:endnote w:type="continuationSeparator" w:id="0">
    <w:p w:rsidR="00D05BF4" w:rsidRDefault="00D05B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8D8466-2C8D-466B-9FAF-DDB9476C3C5D}"/>
    <w:embedBold r:id="rId2" w:fontKey="{AE85E62D-0500-4021-9BDF-DC2F060CACBE}"/>
    <w:embedItalic r:id="rId3" w:fontKey="{D14C1CDB-A55C-4E23-8022-ADF0BAF6ECCE}"/>
  </w:font>
  <w:font w:name="Calibri">
    <w:panose1 w:val="020F0502020204030204"/>
    <w:charset w:val="00"/>
    <w:family w:val="swiss"/>
    <w:pitch w:val="variable"/>
    <w:sig w:usb0="E00002FF" w:usb1="4000ACFF" w:usb2="00000001" w:usb3="00000000" w:csb0="0000019F" w:csb1="00000000"/>
    <w:embedRegular r:id="rId4" w:fontKey="{5D12CAB3-96E9-46C4-B956-02E80CA9B418}"/>
  </w:font>
  <w:font w:name="Segoe UI">
    <w:panose1 w:val="020B0502040204020203"/>
    <w:charset w:val="00"/>
    <w:family w:val="swiss"/>
    <w:pitch w:val="variable"/>
    <w:sig w:usb0="E10022FF" w:usb1="C000E47F" w:usb2="00000029" w:usb3="00000000" w:csb0="000001DF" w:csb1="00000000"/>
    <w:embedRegular r:id="rId5" w:fontKey="{99079A4F-F0BA-45A1-936B-8E161724EBD0}"/>
  </w:font>
  <w:font w:name="Cambria">
    <w:panose1 w:val="02040503050406030204"/>
    <w:charset w:val="00"/>
    <w:family w:val="roman"/>
    <w:pitch w:val="variable"/>
    <w:sig w:usb0="E00002FF" w:usb1="400004FF" w:usb2="00000000" w:usb3="00000000" w:csb0="0000019F" w:csb1="00000000"/>
    <w:embedRegular r:id="rId6" w:fontKey="{5F57A134-E6D6-4217-A232-6F0AE4626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331" w:rsidRPr="00BF4252" w:rsidRDefault="00595331" w:rsidP="00BF4252">
    <w:pPr>
      <w:pStyle w:val="Footer"/>
      <w:tabs>
        <w:tab w:val="clear" w:pos="4680"/>
        <w:tab w:val="clear" w:pos="9360"/>
        <w:tab w:val="center" w:pos="2995"/>
      </w:tabs>
      <w:spacing w:before="120"/>
    </w:pPr>
    <w:r>
      <w:t>[5479]</w:t>
    </w:r>
    <w:r>
      <w:tab/>
    </w:r>
    <w:r>
      <w:fldChar w:fldCharType="begin"/>
    </w:r>
    <w:r>
      <w:instrText xml:space="preserve"> PAGE  \* MERGEFORMAT </w:instrText>
    </w:r>
    <w:r>
      <w:fldChar w:fldCharType="separate"/>
    </w:r>
    <w:r w:rsidR="00E543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F4" w:rsidRDefault="00D05BF4" w:rsidP="009F0C77">
      <w:r>
        <w:separator/>
      </w:r>
    </w:p>
  </w:footnote>
  <w:footnote w:type="continuationSeparator" w:id="0">
    <w:p w:rsidR="00D05BF4" w:rsidRDefault="00D05B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6VR16"/>
    <w:docVar w:name="CoverBillType" w:val="r"/>
    <w:docVar w:name="docpath" w:val="L:\Council\bills\GM\24836VR16.DOCX"/>
    <w:docVar w:name="dvBillNumber" w:val="5479"/>
    <w:docVar w:name="dvBillNumberPrefix" w:val="H. "/>
    <w:docVar w:name="dvOriginalBody" w:val="House"/>
    <w:docVar w:name="dvSteno" w:val="GM"/>
    <w:docVar w:name="NameofBody" w:val="h"/>
    <w:docVar w:name="vgroup2" w:val="Council"/>
  </w:docVars>
  <w:rsids>
    <w:rsidRoot w:val="00207A14"/>
    <w:rsid w:val="00011869"/>
    <w:rsid w:val="00015CD6"/>
    <w:rsid w:val="000375F9"/>
    <w:rsid w:val="000D0285"/>
    <w:rsid w:val="000E1785"/>
    <w:rsid w:val="000F40FA"/>
    <w:rsid w:val="0010776B"/>
    <w:rsid w:val="00133E66"/>
    <w:rsid w:val="001435A3"/>
    <w:rsid w:val="00146ED3"/>
    <w:rsid w:val="00151044"/>
    <w:rsid w:val="001B76E5"/>
    <w:rsid w:val="001D08F2"/>
    <w:rsid w:val="001D525B"/>
    <w:rsid w:val="001D7F4F"/>
    <w:rsid w:val="00205238"/>
    <w:rsid w:val="00207A14"/>
    <w:rsid w:val="002321B6"/>
    <w:rsid w:val="00250967"/>
    <w:rsid w:val="00250BF7"/>
    <w:rsid w:val="002543C8"/>
    <w:rsid w:val="0025541D"/>
    <w:rsid w:val="00284AAE"/>
    <w:rsid w:val="002A34E7"/>
    <w:rsid w:val="002D3447"/>
    <w:rsid w:val="002E5912"/>
    <w:rsid w:val="002F35C4"/>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331"/>
    <w:rsid w:val="005C2FE2"/>
    <w:rsid w:val="005E2BC9"/>
    <w:rsid w:val="00605102"/>
    <w:rsid w:val="006215AA"/>
    <w:rsid w:val="00672C21"/>
    <w:rsid w:val="006913C9"/>
    <w:rsid w:val="00692FBD"/>
    <w:rsid w:val="0069470D"/>
    <w:rsid w:val="00702013"/>
    <w:rsid w:val="00734F00"/>
    <w:rsid w:val="00737B33"/>
    <w:rsid w:val="007A05F3"/>
    <w:rsid w:val="007A70AE"/>
    <w:rsid w:val="008362E8"/>
    <w:rsid w:val="008A1768"/>
    <w:rsid w:val="008F0F33"/>
    <w:rsid w:val="008F4429"/>
    <w:rsid w:val="009222FA"/>
    <w:rsid w:val="00926030"/>
    <w:rsid w:val="0094021A"/>
    <w:rsid w:val="009B44AF"/>
    <w:rsid w:val="009B4E17"/>
    <w:rsid w:val="009C6A0B"/>
    <w:rsid w:val="009F0C77"/>
    <w:rsid w:val="009F4DD1"/>
    <w:rsid w:val="00A410AB"/>
    <w:rsid w:val="00A41684"/>
    <w:rsid w:val="00A64E80"/>
    <w:rsid w:val="00A72BCD"/>
    <w:rsid w:val="00A741D9"/>
    <w:rsid w:val="00A833AB"/>
    <w:rsid w:val="00A9741D"/>
    <w:rsid w:val="00AD4B17"/>
    <w:rsid w:val="00AE40A8"/>
    <w:rsid w:val="00B21425"/>
    <w:rsid w:val="00B412D4"/>
    <w:rsid w:val="00BE3C22"/>
    <w:rsid w:val="00BF4252"/>
    <w:rsid w:val="00C0345E"/>
    <w:rsid w:val="00C3483A"/>
    <w:rsid w:val="00C74E9D"/>
    <w:rsid w:val="00C80C57"/>
    <w:rsid w:val="00C82FD3"/>
    <w:rsid w:val="00C92819"/>
    <w:rsid w:val="00CC6B7B"/>
    <w:rsid w:val="00CD2089"/>
    <w:rsid w:val="00CE5BE3"/>
    <w:rsid w:val="00D05BF4"/>
    <w:rsid w:val="00D73A67"/>
    <w:rsid w:val="00D970A9"/>
    <w:rsid w:val="00DF3845"/>
    <w:rsid w:val="00E41911"/>
    <w:rsid w:val="00E54321"/>
    <w:rsid w:val="00E92EEF"/>
    <w:rsid w:val="00EA7685"/>
    <w:rsid w:val="00EB09F9"/>
    <w:rsid w:val="00EF2368"/>
    <w:rsid w:val="00F24442"/>
    <w:rsid w:val="00F50AE3"/>
    <w:rsid w:val="00F54207"/>
    <w:rsid w:val="00F54C91"/>
    <w:rsid w:val="00F656BA"/>
    <w:rsid w:val="00F67CF1"/>
    <w:rsid w:val="00F840F0"/>
    <w:rsid w:val="00FB0D0D"/>
    <w:rsid w:val="00FB43B4"/>
    <w:rsid w:val="00FC38F5"/>
    <w:rsid w:val="00FE34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511C-65F5-4E84-8344-AD8DDFDE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2F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BD"/>
    <w:rPr>
      <w:rFonts w:ascii="Segoe UI" w:eastAsia="Times New Roman" w:hAnsi="Segoe UI" w:cs="Segoe UI"/>
      <w:sz w:val="18"/>
      <w:szCs w:val="18"/>
    </w:rPr>
  </w:style>
  <w:style w:type="character" w:styleId="Hyperlink">
    <w:name w:val="Hyperlink"/>
    <w:basedOn w:val="DefaultParagraphFont"/>
    <w:uiPriority w:val="99"/>
    <w:unhideWhenUsed/>
    <w:rsid w:val="005953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9&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79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C0A14-A6CF-4128-A6E2-AE107F72E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878</Words>
  <Characters>5008</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5479: Bob Mendel Dill - South Carolina Legislature Online</dc:title>
  <dc:creator>Gail Pinckney Moore</dc:creator>
  <cp:lastModifiedBy>N Cumfer</cp:lastModifiedBy>
  <cp:revision>2</cp:revision>
  <cp:lastPrinted>2016-06-09T16:43:00Z</cp:lastPrinted>
  <dcterms:created xsi:type="dcterms:W3CDTF">2016-12-02T19:39:00Z</dcterms:created>
  <dcterms:modified xsi:type="dcterms:W3CDTF">2016-12-02T19:39:00Z</dcterms:modified>
</cp:coreProperties>
</file>