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6EAE" w:rsidRDefault="00BC6EAE" w:rsidP="00BC6EAE">
      <w:pPr>
        <w:widowControl w:val="0"/>
        <w:jc w:val="center"/>
      </w:pPr>
      <w:bookmarkStart w:id="0" w:name="_GoBack"/>
      <w:bookmarkEnd w:id="0"/>
      <w:r w:rsidRPr="00BC6EAE">
        <w:rPr>
          <w:b/>
        </w:rPr>
        <w:t>South Carolina General Assembly</w:t>
      </w:r>
    </w:p>
    <w:p w:rsidR="00BC6EAE" w:rsidRDefault="00BC6EAE" w:rsidP="00BC6EAE">
      <w:pPr>
        <w:widowControl w:val="0"/>
        <w:jc w:val="center"/>
      </w:pPr>
      <w:r>
        <w:t>121st Session, 2015-2016</w:t>
      </w:r>
    </w:p>
    <w:p w:rsidR="00BC6EAE" w:rsidRDefault="00BC6EAE" w:rsidP="00BC6EAE">
      <w:pPr>
        <w:widowControl w:val="0"/>
        <w:jc w:val="left"/>
      </w:pPr>
    </w:p>
    <w:p w:rsidR="00BC6EAE" w:rsidRDefault="00BC6EAE" w:rsidP="00BC6EAE">
      <w:pPr>
        <w:widowControl w:val="0"/>
        <w:jc w:val="left"/>
        <w:rPr>
          <w:b/>
        </w:rPr>
      </w:pPr>
      <w:r w:rsidRPr="00BC6EAE">
        <w:rPr>
          <w:b/>
        </w:rPr>
        <w:t>H. 5488</w:t>
      </w:r>
    </w:p>
    <w:p w:rsidR="00BC6EAE" w:rsidRDefault="00BC6EAE" w:rsidP="00BC6EAE">
      <w:pPr>
        <w:widowControl w:val="0"/>
        <w:jc w:val="left"/>
        <w:rPr>
          <w:b/>
        </w:rPr>
      </w:pPr>
    </w:p>
    <w:p w:rsidR="00BC6EAE" w:rsidRDefault="00BC6EAE" w:rsidP="00BC6EAE">
      <w:pPr>
        <w:widowControl w:val="0"/>
        <w:jc w:val="left"/>
      </w:pPr>
      <w:r w:rsidRPr="00BC6EAE">
        <w:rPr>
          <w:b/>
        </w:rPr>
        <w:t>STATUS INFORMATION</w:t>
      </w:r>
    </w:p>
    <w:p w:rsidR="00BC6EAE" w:rsidRDefault="00BC6EAE" w:rsidP="00BC6EAE">
      <w:pPr>
        <w:widowControl w:val="0"/>
        <w:jc w:val="left"/>
      </w:pPr>
    </w:p>
    <w:p w:rsidR="00BC6EAE" w:rsidRDefault="00BC6EAE" w:rsidP="00BC6EAE">
      <w:pPr>
        <w:widowControl w:val="0"/>
        <w:jc w:val="left"/>
      </w:pPr>
      <w:r>
        <w:t>House Resolution</w:t>
      </w:r>
    </w:p>
    <w:p w:rsidR="00BC6EAE" w:rsidRDefault="00BC6EAE" w:rsidP="00BC6EAE">
      <w:pPr>
        <w:widowControl w:val="0"/>
        <w:jc w:val="left"/>
      </w:pPr>
      <w:r>
        <w:t>Sponsors: Reps. Thayer, Gagnon, Hill, Putnam, White, Alexander, Allison, Anderson, Anthony, Atwater, Bales, Ballentine, Bamberg, Bannister, Bedingfield, Bernstein, Bingham, Bowers, Bradley, Brannon, G.A. Brown, R.L. Brown, Burns, Chumley, Clary, Clemmons, Clyburn, Cobb</w:t>
      </w:r>
      <w:r>
        <w:noBreakHyphen/>
        <w:t>Hunter, Cole, Collins, Corley, H.A. Crawford, Crosby, Daning, Davis, Delleney, Dillard, Douglas, Duckworth, Erickson, Felder, Finlay, Forrester, Fry, Funderburk, George, Gilliard, Goldfinch, Govan, Hamilton, Hardee, Hart, Hayes, Henderson, Henegan, Herbkersman, Hicks, Hiott, Hixon, Hodges, Horne, Hosey, Howard, Huggins, Jefferson, Johnson, Jordan, Kennedy, King, Kirby, Knight, Limehouse, Loftis, Long, Lowe, Lucas, Mack, McCoy, McEachern, McKnight, M.S. McLeod, W.J. McLeod, Merrill, Mitchell, D.C. Moss, V.S. Moss, Murphy, Nanney, Neal, Newton, Norman, Norrell, Ott, Parks, Pitts, Pope, Quinn, Ridgeway, Riley, Rivers, Robinson</w:t>
      </w:r>
      <w:r>
        <w:noBreakHyphen/>
        <w:t>Simpson, Rutherford, Ryhal, Sandifer, Simrill, G.M. Smith, G.R. Smith, J.E. Smith, Sottile, Spires, Stavrinakis, Stringer, Tallon, Taylor, Tinkler, Toole, Weeks, Wells, Whipper, Whitmire, Williams, Willis and Yow</w:t>
      </w:r>
    </w:p>
    <w:p w:rsidR="00BC6EAE" w:rsidRDefault="00BC6EAE" w:rsidP="00BC6EAE">
      <w:pPr>
        <w:widowControl w:val="0"/>
        <w:jc w:val="left"/>
      </w:pPr>
      <w:r>
        <w:t>Document Path: l:\council\bills\rm\1683cz16.docx</w:t>
      </w:r>
    </w:p>
    <w:p w:rsidR="00BC6EAE" w:rsidRDefault="00BC6EAE" w:rsidP="00BC6EAE">
      <w:pPr>
        <w:widowControl w:val="0"/>
        <w:jc w:val="left"/>
      </w:pPr>
    </w:p>
    <w:p w:rsidR="00BC6EAE" w:rsidRDefault="00BC6EAE" w:rsidP="00BC6EAE">
      <w:pPr>
        <w:widowControl w:val="0"/>
        <w:jc w:val="left"/>
      </w:pPr>
      <w:r>
        <w:t>Introduced in the House on June 15, 2016</w:t>
      </w:r>
    </w:p>
    <w:p w:rsidR="00BC6EAE" w:rsidRDefault="00BC6EAE" w:rsidP="00BC6EAE">
      <w:pPr>
        <w:widowControl w:val="0"/>
        <w:jc w:val="left"/>
      </w:pPr>
      <w:r>
        <w:t>Adopted by the House on June 15, 2016</w:t>
      </w:r>
    </w:p>
    <w:p w:rsidR="00BC6EAE" w:rsidRDefault="00BC6EAE" w:rsidP="00BC6EAE">
      <w:pPr>
        <w:widowControl w:val="0"/>
        <w:jc w:val="left"/>
      </w:pPr>
    </w:p>
    <w:p w:rsidR="00BC6EAE" w:rsidRDefault="00BC6EAE" w:rsidP="00BC6EAE">
      <w:pPr>
        <w:widowControl w:val="0"/>
        <w:jc w:val="left"/>
      </w:pPr>
      <w:r>
        <w:t xml:space="preserve">Summary: </w:t>
      </w:r>
      <w:r w:rsidR="008D3FC8">
        <w:t>Dr. Rajeev Malik and Dr. Ravinder Malik</w:t>
      </w:r>
    </w:p>
    <w:p w:rsidR="00BC6EAE" w:rsidRDefault="00BC6EAE" w:rsidP="00BC6EAE">
      <w:pPr>
        <w:widowControl w:val="0"/>
        <w:jc w:val="left"/>
      </w:pPr>
    </w:p>
    <w:p w:rsidR="00BC6EAE" w:rsidRDefault="00BC6EAE" w:rsidP="00BC6EAE">
      <w:pPr>
        <w:widowControl w:val="0"/>
        <w:jc w:val="left"/>
      </w:pPr>
    </w:p>
    <w:p w:rsidR="00BC6EAE" w:rsidRDefault="00BC6EAE" w:rsidP="00BC6EAE">
      <w:pPr>
        <w:widowControl w:val="0"/>
        <w:tabs>
          <w:tab w:val="center" w:pos="590"/>
          <w:tab w:val="center" w:pos="1440"/>
          <w:tab w:val="left" w:pos="1872"/>
          <w:tab w:val="left" w:pos="9187"/>
        </w:tabs>
        <w:jc w:val="left"/>
      </w:pPr>
      <w:r w:rsidRPr="00BC6EAE">
        <w:rPr>
          <w:b/>
        </w:rPr>
        <w:t>HISTORY OF LEGISLATIVE ACTIONS</w:t>
      </w:r>
    </w:p>
    <w:p w:rsidR="00BC6EAE" w:rsidRDefault="00BC6EAE" w:rsidP="00BC6EAE">
      <w:pPr>
        <w:widowControl w:val="0"/>
        <w:tabs>
          <w:tab w:val="center" w:pos="590"/>
          <w:tab w:val="center" w:pos="1440"/>
          <w:tab w:val="left" w:pos="1872"/>
          <w:tab w:val="left" w:pos="9187"/>
        </w:tabs>
        <w:jc w:val="left"/>
      </w:pPr>
    </w:p>
    <w:p w:rsidR="00BC6EAE" w:rsidRPr="00BC6EAE" w:rsidRDefault="00BC6EAE" w:rsidP="00BC6EAE">
      <w:pPr>
        <w:widowControl w:val="0"/>
        <w:tabs>
          <w:tab w:val="center" w:pos="590"/>
          <w:tab w:val="center" w:pos="1440"/>
          <w:tab w:val="left" w:pos="1872"/>
          <w:tab w:val="left" w:pos="9187"/>
        </w:tabs>
        <w:jc w:val="left"/>
      </w:pPr>
      <w:r w:rsidRPr="00BC6EAE">
        <w:rPr>
          <w:u w:val="single"/>
        </w:rPr>
        <w:tab/>
        <w:t>Date</w:t>
      </w:r>
      <w:r w:rsidRPr="00BC6EAE">
        <w:rPr>
          <w:u w:val="single"/>
        </w:rPr>
        <w:tab/>
        <w:t>Body</w:t>
      </w:r>
      <w:r w:rsidRPr="00BC6EAE">
        <w:rPr>
          <w:u w:val="single"/>
        </w:rPr>
        <w:tab/>
        <w:t>Action Description with journal page number</w:t>
      </w:r>
      <w:r w:rsidRPr="00BC6EAE">
        <w:rPr>
          <w:u w:val="single"/>
        </w:rPr>
        <w:tab/>
      </w:r>
    </w:p>
    <w:p w:rsidR="006C5BAF" w:rsidRDefault="006C5BAF" w:rsidP="006C5BAF">
      <w:pPr>
        <w:widowControl w:val="0"/>
        <w:tabs>
          <w:tab w:val="right" w:pos="1008"/>
          <w:tab w:val="left" w:pos="1152"/>
          <w:tab w:val="left" w:pos="1872"/>
          <w:tab w:val="left" w:pos="9187"/>
        </w:tabs>
        <w:ind w:left="2088" w:hanging="2088"/>
        <w:jc w:val="left"/>
      </w:pPr>
      <w:r>
        <w:tab/>
        <w:t>6/15/2016</w:t>
      </w:r>
      <w:r>
        <w:tab/>
        <w:t>House</w:t>
      </w:r>
      <w:r>
        <w:tab/>
      </w:r>
      <w:r w:rsidRPr="00D66B99">
        <w:t>Introduced and adopted (</w:t>
      </w:r>
      <w:hyperlink r:id="rId7" w:history="1">
        <w:r w:rsidRPr="006469A9">
          <w:rPr>
            <w:rStyle w:val="Hyperlink"/>
          </w:rPr>
          <w:t>House Journal</w:t>
        </w:r>
        <w:r w:rsidRPr="006469A9">
          <w:rPr>
            <w:rStyle w:val="Hyperlink"/>
          </w:rPr>
          <w:noBreakHyphen/>
          <w:t>page 16</w:t>
        </w:r>
      </w:hyperlink>
      <w:r w:rsidRPr="00D66B99">
        <w:t>)</w:t>
      </w:r>
    </w:p>
    <w:p w:rsidR="006C5BAF" w:rsidRDefault="006C5BAF" w:rsidP="006C5BAF">
      <w:pPr>
        <w:widowControl w:val="0"/>
        <w:tabs>
          <w:tab w:val="right" w:pos="1008"/>
          <w:tab w:val="left" w:pos="1152"/>
          <w:tab w:val="left" w:pos="1872"/>
          <w:tab w:val="left" w:pos="9187"/>
        </w:tabs>
        <w:ind w:left="2088" w:hanging="2088"/>
        <w:jc w:val="left"/>
      </w:pPr>
    </w:p>
    <w:p w:rsidR="00BC6EAE" w:rsidRDefault="00BC6EAE" w:rsidP="00BC6EAE">
      <w:pPr>
        <w:widowControl w:val="0"/>
        <w:tabs>
          <w:tab w:val="right" w:pos="1008"/>
          <w:tab w:val="left" w:pos="1152"/>
          <w:tab w:val="left" w:pos="1872"/>
          <w:tab w:val="left" w:pos="9187"/>
        </w:tabs>
        <w:ind w:left="2088" w:hanging="2088"/>
        <w:jc w:val="left"/>
      </w:pPr>
      <w:r>
        <w:t xml:space="preserve">View the latest </w:t>
      </w:r>
      <w:hyperlink r:id="rId8" w:history="1">
        <w:r w:rsidRPr="00BC6EAE">
          <w:rPr>
            <w:rStyle w:val="Hyperlink"/>
          </w:rPr>
          <w:t>legislative information</w:t>
        </w:r>
      </w:hyperlink>
      <w:r>
        <w:t xml:space="preserve"> at the website</w:t>
      </w:r>
    </w:p>
    <w:p w:rsidR="00BC6EAE" w:rsidRDefault="00BC6EAE" w:rsidP="00BC6EAE">
      <w:pPr>
        <w:widowControl w:val="0"/>
        <w:tabs>
          <w:tab w:val="right" w:pos="1008"/>
          <w:tab w:val="left" w:pos="1152"/>
          <w:tab w:val="left" w:pos="1872"/>
          <w:tab w:val="left" w:pos="9187"/>
        </w:tabs>
        <w:ind w:left="2088" w:hanging="2088"/>
        <w:jc w:val="left"/>
      </w:pPr>
    </w:p>
    <w:p w:rsidR="00BC6EAE" w:rsidRPr="00BC6EAE" w:rsidRDefault="00BC6EAE" w:rsidP="00BC6EAE">
      <w:pPr>
        <w:widowControl w:val="0"/>
        <w:tabs>
          <w:tab w:val="right" w:pos="1008"/>
          <w:tab w:val="left" w:pos="1152"/>
          <w:tab w:val="left" w:pos="1872"/>
          <w:tab w:val="left" w:pos="9187"/>
        </w:tabs>
        <w:ind w:left="2088" w:hanging="2088"/>
        <w:jc w:val="left"/>
      </w:pPr>
    </w:p>
    <w:p w:rsidR="00BC6EAE" w:rsidRDefault="00BC6EAE" w:rsidP="00BC6EAE">
      <w:r w:rsidRPr="00BC6EAE">
        <w:rPr>
          <w:b/>
        </w:rPr>
        <w:t>VERSIONS OF THIS BILL</w:t>
      </w:r>
    </w:p>
    <w:p w:rsidR="00BC6EAE" w:rsidRDefault="00BC6EAE" w:rsidP="00BC6EAE"/>
    <w:p w:rsidR="00BC6EAE" w:rsidRDefault="006469A9" w:rsidP="00BC6EAE">
      <w:hyperlink r:id="rId9" w:history="1">
        <w:r w:rsidR="00BC6EAE">
          <w:rPr>
            <w:rStyle w:val="Hyperlink"/>
          </w:rPr>
          <w:t>6/15/2016</w:t>
        </w:r>
      </w:hyperlink>
    </w:p>
    <w:p w:rsidR="00BC6EAE" w:rsidRDefault="00BC6EAE" w:rsidP="00BC6EAE"/>
    <w:p w:rsidR="00BC6EAE" w:rsidRDefault="00BC6EAE" w:rsidP="00BC6EAE">
      <w:pPr>
        <w:sectPr w:rsidR="00BC6EAE" w:rsidSect="00BC6EAE">
          <w:pgSz w:w="12240" w:h="15840" w:code="1"/>
          <w:pgMar w:top="1080" w:right="1440" w:bottom="1080" w:left="1440" w:header="720" w:footer="720" w:gutter="0"/>
          <w:cols w:space="720"/>
          <w:noEndnote/>
          <w:docGrid w:linePitch="360"/>
        </w:sectPr>
      </w:pPr>
    </w:p>
    <w:p w:rsidR="00BD2D9E" w:rsidRDefault="00BD2D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2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075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880" w:rsidRDefault="00332514" w:rsidP="003D2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3D2880">
        <w:t xml:space="preserve">CONGRATULATE </w:t>
      </w:r>
      <w:r w:rsidR="00991A36">
        <w:t>A</w:t>
      </w:r>
      <w:r w:rsidR="00EC1993">
        <w:t>N</w:t>
      </w:r>
      <w:r w:rsidR="00991A36">
        <w:t>D COMMEND RAJEEV MALIK, M.D., AND RAVINDER MALIK</w:t>
      </w:r>
      <w:r w:rsidR="003D2880">
        <w:t xml:space="preserve">, M.D., </w:t>
      </w:r>
      <w:r w:rsidR="00991A36">
        <w:t xml:space="preserve">OF ANDERSON, </w:t>
      </w:r>
      <w:r w:rsidR="003D2880">
        <w:t xml:space="preserve">ON </w:t>
      </w:r>
      <w:r w:rsidR="00991A36">
        <w:t xml:space="preserve">THEIR JOINT LIFETIME OF DEDICATED SERVICE AS </w:t>
      </w:r>
      <w:r w:rsidR="003D2880">
        <w:t>MEDICAL PROFESSIONAL</w:t>
      </w:r>
      <w:r w:rsidR="00991A36">
        <w:t>S</w:t>
      </w:r>
      <w:r w:rsidR="003D2880">
        <w:t xml:space="preserve"> AND TO WISH </w:t>
      </w:r>
      <w:r w:rsidR="00991A36">
        <w:t>THEM</w:t>
      </w:r>
      <w:r w:rsidR="003D2880">
        <w:t xml:space="preserve"> MUCH HAPPINESS AND FULFILLMENT IN ALL </w:t>
      </w:r>
      <w:r w:rsidR="00991A36">
        <w:t>THEIR</w:t>
      </w:r>
      <w:r w:rsidR="003D2880">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6BC5" w:rsidRDefault="00530753"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E6BC5">
        <w:t xml:space="preserve">it is with great pleasure that the South Carolina House of Representatives honors those individuals who give tirelessly of themselves to the welfare of this </w:t>
      </w:r>
      <w:r w:rsidR="00CF4A15">
        <w:t xml:space="preserve">great </w:t>
      </w:r>
      <w:r w:rsidR="006E1DF4">
        <w:t>s</w:t>
      </w:r>
      <w:r w:rsidR="00DE6BC5">
        <w:t>tate</w:t>
      </w:r>
      <w:r w:rsidR="00F92060" w:rsidRPr="00F92060">
        <w:t>’</w:t>
      </w:r>
      <w:r w:rsidR="00DE6BC5">
        <w:t>s citizenry</w:t>
      </w:r>
      <w:r w:rsidR="000D60F9">
        <w:t xml:space="preserve">. </w:t>
      </w:r>
      <w:r w:rsidR="004C3644">
        <w:t>Rajeev Malik, M.D., and Ravinder Malik, M.D., of Anderson</w:t>
      </w:r>
      <w:r w:rsidR="00CF4A15">
        <w:t xml:space="preserve"> </w:t>
      </w:r>
      <w:r w:rsidR="00DE6BC5">
        <w:t>stand among their number as outstanding public benefactor</w:t>
      </w:r>
      <w:r w:rsidR="004C3644">
        <w:t>s</w:t>
      </w:r>
      <w:r w:rsidR="00BB2EE2">
        <w:t>,</w:t>
      </w:r>
      <w:r w:rsidR="004C3644">
        <w:t xml:space="preserve"> </w:t>
      </w:r>
      <w:r w:rsidR="00DE6BC5">
        <w:t xml:space="preserve">much admired in </w:t>
      </w:r>
      <w:r w:rsidR="004C3644">
        <w:t>their</w:t>
      </w:r>
      <w:r w:rsidR="00DE6BC5">
        <w:t xml:space="preserve"> role</w:t>
      </w:r>
      <w:r w:rsidR="004C3644">
        <w:t>s</w:t>
      </w:r>
      <w:r w:rsidR="00DE6BC5">
        <w:t xml:space="preserve"> as medical doctor</w:t>
      </w:r>
      <w:r w:rsidR="00D3766A">
        <w:t>s</w:t>
      </w:r>
      <w:r w:rsidR="00151999">
        <w:t xml:space="preserve"> </w:t>
      </w:r>
      <w:r w:rsidR="00D3766A">
        <w:t xml:space="preserve">and </w:t>
      </w:r>
      <w:r w:rsidR="00151999">
        <w:t xml:space="preserve">community </w:t>
      </w:r>
      <w:r w:rsidR="00526305">
        <w:t>volunteer</w:t>
      </w:r>
      <w:r w:rsidR="00151999">
        <w:t>s; and</w:t>
      </w:r>
    </w:p>
    <w:p w:rsidR="006A6301" w:rsidRDefault="006A6301"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 xml:space="preserve">Whereas, in India, </w:t>
      </w:r>
      <w:r w:rsidR="00F25658">
        <w:rPr>
          <w:color w:val="000000" w:themeColor="text1"/>
          <w:u w:color="000000" w:themeColor="text1"/>
        </w:rPr>
        <w:t>where the Maliks stud</w:t>
      </w:r>
      <w:r w:rsidR="00174B91">
        <w:rPr>
          <w:color w:val="000000" w:themeColor="text1"/>
          <w:u w:color="000000" w:themeColor="text1"/>
        </w:rPr>
        <w:t>ied</w:t>
      </w:r>
      <w:r w:rsidR="00F25658">
        <w:rPr>
          <w:color w:val="000000" w:themeColor="text1"/>
          <w:u w:color="000000" w:themeColor="text1"/>
        </w:rPr>
        <w:t xml:space="preserve"> medicine, </w:t>
      </w:r>
      <w:r w:rsidRPr="00AF38D1">
        <w:rPr>
          <w:color w:val="000000" w:themeColor="text1"/>
          <w:u w:color="000000" w:themeColor="text1"/>
        </w:rPr>
        <w:t>students spend five and a half years in medical school, follow</w:t>
      </w:r>
      <w:r w:rsidR="004C7383">
        <w:rPr>
          <w:color w:val="000000" w:themeColor="text1"/>
          <w:u w:color="000000" w:themeColor="text1"/>
        </w:rPr>
        <w:t>ed by a one</w:t>
      </w:r>
      <w:r w:rsidR="00F92060">
        <w:rPr>
          <w:color w:val="000000" w:themeColor="text1"/>
          <w:u w:color="000000" w:themeColor="text1"/>
        </w:rPr>
        <w:noBreakHyphen/>
      </w:r>
      <w:r w:rsidR="004C7383">
        <w:rPr>
          <w:color w:val="000000" w:themeColor="text1"/>
          <w:u w:color="000000" w:themeColor="text1"/>
        </w:rPr>
        <w:t xml:space="preserve">year internship. In </w:t>
      </w:r>
      <w:r w:rsidRPr="00AF38D1">
        <w:rPr>
          <w:color w:val="000000" w:themeColor="text1"/>
          <w:u w:color="000000" w:themeColor="text1"/>
        </w:rPr>
        <w:t xml:space="preserve">1976, Rajeev told Ravinder he had a brief window of opportunity to get a visa to go to the United States and complete his medical training in internal medicine and oncology at </w:t>
      </w:r>
      <w:r w:rsidR="004C7383">
        <w:rPr>
          <w:color w:val="000000" w:themeColor="text1"/>
          <w:u w:color="000000" w:themeColor="text1"/>
        </w:rPr>
        <w:t>Houston</w:t>
      </w:r>
      <w:r w:rsidR="00F92060" w:rsidRPr="00F92060">
        <w:rPr>
          <w:color w:val="000000" w:themeColor="text1"/>
          <w:u w:color="000000" w:themeColor="text1"/>
        </w:rPr>
        <w:t>’</w:t>
      </w:r>
      <w:r w:rsidR="004C7383">
        <w:rPr>
          <w:color w:val="000000" w:themeColor="text1"/>
          <w:u w:color="000000" w:themeColor="text1"/>
        </w:rPr>
        <w:t xml:space="preserve">s </w:t>
      </w:r>
      <w:r w:rsidRPr="00AF38D1">
        <w:rPr>
          <w:color w:val="000000" w:themeColor="text1"/>
          <w:u w:color="000000" w:themeColor="text1"/>
        </w:rPr>
        <w:t xml:space="preserve">M.D. Anderson Hospital. On January 5, </w:t>
      </w:r>
      <w:r w:rsidR="004C7383">
        <w:rPr>
          <w:color w:val="000000" w:themeColor="text1"/>
          <w:u w:color="000000" w:themeColor="text1"/>
        </w:rPr>
        <w:t xml:space="preserve">1977, </w:t>
      </w:r>
      <w:r w:rsidRPr="00AF38D1">
        <w:rPr>
          <w:color w:val="000000" w:themeColor="text1"/>
          <w:u w:color="000000" w:themeColor="text1"/>
        </w:rPr>
        <w:t>with only a few hours</w:t>
      </w:r>
      <w:r w:rsidR="00F92060" w:rsidRPr="00F92060">
        <w:rPr>
          <w:color w:val="000000" w:themeColor="text1"/>
          <w:u w:color="000000" w:themeColor="text1"/>
        </w:rPr>
        <w:t>’</w:t>
      </w:r>
      <w:r w:rsidRPr="00AF38D1">
        <w:rPr>
          <w:color w:val="000000" w:themeColor="text1"/>
          <w:u w:color="000000" w:themeColor="text1"/>
        </w:rPr>
        <w:t xml:space="preserve"> notice, they </w:t>
      </w:r>
      <w:r w:rsidR="00B24B2B">
        <w:rPr>
          <w:color w:val="000000" w:themeColor="text1"/>
          <w:u w:color="000000" w:themeColor="text1"/>
        </w:rPr>
        <w:t>were</w:t>
      </w:r>
      <w:r w:rsidRPr="00AF38D1">
        <w:rPr>
          <w:color w:val="000000" w:themeColor="text1"/>
          <w:u w:color="000000" w:themeColor="text1"/>
        </w:rPr>
        <w:t xml:space="preserve"> married. He left almost immediately for the United States</w:t>
      </w:r>
      <w:r w:rsidR="00B7621D">
        <w:rPr>
          <w:color w:val="000000" w:themeColor="text1"/>
          <w:u w:color="000000" w:themeColor="text1"/>
        </w:rPr>
        <w:t>; s</w:t>
      </w:r>
      <w:r w:rsidRPr="00AF38D1">
        <w:rPr>
          <w:color w:val="000000" w:themeColor="text1"/>
          <w:u w:color="000000" w:themeColor="text1"/>
        </w:rPr>
        <w:t>he followed three months later;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458E3"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 xml:space="preserve">Whereas, when Rajeev </w:t>
      </w:r>
      <w:r w:rsidR="004025BE">
        <w:rPr>
          <w:color w:val="000000" w:themeColor="text1"/>
          <w:u w:color="000000" w:themeColor="text1"/>
        </w:rPr>
        <w:t xml:space="preserve">had </w:t>
      </w:r>
      <w:r w:rsidRPr="00AF38D1">
        <w:rPr>
          <w:color w:val="000000" w:themeColor="text1"/>
          <w:u w:color="000000" w:themeColor="text1"/>
        </w:rPr>
        <w:t xml:space="preserve">completed his residency, the Maliks were invited to visit Anderson, where the </w:t>
      </w:r>
      <w:r w:rsidR="00F11B89">
        <w:rPr>
          <w:color w:val="000000" w:themeColor="text1"/>
          <w:u w:color="000000" w:themeColor="text1"/>
        </w:rPr>
        <w:t>local h</w:t>
      </w:r>
      <w:r w:rsidRPr="00AF38D1">
        <w:rPr>
          <w:color w:val="000000" w:themeColor="text1"/>
          <w:u w:color="000000" w:themeColor="text1"/>
        </w:rPr>
        <w:t>ospital did not yet have a resident oncologist</w:t>
      </w:r>
      <w:r w:rsidR="00826BD7">
        <w:rPr>
          <w:color w:val="000000" w:themeColor="text1"/>
          <w:u w:color="000000" w:themeColor="text1"/>
        </w:rPr>
        <w:t>. L</w:t>
      </w:r>
      <w:r w:rsidR="006E25CC">
        <w:rPr>
          <w:color w:val="000000" w:themeColor="text1"/>
          <w:u w:color="000000" w:themeColor="text1"/>
        </w:rPr>
        <w:t xml:space="preserve">iking what they saw, the </w:t>
      </w:r>
      <w:r w:rsidR="008A14C3">
        <w:rPr>
          <w:color w:val="000000" w:themeColor="text1"/>
          <w:u w:color="000000" w:themeColor="text1"/>
        </w:rPr>
        <w:t>hard</w:t>
      </w:r>
      <w:r w:rsidR="00F92060">
        <w:rPr>
          <w:color w:val="000000" w:themeColor="text1"/>
          <w:u w:color="000000" w:themeColor="text1"/>
        </w:rPr>
        <w:noBreakHyphen/>
      </w:r>
      <w:r w:rsidR="008A14C3">
        <w:rPr>
          <w:color w:val="000000" w:themeColor="text1"/>
          <w:u w:color="000000" w:themeColor="text1"/>
        </w:rPr>
        <w:t xml:space="preserve">working </w:t>
      </w:r>
      <w:r w:rsidR="006E25CC">
        <w:rPr>
          <w:color w:val="000000" w:themeColor="text1"/>
          <w:u w:color="000000" w:themeColor="text1"/>
        </w:rPr>
        <w:t xml:space="preserve">Maliks moved to Anderson, and </w:t>
      </w:r>
      <w:r w:rsidRPr="00AF38D1">
        <w:rPr>
          <w:color w:val="000000" w:themeColor="text1"/>
          <w:u w:color="000000" w:themeColor="text1"/>
        </w:rPr>
        <w:t>Rajeev</w:t>
      </w:r>
      <w:r w:rsidR="006E25CC">
        <w:rPr>
          <w:color w:val="000000" w:themeColor="text1"/>
          <w:u w:color="000000" w:themeColor="text1"/>
        </w:rPr>
        <w:t xml:space="preserve"> started</w:t>
      </w:r>
      <w:r w:rsidRPr="00AF38D1">
        <w:rPr>
          <w:color w:val="000000" w:themeColor="text1"/>
          <w:u w:color="000000" w:themeColor="text1"/>
        </w:rPr>
        <w:t xml:space="preserve"> his practice, Anderson Oncology and Hematology, P</w:t>
      </w:r>
      <w:r w:rsidR="00A664A1">
        <w:rPr>
          <w:color w:val="000000" w:themeColor="text1"/>
          <w:u w:color="000000" w:themeColor="text1"/>
        </w:rPr>
        <w:t>.</w:t>
      </w:r>
      <w:r w:rsidRPr="00AF38D1">
        <w:rPr>
          <w:color w:val="000000" w:themeColor="text1"/>
          <w:u w:color="000000" w:themeColor="text1"/>
        </w:rPr>
        <w:t>A</w:t>
      </w:r>
      <w:r w:rsidR="00A664A1">
        <w:rPr>
          <w:color w:val="000000" w:themeColor="text1"/>
          <w:u w:color="000000" w:themeColor="text1"/>
        </w:rPr>
        <w:t>.</w:t>
      </w:r>
      <w:r w:rsidRPr="00AF38D1">
        <w:rPr>
          <w:color w:val="000000" w:themeColor="text1"/>
          <w:u w:color="000000" w:themeColor="text1"/>
        </w:rPr>
        <w:t>, in 1982</w:t>
      </w:r>
      <w:r w:rsidR="006E25CC">
        <w:rPr>
          <w:color w:val="000000" w:themeColor="text1"/>
          <w:u w:color="000000" w:themeColor="text1"/>
        </w:rPr>
        <w:t xml:space="preserve">. In addition, the </w:t>
      </w:r>
      <w:r w:rsidRPr="00AF38D1">
        <w:rPr>
          <w:color w:val="000000" w:themeColor="text1"/>
          <w:u w:color="000000" w:themeColor="text1"/>
        </w:rPr>
        <w:t xml:space="preserve">hospital created a new oncology floor. Meanwhile, Ravinder completed her residency in radiation oncology at the University of North Carolina. The couple began their family in 1984, when their son, Ryan, was born, and daughter Robin arrived in 1986. Both </w:t>
      </w:r>
      <w:r w:rsidRPr="00AF38D1">
        <w:rPr>
          <w:color w:val="000000" w:themeColor="text1"/>
          <w:u w:color="000000" w:themeColor="text1"/>
        </w:rPr>
        <w:lastRenderedPageBreak/>
        <w:t xml:space="preserve">children </w:t>
      </w:r>
      <w:r w:rsidR="005C6380">
        <w:rPr>
          <w:color w:val="000000" w:themeColor="text1"/>
          <w:u w:color="000000" w:themeColor="text1"/>
        </w:rPr>
        <w:t>have become</w:t>
      </w:r>
      <w:r w:rsidRPr="00AF38D1">
        <w:rPr>
          <w:color w:val="000000" w:themeColor="text1"/>
          <w:u w:color="000000" w:themeColor="text1"/>
        </w:rPr>
        <w:t xml:space="preserve"> physicians</w:t>
      </w:r>
      <w:r w:rsidR="00CC6CAF">
        <w:rPr>
          <w:color w:val="000000" w:themeColor="text1"/>
          <w:u w:color="000000" w:themeColor="text1"/>
        </w:rPr>
        <w:t xml:space="preserve"> themselves</w:t>
      </w:r>
      <w:r w:rsidR="0056265F">
        <w:rPr>
          <w:color w:val="000000" w:themeColor="text1"/>
          <w:u w:color="000000" w:themeColor="text1"/>
        </w:rPr>
        <w:t>. B</w:t>
      </w:r>
      <w:r w:rsidRPr="00AF38D1">
        <w:rPr>
          <w:color w:val="000000" w:themeColor="text1"/>
          <w:u w:color="000000" w:themeColor="text1"/>
        </w:rPr>
        <w:t>esides being the first resident oncologists in Anderson County, the Maliks</w:t>
      </w:r>
      <w:r w:rsidR="00807546">
        <w:rPr>
          <w:color w:val="000000" w:themeColor="text1"/>
          <w:u w:color="000000" w:themeColor="text1"/>
        </w:rPr>
        <w:t xml:space="preserve">, now American citizens, </w:t>
      </w:r>
      <w:r w:rsidRPr="00AF38D1">
        <w:rPr>
          <w:color w:val="000000" w:themeColor="text1"/>
          <w:u w:color="000000" w:themeColor="text1"/>
        </w:rPr>
        <w:t>were the first foreign</w:t>
      </w:r>
      <w:r w:rsidR="00F92060">
        <w:rPr>
          <w:color w:val="000000" w:themeColor="text1"/>
          <w:u w:color="000000" w:themeColor="text1"/>
        </w:rPr>
        <w:noBreakHyphen/>
      </w:r>
      <w:r w:rsidRPr="00AF38D1">
        <w:rPr>
          <w:color w:val="000000" w:themeColor="text1"/>
          <w:u w:color="000000" w:themeColor="text1"/>
        </w:rPr>
        <w:t>born and foreign</w:t>
      </w:r>
      <w:r w:rsidR="00F92060">
        <w:rPr>
          <w:color w:val="000000" w:themeColor="text1"/>
          <w:u w:color="000000" w:themeColor="text1"/>
        </w:rPr>
        <w:noBreakHyphen/>
      </w:r>
      <w:r w:rsidRPr="00AF38D1">
        <w:rPr>
          <w:color w:val="000000" w:themeColor="text1"/>
          <w:u w:color="000000" w:themeColor="text1"/>
        </w:rPr>
        <w:t>educated medical doctors in the community. Ravinder was one of very few female doctors</w:t>
      </w:r>
      <w:r w:rsidR="00D458E3">
        <w:rPr>
          <w:color w:val="000000" w:themeColor="text1"/>
          <w:u w:color="000000" w:themeColor="text1"/>
        </w:rPr>
        <w:t>; and</w:t>
      </w:r>
    </w:p>
    <w:p w:rsidR="00D458E3" w:rsidRDefault="00D458E3"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DDD" w:rsidRPr="00AF38D1" w:rsidRDefault="00D458E3"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450DB">
        <w:rPr>
          <w:color w:val="000000" w:themeColor="text1"/>
          <w:u w:color="000000" w:themeColor="text1"/>
        </w:rPr>
        <w:t>getting involved in the community</w:t>
      </w:r>
      <w:r>
        <w:rPr>
          <w:color w:val="000000" w:themeColor="text1"/>
          <w:u w:color="000000" w:themeColor="text1"/>
        </w:rPr>
        <w:t xml:space="preserve">, </w:t>
      </w:r>
      <w:r w:rsidR="00DD1DDD" w:rsidRPr="00AF38D1">
        <w:rPr>
          <w:color w:val="000000" w:themeColor="text1"/>
          <w:u w:color="000000" w:themeColor="text1"/>
        </w:rPr>
        <w:t xml:space="preserve">the Maliks </w:t>
      </w:r>
      <w:r w:rsidR="00B32EA3">
        <w:rPr>
          <w:color w:val="000000" w:themeColor="text1"/>
          <w:u w:color="000000" w:themeColor="text1"/>
        </w:rPr>
        <w:t xml:space="preserve">took </w:t>
      </w:r>
      <w:r w:rsidR="001A0D1E">
        <w:rPr>
          <w:color w:val="000000" w:themeColor="text1"/>
          <w:u w:color="000000" w:themeColor="text1"/>
        </w:rPr>
        <w:t>up</w:t>
      </w:r>
      <w:r w:rsidR="00DD1DDD" w:rsidRPr="00AF38D1">
        <w:rPr>
          <w:color w:val="000000" w:themeColor="text1"/>
          <w:u w:color="000000" w:themeColor="text1"/>
        </w:rPr>
        <w:t xml:space="preserve"> shag dancing, golf, and tennis. Ravinder became one of the first female members of the Rotary Club of Greater Anderson. </w:t>
      </w:r>
      <w:r w:rsidR="00B32EA3">
        <w:rPr>
          <w:color w:val="000000" w:themeColor="text1"/>
          <w:u w:color="000000" w:themeColor="text1"/>
        </w:rPr>
        <w:t>Both Maliks</w:t>
      </w:r>
      <w:r w:rsidR="00DD1DDD" w:rsidRPr="00AF38D1">
        <w:rPr>
          <w:color w:val="000000" w:themeColor="text1"/>
          <w:u w:color="000000" w:themeColor="text1"/>
        </w:rPr>
        <w:t xml:space="preserve"> </w:t>
      </w:r>
      <w:r w:rsidR="002911D1">
        <w:rPr>
          <w:color w:val="000000" w:themeColor="text1"/>
          <w:u w:color="000000" w:themeColor="text1"/>
        </w:rPr>
        <w:t>took</w:t>
      </w:r>
      <w:r w:rsidR="00DD1DDD" w:rsidRPr="00AF38D1">
        <w:rPr>
          <w:color w:val="000000" w:themeColor="text1"/>
          <w:u w:color="000000" w:themeColor="text1"/>
        </w:rPr>
        <w:t xml:space="preserve"> a course in forestry to better manage </w:t>
      </w:r>
      <w:r w:rsidR="00B32EA3">
        <w:rPr>
          <w:color w:val="000000" w:themeColor="text1"/>
          <w:u w:color="000000" w:themeColor="text1"/>
        </w:rPr>
        <w:t xml:space="preserve">their </w:t>
      </w:r>
      <w:r w:rsidR="00DD1DDD" w:rsidRPr="00AF38D1">
        <w:rPr>
          <w:color w:val="000000" w:themeColor="text1"/>
          <w:u w:color="000000" w:themeColor="text1"/>
        </w:rPr>
        <w:t xml:space="preserve">land, and Ravinder earned a certificate in beekeeping. </w:t>
      </w:r>
      <w:r w:rsidR="00A75C71">
        <w:rPr>
          <w:color w:val="000000" w:themeColor="text1"/>
          <w:u w:color="000000" w:themeColor="text1"/>
        </w:rPr>
        <w:t>R</w:t>
      </w:r>
      <w:r w:rsidR="00DD1DDD" w:rsidRPr="00AF38D1">
        <w:rPr>
          <w:color w:val="000000" w:themeColor="text1"/>
          <w:u w:color="000000" w:themeColor="text1"/>
        </w:rPr>
        <w:t>avinder formed a women</w:t>
      </w:r>
      <w:r w:rsidR="00F92060" w:rsidRPr="00F92060">
        <w:rPr>
          <w:color w:val="000000" w:themeColor="text1"/>
          <w:u w:color="000000" w:themeColor="text1"/>
        </w:rPr>
        <w:t>’</w:t>
      </w:r>
      <w:r w:rsidR="00DD1DDD" w:rsidRPr="00AF38D1">
        <w:rPr>
          <w:color w:val="000000" w:themeColor="text1"/>
          <w:u w:color="000000" w:themeColor="text1"/>
        </w:rPr>
        <w:t>s marathon team</w:t>
      </w:r>
      <w:r w:rsidR="00B32EA3">
        <w:rPr>
          <w:color w:val="000000" w:themeColor="text1"/>
          <w:u w:color="000000" w:themeColor="text1"/>
        </w:rPr>
        <w:t xml:space="preserve"> that </w:t>
      </w:r>
      <w:r w:rsidR="00DD1DDD" w:rsidRPr="00AF38D1">
        <w:rPr>
          <w:color w:val="000000" w:themeColor="text1"/>
          <w:u w:color="000000" w:themeColor="text1"/>
        </w:rPr>
        <w:t xml:space="preserve">raised tens of thousands of dollars for the Cancer Association of Anderson. </w:t>
      </w:r>
      <w:r w:rsidR="006E1CE6">
        <w:rPr>
          <w:color w:val="000000" w:themeColor="text1"/>
          <w:u w:color="000000" w:themeColor="text1"/>
        </w:rPr>
        <w:t xml:space="preserve">Moreover, </w:t>
      </w:r>
      <w:r w:rsidR="00DD1DDD" w:rsidRPr="00AF38D1">
        <w:rPr>
          <w:color w:val="000000" w:themeColor="text1"/>
          <w:u w:color="000000" w:themeColor="text1"/>
        </w:rPr>
        <w:t>since she closed her practice in 2012</w:t>
      </w:r>
      <w:r w:rsidR="006E1CE6">
        <w:rPr>
          <w:color w:val="000000" w:themeColor="text1"/>
          <w:u w:color="000000" w:themeColor="text1"/>
        </w:rPr>
        <w:t>, this g</w:t>
      </w:r>
      <w:r w:rsidR="006E1CE6" w:rsidRPr="00AF38D1">
        <w:rPr>
          <w:color w:val="000000" w:themeColor="text1"/>
          <w:u w:color="000000" w:themeColor="text1"/>
        </w:rPr>
        <w:t>ifted knitter</w:t>
      </w:r>
      <w:r w:rsidR="006E1CE6">
        <w:rPr>
          <w:color w:val="000000" w:themeColor="text1"/>
          <w:u w:color="000000" w:themeColor="text1"/>
        </w:rPr>
        <w:t xml:space="preserve"> </w:t>
      </w:r>
      <w:r w:rsidR="006E1CE6" w:rsidRPr="00AF38D1">
        <w:rPr>
          <w:color w:val="000000" w:themeColor="text1"/>
          <w:u w:color="000000" w:themeColor="text1"/>
        </w:rPr>
        <w:t xml:space="preserve">has </w:t>
      </w:r>
      <w:r w:rsidR="006E1CE6">
        <w:rPr>
          <w:color w:val="000000" w:themeColor="text1"/>
          <w:u w:color="000000" w:themeColor="text1"/>
        </w:rPr>
        <w:t xml:space="preserve">added </w:t>
      </w:r>
      <w:r w:rsidR="006E1CE6" w:rsidRPr="00AF38D1">
        <w:rPr>
          <w:color w:val="000000" w:themeColor="text1"/>
          <w:u w:color="000000" w:themeColor="text1"/>
        </w:rPr>
        <w:t xml:space="preserve">pottery making </w:t>
      </w:r>
      <w:r w:rsidR="006E1CE6">
        <w:rPr>
          <w:color w:val="000000" w:themeColor="text1"/>
          <w:u w:color="000000" w:themeColor="text1"/>
        </w:rPr>
        <w:t>to her accomplishments</w:t>
      </w:r>
      <w:r w:rsidR="00DD1DDD" w:rsidRPr="00AF38D1">
        <w:rPr>
          <w:color w:val="000000" w:themeColor="text1"/>
          <w:u w:color="000000" w:themeColor="text1"/>
        </w:rPr>
        <w:t xml:space="preserve">. Rajeev still plays soccer once a week and </w:t>
      </w:r>
      <w:r w:rsidR="0055343C">
        <w:rPr>
          <w:color w:val="000000" w:themeColor="text1"/>
          <w:u w:color="000000" w:themeColor="text1"/>
        </w:rPr>
        <w:t>remains</w:t>
      </w:r>
      <w:r w:rsidR="00DD1DDD" w:rsidRPr="00AF38D1">
        <w:rPr>
          <w:color w:val="000000" w:themeColor="text1"/>
          <w:u w:color="000000" w:themeColor="text1"/>
        </w:rPr>
        <w:t xml:space="preserve"> a</w:t>
      </w:r>
      <w:r w:rsidR="001A0D1E">
        <w:rPr>
          <w:color w:val="000000" w:themeColor="text1"/>
          <w:u w:color="000000" w:themeColor="text1"/>
        </w:rPr>
        <w:t>n enthusiastic</w:t>
      </w:r>
      <w:r w:rsidR="00DD1DDD" w:rsidRPr="00AF38D1">
        <w:rPr>
          <w:color w:val="000000" w:themeColor="text1"/>
          <w:u w:color="000000" w:themeColor="text1"/>
        </w:rPr>
        <w:t xml:space="preserve"> golfer;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38D1">
        <w:rPr>
          <w:color w:val="000000" w:themeColor="text1"/>
          <w:u w:color="000000" w:themeColor="text1"/>
        </w:rPr>
        <w:t>Whereas, Rajeev continued to practice until the end of 2015</w:t>
      </w:r>
      <w:r w:rsidR="00CC5151">
        <w:rPr>
          <w:color w:val="000000" w:themeColor="text1"/>
          <w:u w:color="000000" w:themeColor="text1"/>
        </w:rPr>
        <w:t xml:space="preserve">, when </w:t>
      </w:r>
      <w:r w:rsidRPr="00AF38D1">
        <w:rPr>
          <w:color w:val="000000" w:themeColor="text1"/>
          <w:u w:color="000000" w:themeColor="text1"/>
        </w:rPr>
        <w:t xml:space="preserve">he </w:t>
      </w:r>
      <w:r w:rsidR="00CC5151">
        <w:rPr>
          <w:color w:val="000000" w:themeColor="text1"/>
          <w:u w:color="000000" w:themeColor="text1"/>
        </w:rPr>
        <w:t xml:space="preserve">retired from a </w:t>
      </w:r>
      <w:r w:rsidRPr="00AF38D1">
        <w:rPr>
          <w:color w:val="000000" w:themeColor="text1"/>
          <w:u w:color="000000" w:themeColor="text1"/>
        </w:rPr>
        <w:t>partners</w:t>
      </w:r>
      <w:r w:rsidR="00CC5151">
        <w:rPr>
          <w:color w:val="000000" w:themeColor="text1"/>
          <w:u w:color="000000" w:themeColor="text1"/>
        </w:rPr>
        <w:t>hip that had</w:t>
      </w:r>
      <w:r w:rsidRPr="00AF38D1">
        <w:rPr>
          <w:color w:val="000000" w:themeColor="text1"/>
          <w:u w:color="000000" w:themeColor="text1"/>
        </w:rPr>
        <w:t xml:space="preserve"> served some thirty thousand cancer patients over th</w:t>
      </w:r>
      <w:r w:rsidR="00CC5151">
        <w:rPr>
          <w:color w:val="000000" w:themeColor="text1"/>
          <w:u w:color="000000" w:themeColor="text1"/>
        </w:rPr>
        <w:t>ree decades</w:t>
      </w:r>
      <w:r w:rsidRPr="00AF38D1">
        <w:rPr>
          <w:color w:val="000000" w:themeColor="text1"/>
          <w:u w:color="000000" w:themeColor="text1"/>
        </w:rPr>
        <w:t>. He and Ravinder contributed generously to the construction of the AnMed Health Cancer Center, which opened in 2005</w:t>
      </w:r>
      <w:r w:rsidR="00A75C71">
        <w:rPr>
          <w:color w:val="000000" w:themeColor="text1"/>
          <w:u w:color="000000" w:themeColor="text1"/>
        </w:rPr>
        <w:t xml:space="preserve">, and </w:t>
      </w:r>
      <w:r w:rsidRPr="00AF38D1">
        <w:rPr>
          <w:color w:val="000000" w:themeColor="text1"/>
          <w:u w:color="000000" w:themeColor="text1"/>
        </w:rPr>
        <w:t>both practiced in the center before retiring</w:t>
      </w:r>
      <w:r w:rsidR="00A75C71">
        <w:rPr>
          <w:color w:val="000000" w:themeColor="text1"/>
          <w:u w:color="000000" w:themeColor="text1"/>
        </w:rPr>
        <w:t xml:space="preserve">. Further, </w:t>
      </w:r>
      <w:r w:rsidRPr="00AF38D1">
        <w:rPr>
          <w:color w:val="000000" w:themeColor="text1"/>
          <w:u w:color="000000" w:themeColor="text1"/>
        </w:rPr>
        <w:t xml:space="preserve">they were integral to the creation of the Cancer Association of Anderson in 2003. Ravinder was a founding board member and </w:t>
      </w:r>
      <w:r w:rsidR="00806BE6">
        <w:rPr>
          <w:color w:val="000000" w:themeColor="text1"/>
          <w:u w:color="000000" w:themeColor="text1"/>
        </w:rPr>
        <w:t xml:space="preserve">has </w:t>
      </w:r>
      <w:r w:rsidRPr="00AF38D1">
        <w:rPr>
          <w:color w:val="000000" w:themeColor="text1"/>
          <w:u w:color="000000" w:themeColor="text1"/>
        </w:rPr>
        <w:t xml:space="preserve">recently returned to the board, and Rajeev has provided office space for thirteen years for the astounding rent of $207 per month. He has paid far more in repairs </w:t>
      </w:r>
      <w:r w:rsidR="00A75C71">
        <w:rPr>
          <w:color w:val="000000" w:themeColor="text1"/>
          <w:u w:color="000000" w:themeColor="text1"/>
        </w:rPr>
        <w:t xml:space="preserve">than </w:t>
      </w:r>
      <w:r w:rsidRPr="00AF38D1">
        <w:rPr>
          <w:color w:val="000000" w:themeColor="text1"/>
          <w:u w:color="000000" w:themeColor="text1"/>
        </w:rPr>
        <w:t>what has accumulated in his rent account; and</w:t>
      </w:r>
    </w:p>
    <w:p w:rsidR="00DD1DDD" w:rsidRPr="00AF38D1" w:rsidRDefault="00DD1DDD" w:rsidP="00DD1D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made </w:t>
      </w:r>
      <w:r w:rsidR="00CB73E8">
        <w:t>their</w:t>
      </w:r>
      <w:r>
        <w:t xml:space="preserve"> mark and set the bar of achievement extraordinarily high in </w:t>
      </w:r>
      <w:r w:rsidR="00CB73E8">
        <w:t>their</w:t>
      </w:r>
      <w:r>
        <w:t xml:space="preserve"> profession, </w:t>
      </w:r>
      <w:r w:rsidR="00CB73E8">
        <w:t>Doctors Rajeev and Ravinder Malik</w:t>
      </w:r>
      <w:r>
        <w:t xml:space="preserve"> will be remembered with affection and gratitude by colleagues, patients, and legislative friends for years to come. Now, therefore,</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993" w:rsidRDefault="00DE6BC5" w:rsidP="00EC1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w:t>
      </w:r>
      <w:r w:rsidR="00EC1993">
        <w:t xml:space="preserve">congratulate and commend </w:t>
      </w:r>
      <w:r w:rsidR="005B17F7">
        <w:t>R</w:t>
      </w:r>
      <w:r w:rsidR="00EC1993">
        <w:t xml:space="preserve">ajeev </w:t>
      </w:r>
      <w:r w:rsidR="005B17F7">
        <w:t>M</w:t>
      </w:r>
      <w:r w:rsidR="00EC1993">
        <w:t xml:space="preserve">alik, </w:t>
      </w:r>
      <w:r w:rsidR="005B17F7">
        <w:t>M</w:t>
      </w:r>
      <w:r w:rsidR="00EC1993">
        <w:t>.</w:t>
      </w:r>
      <w:r w:rsidR="005B17F7">
        <w:t>D</w:t>
      </w:r>
      <w:r w:rsidR="00EC1993">
        <w:t xml:space="preserve">., and </w:t>
      </w:r>
      <w:r w:rsidR="005B17F7">
        <w:t>R</w:t>
      </w:r>
      <w:r w:rsidR="00EC1993">
        <w:t xml:space="preserve">avinder </w:t>
      </w:r>
      <w:r w:rsidR="005B17F7">
        <w:t>M</w:t>
      </w:r>
      <w:r w:rsidR="00EC1993">
        <w:t xml:space="preserve">alik, </w:t>
      </w:r>
      <w:r w:rsidR="005B17F7">
        <w:t>M</w:t>
      </w:r>
      <w:r w:rsidR="00EC1993">
        <w:t>.</w:t>
      </w:r>
      <w:r w:rsidR="005B17F7">
        <w:t>D</w:t>
      </w:r>
      <w:r w:rsidR="00EC1993">
        <w:t xml:space="preserve">., of </w:t>
      </w:r>
      <w:r w:rsidR="005B17F7">
        <w:t>A</w:t>
      </w:r>
      <w:r w:rsidR="00EC1993">
        <w:t>nderson, on their joint lifetime of dedicated service as medical professionals and wish them much happiness and fulfillment in all their future endeavors.</w:t>
      </w: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BC5" w:rsidRDefault="00DE6BC5" w:rsidP="00DE6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420B3">
        <w:t>presented</w:t>
      </w:r>
      <w:r>
        <w:t xml:space="preserve"> to D</w:t>
      </w:r>
      <w:r w:rsidR="005B17F7">
        <w:t>octors Rajeev and Ravinder Malik.</w:t>
      </w:r>
    </w:p>
    <w:p w:rsidR="00CE3D70" w:rsidRDefault="00F92060" w:rsidP="00B12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6EAE" w:rsidRDefault="00BC6EAE" w:rsidP="00BC6EAE">
      <w:pPr>
        <w:suppressAutoHyphens/>
      </w:pPr>
    </w:p>
    <w:sectPr w:rsidR="00BC6EAE" w:rsidSect="00BC6EA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5151" w:rsidRDefault="00CC5151" w:rsidP="009F0C77">
      <w:r>
        <w:separator/>
      </w:r>
    </w:p>
  </w:endnote>
  <w:endnote w:type="continuationSeparator" w:id="0">
    <w:p w:rsidR="00CC5151" w:rsidRDefault="00CC51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E62B75-0206-4783-B354-C3F135B7C1FE}"/>
    <w:embedBold r:id="rId2" w:fontKey="{98739DCF-EC4D-4615-92D0-73D6D1C91AA3}"/>
  </w:font>
  <w:font w:name="Calibri">
    <w:panose1 w:val="020F0502020204030204"/>
    <w:charset w:val="00"/>
    <w:family w:val="swiss"/>
    <w:pitch w:val="variable"/>
    <w:sig w:usb0="E00002FF" w:usb1="4000ACFF" w:usb2="00000001" w:usb3="00000000" w:csb0="0000019F" w:csb1="00000000"/>
    <w:embedRegular r:id="rId3" w:fontKey="{66241F70-E75C-4EA3-AE0F-8971D8323170}"/>
  </w:font>
  <w:font w:name="Segoe UI">
    <w:panose1 w:val="020B0502040204020203"/>
    <w:charset w:val="00"/>
    <w:family w:val="swiss"/>
    <w:pitch w:val="variable"/>
    <w:sig w:usb0="E10022FF" w:usb1="C000E47F" w:usb2="00000029" w:usb3="00000000" w:csb0="000001DF" w:csb1="00000000"/>
    <w:embedRegular r:id="rId4" w:fontKey="{E5AA7D74-FE80-4368-818E-4EC3AF6D34B8}"/>
  </w:font>
  <w:font w:name="Cambria">
    <w:panose1 w:val="02040503050406030204"/>
    <w:charset w:val="00"/>
    <w:family w:val="roman"/>
    <w:pitch w:val="variable"/>
    <w:sig w:usb0="E00002FF" w:usb1="400004FF" w:usb2="00000000" w:usb3="00000000" w:csb0="0000019F" w:csb1="00000000"/>
    <w:embedRegular r:id="rId5" w:fontKey="{924D64E2-73A0-46A1-B9F1-5B1254067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EAE" w:rsidRPr="00BD2D9E" w:rsidRDefault="00BC6EAE" w:rsidP="00BD2D9E">
    <w:pPr>
      <w:pStyle w:val="Footer"/>
      <w:tabs>
        <w:tab w:val="clear" w:pos="4680"/>
        <w:tab w:val="clear" w:pos="9360"/>
        <w:tab w:val="center" w:pos="2995"/>
      </w:tabs>
      <w:spacing w:before="120"/>
    </w:pPr>
    <w:r>
      <w:t>[5488]</w:t>
    </w:r>
    <w:r>
      <w:tab/>
    </w:r>
    <w:r>
      <w:fldChar w:fldCharType="begin"/>
    </w:r>
    <w:r>
      <w:instrText xml:space="preserve"> PAGE  \* MERGEFORMAT </w:instrText>
    </w:r>
    <w:r>
      <w:fldChar w:fldCharType="separate"/>
    </w:r>
    <w:r w:rsidR="006469A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5151" w:rsidRDefault="00CC5151" w:rsidP="009F0C77">
      <w:r>
        <w:separator/>
      </w:r>
    </w:p>
  </w:footnote>
  <w:footnote w:type="continuationSeparator" w:id="0">
    <w:p w:rsidR="00CC5151" w:rsidRDefault="00CC51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83CZ16"/>
    <w:docVar w:name="CoverBillType" w:val="r"/>
    <w:docVar w:name="docpath" w:val="L:\Council\bills\RM\1683CZ16.DOCX"/>
    <w:docVar w:name="dvBillNumber" w:val="5488"/>
    <w:docVar w:name="dvBillNumberPrefix" w:val="H. "/>
    <w:docVar w:name="dvOriginalBody" w:val="House"/>
    <w:docVar w:name="dvSteno" w:val="RM"/>
    <w:docVar w:name="NameofBody" w:val="h"/>
    <w:docVar w:name="vgroup2" w:val="Council"/>
  </w:docVars>
  <w:rsids>
    <w:rsidRoot w:val="00530753"/>
    <w:rsid w:val="00011869"/>
    <w:rsid w:val="00015CD6"/>
    <w:rsid w:val="00032A9E"/>
    <w:rsid w:val="000D60F9"/>
    <w:rsid w:val="000E1785"/>
    <w:rsid w:val="000F40FA"/>
    <w:rsid w:val="0010776B"/>
    <w:rsid w:val="001141D2"/>
    <w:rsid w:val="00133E66"/>
    <w:rsid w:val="001435A3"/>
    <w:rsid w:val="00146ED3"/>
    <w:rsid w:val="00151044"/>
    <w:rsid w:val="00151999"/>
    <w:rsid w:val="00174B91"/>
    <w:rsid w:val="0018246A"/>
    <w:rsid w:val="001A0D1E"/>
    <w:rsid w:val="001D08F2"/>
    <w:rsid w:val="001D525B"/>
    <w:rsid w:val="001D7F4F"/>
    <w:rsid w:val="00205238"/>
    <w:rsid w:val="002321B6"/>
    <w:rsid w:val="00250967"/>
    <w:rsid w:val="002543C8"/>
    <w:rsid w:val="0025541D"/>
    <w:rsid w:val="00284AAE"/>
    <w:rsid w:val="002911D1"/>
    <w:rsid w:val="002D1B65"/>
    <w:rsid w:val="002E5912"/>
    <w:rsid w:val="00301B21"/>
    <w:rsid w:val="003138E4"/>
    <w:rsid w:val="00325348"/>
    <w:rsid w:val="00326D68"/>
    <w:rsid w:val="0032732C"/>
    <w:rsid w:val="00332514"/>
    <w:rsid w:val="00336AD0"/>
    <w:rsid w:val="0037079A"/>
    <w:rsid w:val="003C4DAB"/>
    <w:rsid w:val="003D01E8"/>
    <w:rsid w:val="003D2880"/>
    <w:rsid w:val="003E031E"/>
    <w:rsid w:val="003E5288"/>
    <w:rsid w:val="003F0D39"/>
    <w:rsid w:val="003F6D79"/>
    <w:rsid w:val="004025BE"/>
    <w:rsid w:val="00412A1B"/>
    <w:rsid w:val="0041760A"/>
    <w:rsid w:val="00417C01"/>
    <w:rsid w:val="004272EA"/>
    <w:rsid w:val="004403BD"/>
    <w:rsid w:val="00441FF2"/>
    <w:rsid w:val="00447255"/>
    <w:rsid w:val="00461441"/>
    <w:rsid w:val="0046799F"/>
    <w:rsid w:val="004809EE"/>
    <w:rsid w:val="004C3644"/>
    <w:rsid w:val="004C7383"/>
    <w:rsid w:val="004E7D54"/>
    <w:rsid w:val="00526305"/>
    <w:rsid w:val="005273C6"/>
    <w:rsid w:val="00530753"/>
    <w:rsid w:val="00530A69"/>
    <w:rsid w:val="00545593"/>
    <w:rsid w:val="0055343C"/>
    <w:rsid w:val="0056265F"/>
    <w:rsid w:val="00577C6C"/>
    <w:rsid w:val="005B17F7"/>
    <w:rsid w:val="005C2FE2"/>
    <w:rsid w:val="005C6380"/>
    <w:rsid w:val="005E2BC9"/>
    <w:rsid w:val="00605102"/>
    <w:rsid w:val="006215AA"/>
    <w:rsid w:val="006469A9"/>
    <w:rsid w:val="00657EA0"/>
    <w:rsid w:val="006913C9"/>
    <w:rsid w:val="0069470D"/>
    <w:rsid w:val="006A6301"/>
    <w:rsid w:val="006C5BAF"/>
    <w:rsid w:val="006E1CE6"/>
    <w:rsid w:val="006E1DF4"/>
    <w:rsid w:val="006E25CC"/>
    <w:rsid w:val="00734F00"/>
    <w:rsid w:val="007A268C"/>
    <w:rsid w:val="007A70AE"/>
    <w:rsid w:val="007F1A3A"/>
    <w:rsid w:val="007F3188"/>
    <w:rsid w:val="00806BE6"/>
    <w:rsid w:val="00807546"/>
    <w:rsid w:val="00826BD7"/>
    <w:rsid w:val="008362E8"/>
    <w:rsid w:val="008450DB"/>
    <w:rsid w:val="008761B5"/>
    <w:rsid w:val="00894DE1"/>
    <w:rsid w:val="008A14C3"/>
    <w:rsid w:val="008A1768"/>
    <w:rsid w:val="008D3FC8"/>
    <w:rsid w:val="008E2E7E"/>
    <w:rsid w:val="008F0F33"/>
    <w:rsid w:val="008F4429"/>
    <w:rsid w:val="008F45CE"/>
    <w:rsid w:val="00912C33"/>
    <w:rsid w:val="0093283D"/>
    <w:rsid w:val="0094021A"/>
    <w:rsid w:val="00991A36"/>
    <w:rsid w:val="009A321B"/>
    <w:rsid w:val="009B44AF"/>
    <w:rsid w:val="009C6A0B"/>
    <w:rsid w:val="009F0C77"/>
    <w:rsid w:val="009F4DD1"/>
    <w:rsid w:val="00A41684"/>
    <w:rsid w:val="00A44F7E"/>
    <w:rsid w:val="00A64E80"/>
    <w:rsid w:val="00A664A1"/>
    <w:rsid w:val="00A72BCD"/>
    <w:rsid w:val="00A741D9"/>
    <w:rsid w:val="00A75C71"/>
    <w:rsid w:val="00A833AB"/>
    <w:rsid w:val="00A9741D"/>
    <w:rsid w:val="00AD22B2"/>
    <w:rsid w:val="00AD4B17"/>
    <w:rsid w:val="00AD4F9D"/>
    <w:rsid w:val="00B03848"/>
    <w:rsid w:val="00B12F9A"/>
    <w:rsid w:val="00B23454"/>
    <w:rsid w:val="00B24B2B"/>
    <w:rsid w:val="00B32EA3"/>
    <w:rsid w:val="00B412D4"/>
    <w:rsid w:val="00B60CEA"/>
    <w:rsid w:val="00B7621D"/>
    <w:rsid w:val="00B93A29"/>
    <w:rsid w:val="00BB2EE2"/>
    <w:rsid w:val="00BC6EAE"/>
    <w:rsid w:val="00BD2D9E"/>
    <w:rsid w:val="00BE3C22"/>
    <w:rsid w:val="00BF1A57"/>
    <w:rsid w:val="00C0345E"/>
    <w:rsid w:val="00C3483A"/>
    <w:rsid w:val="00C74E9D"/>
    <w:rsid w:val="00C82FD3"/>
    <w:rsid w:val="00C92819"/>
    <w:rsid w:val="00CB73E8"/>
    <w:rsid w:val="00CC5151"/>
    <w:rsid w:val="00CC6B7B"/>
    <w:rsid w:val="00CC6CAF"/>
    <w:rsid w:val="00CD2089"/>
    <w:rsid w:val="00CE3D70"/>
    <w:rsid w:val="00CF4A15"/>
    <w:rsid w:val="00D3766A"/>
    <w:rsid w:val="00D458E3"/>
    <w:rsid w:val="00D73A67"/>
    <w:rsid w:val="00D74F6B"/>
    <w:rsid w:val="00D970A9"/>
    <w:rsid w:val="00DD1DDD"/>
    <w:rsid w:val="00DE6BC5"/>
    <w:rsid w:val="00DF3845"/>
    <w:rsid w:val="00E01B7E"/>
    <w:rsid w:val="00E05383"/>
    <w:rsid w:val="00E36A4C"/>
    <w:rsid w:val="00E41911"/>
    <w:rsid w:val="00E420B3"/>
    <w:rsid w:val="00E92EEF"/>
    <w:rsid w:val="00EC1993"/>
    <w:rsid w:val="00EF2368"/>
    <w:rsid w:val="00F11B89"/>
    <w:rsid w:val="00F24442"/>
    <w:rsid w:val="00F25658"/>
    <w:rsid w:val="00F4574A"/>
    <w:rsid w:val="00F50AE3"/>
    <w:rsid w:val="00F615A7"/>
    <w:rsid w:val="00F656BA"/>
    <w:rsid w:val="00F67CF1"/>
    <w:rsid w:val="00F840F0"/>
    <w:rsid w:val="00F9206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ADFD5E-F6FD-406E-810D-EC9A08ECA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4B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B91"/>
    <w:rPr>
      <w:rFonts w:ascii="Segoe UI" w:eastAsia="Times New Roman" w:hAnsi="Segoe UI" w:cs="Segoe UI"/>
      <w:sz w:val="18"/>
      <w:szCs w:val="18"/>
    </w:rPr>
  </w:style>
  <w:style w:type="character" w:styleId="Hyperlink">
    <w:name w:val="Hyperlink"/>
    <w:basedOn w:val="DefaultParagraphFont"/>
    <w:uiPriority w:val="99"/>
    <w:unhideWhenUsed/>
    <w:rsid w:val="00BC6E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8&amp;session=121&amp;summary=B" TargetMode="External"/><Relationship Id="rId3" Type="http://schemas.openxmlformats.org/officeDocument/2006/relationships/settings" Target="settings.xml"/><Relationship Id="rId7" Type="http://schemas.openxmlformats.org/officeDocument/2006/relationships/hyperlink" Target="file:///h:\HJ%20Archive\2016\06-1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488_2016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BA5BC-6B3C-4779-9D48-2C57E5927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886</Words>
  <Characters>5055</Characters>
  <Application>Microsoft Office Word</Application>
  <DocSecurity>6</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5488: Dr. Rajeev Malik and Dr. Ravinder Malik - South Carolina Legislature Online</dc:title>
  <dc:creator>Rosanne McDowell</dc:creator>
  <cp:lastModifiedBy>N Cumfer</cp:lastModifiedBy>
  <cp:revision>2</cp:revision>
  <cp:lastPrinted>2016-06-13T18:07:00Z</cp:lastPrinted>
  <dcterms:created xsi:type="dcterms:W3CDTF">2016-12-02T19:40:00Z</dcterms:created>
  <dcterms:modified xsi:type="dcterms:W3CDTF">2016-12-02T19:40:00Z</dcterms:modified>
</cp:coreProperties>
</file>