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055" w:rsidRDefault="00705055" w:rsidP="00705055">
      <w:pPr>
        <w:widowControl w:val="0"/>
        <w:jc w:val="center"/>
      </w:pPr>
      <w:bookmarkStart w:id="0" w:name="_GoBack"/>
      <w:bookmarkEnd w:id="0"/>
      <w:r w:rsidRPr="00705055">
        <w:rPr>
          <w:b/>
        </w:rPr>
        <w:t>South Carolina General Assembly</w:t>
      </w:r>
    </w:p>
    <w:p w:rsidR="00705055" w:rsidRDefault="00705055" w:rsidP="00705055">
      <w:pPr>
        <w:widowControl w:val="0"/>
        <w:jc w:val="center"/>
      </w:pPr>
      <w:r>
        <w:t>121st Session, 2015-2016</w:t>
      </w:r>
    </w:p>
    <w:p w:rsidR="00705055" w:rsidRDefault="00705055" w:rsidP="00705055">
      <w:pPr>
        <w:widowControl w:val="0"/>
        <w:jc w:val="left"/>
      </w:pPr>
    </w:p>
    <w:p w:rsidR="00705055" w:rsidRDefault="00705055" w:rsidP="00705055">
      <w:pPr>
        <w:widowControl w:val="0"/>
        <w:jc w:val="left"/>
        <w:rPr>
          <w:b/>
        </w:rPr>
      </w:pPr>
      <w:r w:rsidRPr="00705055">
        <w:rPr>
          <w:b/>
        </w:rPr>
        <w:t>S.</w:t>
      </w:r>
      <w:r>
        <w:rPr>
          <w:b/>
        </w:rPr>
        <w:t xml:space="preserve"> </w:t>
      </w:r>
      <w:r w:rsidRPr="00705055">
        <w:rPr>
          <w:b/>
        </w:rPr>
        <w:t>697</w:t>
      </w:r>
    </w:p>
    <w:p w:rsidR="00705055" w:rsidRDefault="00705055" w:rsidP="00705055">
      <w:pPr>
        <w:widowControl w:val="0"/>
        <w:jc w:val="left"/>
        <w:rPr>
          <w:b/>
        </w:rPr>
      </w:pPr>
    </w:p>
    <w:p w:rsidR="00705055" w:rsidRDefault="00705055" w:rsidP="00705055">
      <w:pPr>
        <w:widowControl w:val="0"/>
        <w:jc w:val="left"/>
      </w:pPr>
      <w:r w:rsidRPr="00705055">
        <w:rPr>
          <w:b/>
        </w:rPr>
        <w:t>STATUS INFORMATION</w:t>
      </w:r>
    </w:p>
    <w:p w:rsidR="00705055" w:rsidRDefault="00705055" w:rsidP="00705055">
      <w:pPr>
        <w:widowControl w:val="0"/>
        <w:jc w:val="left"/>
      </w:pPr>
    </w:p>
    <w:p w:rsidR="00705055" w:rsidRDefault="00705055" w:rsidP="00705055">
      <w:pPr>
        <w:widowControl w:val="0"/>
        <w:jc w:val="left"/>
      </w:pPr>
      <w:r>
        <w:t>Concurrent Resolution</w:t>
      </w:r>
    </w:p>
    <w:p w:rsidR="00705055" w:rsidRDefault="00705055" w:rsidP="00705055">
      <w:pPr>
        <w:widowControl w:val="0"/>
        <w:jc w:val="left"/>
      </w:pPr>
      <w:r>
        <w:t>Sponsors: Senators Nicholson and O'Dell</w:t>
      </w:r>
    </w:p>
    <w:p w:rsidR="00705055" w:rsidRDefault="00705055" w:rsidP="00705055">
      <w:pPr>
        <w:widowControl w:val="0"/>
        <w:jc w:val="left"/>
      </w:pPr>
      <w:r>
        <w:t>Document Path: l:\council\bills\swb\5315cm15.docx</w:t>
      </w:r>
    </w:p>
    <w:p w:rsidR="00705055" w:rsidRDefault="00705055" w:rsidP="00705055">
      <w:pPr>
        <w:widowControl w:val="0"/>
        <w:jc w:val="left"/>
      </w:pPr>
    </w:p>
    <w:p w:rsidR="00705055" w:rsidRDefault="00705055" w:rsidP="00705055">
      <w:pPr>
        <w:widowControl w:val="0"/>
        <w:jc w:val="left"/>
      </w:pPr>
      <w:r>
        <w:t>Introduced in the Senate on April 21, 2015</w:t>
      </w:r>
    </w:p>
    <w:p w:rsidR="00705055" w:rsidRDefault="00705055" w:rsidP="00705055">
      <w:pPr>
        <w:widowControl w:val="0"/>
        <w:jc w:val="left"/>
      </w:pPr>
      <w:r>
        <w:t xml:space="preserve">Currently residing in the Senate Committee on </w:t>
      </w:r>
      <w:r w:rsidRPr="00705055">
        <w:rPr>
          <w:b/>
        </w:rPr>
        <w:t>Transportation</w:t>
      </w:r>
    </w:p>
    <w:p w:rsidR="00705055" w:rsidRDefault="00705055" w:rsidP="00705055">
      <w:pPr>
        <w:widowControl w:val="0"/>
        <w:jc w:val="left"/>
      </w:pPr>
    </w:p>
    <w:p w:rsidR="00705055" w:rsidRDefault="00705055" w:rsidP="00705055">
      <w:pPr>
        <w:widowControl w:val="0"/>
        <w:jc w:val="left"/>
      </w:pPr>
      <w:r>
        <w:t xml:space="preserve">Summary: </w:t>
      </w:r>
      <w:r w:rsidR="005F7D05">
        <w:t>James W. Britt Memorial Roadway</w:t>
      </w:r>
    </w:p>
    <w:p w:rsidR="00705055" w:rsidRDefault="00705055" w:rsidP="00705055">
      <w:pPr>
        <w:widowControl w:val="0"/>
        <w:jc w:val="left"/>
      </w:pPr>
    </w:p>
    <w:p w:rsidR="00705055" w:rsidRDefault="00705055" w:rsidP="00705055">
      <w:pPr>
        <w:widowControl w:val="0"/>
        <w:jc w:val="left"/>
      </w:pPr>
    </w:p>
    <w:p w:rsidR="00705055" w:rsidRDefault="00705055" w:rsidP="007050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5055">
        <w:rPr>
          <w:b/>
        </w:rPr>
        <w:t>HISTORY OF LEGISLATIVE ACTIONS</w:t>
      </w:r>
    </w:p>
    <w:p w:rsidR="00705055" w:rsidRDefault="00705055" w:rsidP="007050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5055" w:rsidRPr="00705055" w:rsidRDefault="00705055" w:rsidP="007050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5055">
        <w:rPr>
          <w:u w:val="single"/>
        </w:rPr>
        <w:tab/>
        <w:t>Date</w:t>
      </w:r>
      <w:r w:rsidRPr="00705055">
        <w:rPr>
          <w:u w:val="single"/>
        </w:rPr>
        <w:tab/>
        <w:t>Body</w:t>
      </w:r>
      <w:r w:rsidRPr="00705055">
        <w:rPr>
          <w:u w:val="single"/>
        </w:rPr>
        <w:tab/>
        <w:t>Action Description with journal page number</w:t>
      </w:r>
      <w:r w:rsidRPr="00705055">
        <w:rPr>
          <w:u w:val="single"/>
        </w:rPr>
        <w:tab/>
      </w:r>
    </w:p>
    <w:p w:rsidR="00C81E2D" w:rsidRDefault="00C81E2D" w:rsidP="00C81E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Senate</w:t>
      </w:r>
      <w:r>
        <w:tab/>
      </w:r>
      <w:r w:rsidRPr="00A4087B">
        <w:t>Introduced (</w:t>
      </w:r>
      <w:hyperlink r:id="rId7" w:history="1">
        <w:r w:rsidRPr="00E26F3E">
          <w:rPr>
            <w:rStyle w:val="Hyperlink"/>
          </w:rPr>
          <w:t>Senate Journal</w:t>
        </w:r>
        <w:r w:rsidRPr="00E26F3E">
          <w:rPr>
            <w:rStyle w:val="Hyperlink"/>
          </w:rPr>
          <w:noBreakHyphen/>
          <w:t>page 20</w:t>
        </w:r>
      </w:hyperlink>
      <w:r w:rsidRPr="00A4087B">
        <w:t>)</w:t>
      </w:r>
    </w:p>
    <w:p w:rsidR="00C81E2D" w:rsidRDefault="00C81E2D" w:rsidP="00C81E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Senate</w:t>
      </w:r>
      <w:r>
        <w:tab/>
      </w:r>
      <w:r w:rsidRPr="00A4087B">
        <w:t>Referred</w:t>
      </w:r>
      <w:r>
        <w:t xml:space="preserve"> to Committee on </w:t>
      </w:r>
      <w:r w:rsidRPr="00A4087B">
        <w:rPr>
          <w:b/>
        </w:rPr>
        <w:t>Transportation</w:t>
      </w:r>
      <w:r>
        <w:t xml:space="preserve"> </w:t>
      </w:r>
      <w:r w:rsidRPr="00A4087B">
        <w:t>(</w:t>
      </w:r>
      <w:hyperlink r:id="rId8" w:history="1">
        <w:r w:rsidRPr="00E26F3E">
          <w:rPr>
            <w:rStyle w:val="Hyperlink"/>
          </w:rPr>
          <w:t>Senate Journal</w:t>
        </w:r>
        <w:r w:rsidRPr="00E26F3E">
          <w:rPr>
            <w:rStyle w:val="Hyperlink"/>
          </w:rPr>
          <w:noBreakHyphen/>
          <w:t>page 20</w:t>
        </w:r>
      </w:hyperlink>
      <w:r w:rsidRPr="00A4087B">
        <w:t>)</w:t>
      </w:r>
    </w:p>
    <w:p w:rsidR="00C81E2D" w:rsidRDefault="00C81E2D" w:rsidP="00C81E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5055" w:rsidRDefault="00705055" w:rsidP="007050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705055">
          <w:rPr>
            <w:rStyle w:val="Hyperlink"/>
          </w:rPr>
          <w:t>legislative information</w:t>
        </w:r>
      </w:hyperlink>
      <w:r>
        <w:t xml:space="preserve"> at the website</w:t>
      </w:r>
    </w:p>
    <w:p w:rsidR="00705055" w:rsidRDefault="00705055" w:rsidP="007050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5055" w:rsidRPr="00705055" w:rsidRDefault="00705055" w:rsidP="007050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5055" w:rsidRDefault="00705055" w:rsidP="00705055">
      <w:pPr>
        <w:widowControl w:val="0"/>
        <w:jc w:val="left"/>
      </w:pPr>
      <w:r w:rsidRPr="00705055">
        <w:rPr>
          <w:b/>
        </w:rPr>
        <w:t>VERSIONS OF THIS BILL</w:t>
      </w:r>
    </w:p>
    <w:p w:rsidR="00705055" w:rsidRDefault="00705055" w:rsidP="00705055">
      <w:pPr>
        <w:widowControl w:val="0"/>
        <w:jc w:val="left"/>
      </w:pPr>
    </w:p>
    <w:p w:rsidR="00705055" w:rsidRDefault="00E26F3E" w:rsidP="00705055">
      <w:pPr>
        <w:widowControl w:val="0"/>
        <w:jc w:val="left"/>
      </w:pPr>
      <w:hyperlink r:id="rId10" w:history="1">
        <w:r w:rsidR="00705055">
          <w:rPr>
            <w:rStyle w:val="Hyperlink"/>
          </w:rPr>
          <w:t>4/21/2015</w:t>
        </w:r>
      </w:hyperlink>
    </w:p>
    <w:p w:rsidR="00705055" w:rsidRDefault="00705055" w:rsidP="00705055"/>
    <w:p w:rsidR="00705055" w:rsidRDefault="00705055" w:rsidP="00705055">
      <w:pPr>
        <w:sectPr w:rsidR="00705055" w:rsidSect="007050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7FDE" w:rsidRDefault="00B47FD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7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3FD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725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THAT THE DEPARTMENT OF TRANSPORTATION ERECT A SIGN ALONG WILLARD ROAD AT ITS INTERSECTION WITH UNITED STATES HIGHWAYS 72</w:t>
      </w:r>
      <w:r w:rsidR="003A2E9E">
        <w:noBreakHyphen/>
      </w:r>
      <w:r>
        <w:t>221 IN GREENWOOD COUNTY THAT CONTAIN</w:t>
      </w:r>
      <w:r w:rsidR="003D1599">
        <w:t>S</w:t>
      </w:r>
      <w:r>
        <w:t xml:space="preserve"> THE WORDS “JAMES W. BRITT MEMORIAL ROADWAY”.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725D" w:rsidRDefault="00633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F725D">
        <w:t>the late James (Jimmy) Britt served as chairman of the Greenwood County Transportation Committee from approximately 1995 until his death in 2011; and</w:t>
      </w:r>
    </w:p>
    <w:p w:rsidR="008F725D" w:rsidRDefault="008F7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25D" w:rsidRDefault="008F7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his tenure on the committee, Mr. Britt spearheaded an effort that ultimately led to the rebuilding of Willard Road in Greenwood County at one</w:t>
      </w:r>
      <w:r w:rsidR="003A2E9E">
        <w:noBreakHyphen/>
      </w:r>
      <w:r>
        <w:t>half the cost of the original estimate; and</w:t>
      </w:r>
    </w:p>
    <w:p w:rsidR="003A2E9E" w:rsidRDefault="003A2E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FD9" w:rsidRDefault="003A2E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recognize Mr. Britt</w:t>
      </w:r>
      <w:r w:rsidRPr="003A2E9E">
        <w:t>’</w:t>
      </w:r>
      <w:r>
        <w:t>s hard work and long service in the interest of cost effectively maintain</w:t>
      </w:r>
      <w:r w:rsidR="00E25100">
        <w:t>ing</w:t>
      </w:r>
      <w:r>
        <w:t xml:space="preserve"> and improving the road system in Greenwood County as a member of the </w:t>
      </w:r>
      <w:r w:rsidR="00E25100">
        <w:t>c</w:t>
      </w:r>
      <w:r>
        <w:t xml:space="preserve">ounty </w:t>
      </w:r>
      <w:r w:rsidR="00E25100">
        <w:t>t</w:t>
      </w:r>
      <w:r>
        <w:t xml:space="preserve">ransportation </w:t>
      </w:r>
      <w:r w:rsidR="00E25100">
        <w:t>c</w:t>
      </w:r>
      <w:r>
        <w:t>ommittee, it would be fitting and proper to name a roadway in his honor</w:t>
      </w:r>
      <w:r w:rsidR="00633FD9">
        <w:t xml:space="preserve">.  Now, therefore, </w:t>
      </w:r>
    </w:p>
    <w:p w:rsidR="00633FD9" w:rsidRDefault="00633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FD9" w:rsidRDefault="00633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33FD9" w:rsidRDefault="00633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FD9" w:rsidRDefault="00633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F725D">
        <w:t xml:space="preserve"> the members of the General Assembly request that the Department of Transportation erect a sign along Willard Road at its intersection with United States Highways 72</w:t>
      </w:r>
      <w:r w:rsidR="003A2E9E">
        <w:noBreakHyphen/>
      </w:r>
      <w:r w:rsidR="008F725D">
        <w:t>221 in Greenwood County that contain</w:t>
      </w:r>
      <w:r w:rsidR="003D1599">
        <w:t>s</w:t>
      </w:r>
      <w:r w:rsidR="008F725D">
        <w:t xml:space="preserve"> the words “James W. Britt Memorial Roadway”.</w:t>
      </w:r>
    </w:p>
    <w:p w:rsidR="00633FD9" w:rsidRDefault="00633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FD9" w:rsidRDefault="00633FD9" w:rsidP="00E2510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forwarded to</w:t>
      </w:r>
      <w:r w:rsidR="008F725D">
        <w:t xml:space="preserve"> the Department of Transportation.</w:t>
      </w:r>
    </w:p>
    <w:p w:rsidR="00015C94" w:rsidRDefault="003A2E9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5055" w:rsidRDefault="00705055" w:rsidP="00705055">
      <w:pPr>
        <w:suppressAutoHyphens/>
      </w:pPr>
    </w:p>
    <w:sectPr w:rsidR="00705055" w:rsidSect="0070505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25D" w:rsidRDefault="008F725D" w:rsidP="009F0C77">
      <w:r>
        <w:separator/>
      </w:r>
    </w:p>
  </w:endnote>
  <w:endnote w:type="continuationSeparator" w:id="0">
    <w:p w:rsidR="008F725D" w:rsidRDefault="008F72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919AD8-B7AE-4EA9-BDCC-D5BB5AC1FCD5}"/>
    <w:embedBold r:id="rId2" w:fontKey="{E8AD8F68-EA71-4180-9D46-1AB5AF9468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5F1F4EC-A8B4-4C72-8DC7-79961E71DC2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8C0ACE0-7818-41ED-953A-413B02B780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4699A0-9340-4197-843F-E9F900E388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055" w:rsidRPr="00B47FDE" w:rsidRDefault="00705055" w:rsidP="00B47F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26F3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25D" w:rsidRDefault="008F725D" w:rsidP="009F0C77">
      <w:r>
        <w:separator/>
      </w:r>
    </w:p>
  </w:footnote>
  <w:footnote w:type="continuationSeparator" w:id="0">
    <w:p w:rsidR="008F725D" w:rsidRDefault="008F72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315CM15"/>
    <w:docVar w:name="CoverBillType" w:val="c"/>
    <w:docVar w:name="docpath" w:val="L:\Council\bills\SWB\5315CM15.DOCX"/>
    <w:docVar w:name="dvBillNumber" w:val="697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633FD9"/>
    <w:rsid w:val="00015C94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2A16"/>
    <w:rsid w:val="002759C5"/>
    <w:rsid w:val="00277DEE"/>
    <w:rsid w:val="00280D88"/>
    <w:rsid w:val="00294ABE"/>
    <w:rsid w:val="002A3EB4"/>
    <w:rsid w:val="00325348"/>
    <w:rsid w:val="00393688"/>
    <w:rsid w:val="003A2E9E"/>
    <w:rsid w:val="003D1599"/>
    <w:rsid w:val="003D411E"/>
    <w:rsid w:val="003E3C1E"/>
    <w:rsid w:val="003E6148"/>
    <w:rsid w:val="00400EAA"/>
    <w:rsid w:val="0041760A"/>
    <w:rsid w:val="004203D7"/>
    <w:rsid w:val="00457262"/>
    <w:rsid w:val="004809EE"/>
    <w:rsid w:val="00511EE9"/>
    <w:rsid w:val="00521E00"/>
    <w:rsid w:val="00577C6C"/>
    <w:rsid w:val="0058501B"/>
    <w:rsid w:val="005F7D05"/>
    <w:rsid w:val="0061228A"/>
    <w:rsid w:val="006215AA"/>
    <w:rsid w:val="00633FD9"/>
    <w:rsid w:val="006340D9"/>
    <w:rsid w:val="00643B8E"/>
    <w:rsid w:val="00665EBC"/>
    <w:rsid w:val="0069470D"/>
    <w:rsid w:val="006A476C"/>
    <w:rsid w:val="006C6A93"/>
    <w:rsid w:val="006E02F9"/>
    <w:rsid w:val="00705055"/>
    <w:rsid w:val="00711CFC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8F725D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47FDE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1E2D"/>
    <w:rsid w:val="00C82FD3"/>
    <w:rsid w:val="00CC24FD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5100"/>
    <w:rsid w:val="00E26F3E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3273F0-0172-4A7B-B4ED-EFEDF016E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2E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E9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50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1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4-21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697_201504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9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961D5-DFBE-4D2E-867A-BDBE150B0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340</Words>
  <Characters>1941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697: James W. Britt Memorial Roadway - South Carolina Legislature Online</dc:title>
  <dc:subject/>
  <dc:creator>SandyBarden</dc:creator>
  <cp:keywords/>
  <dc:description/>
  <cp:lastModifiedBy>N Cumfer</cp:lastModifiedBy>
  <cp:revision>2</cp:revision>
  <cp:lastPrinted>2015-04-16T14:43:00Z</cp:lastPrinted>
  <dcterms:created xsi:type="dcterms:W3CDTF">2016-12-02T17:12:00Z</dcterms:created>
  <dcterms:modified xsi:type="dcterms:W3CDTF">2016-12-02T17:12:00Z</dcterms:modified>
</cp:coreProperties>
</file>