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951" w:rsidRDefault="00630951" w:rsidP="00630951">
      <w:pPr>
        <w:widowControl w:val="0"/>
        <w:jc w:val="center"/>
      </w:pPr>
      <w:bookmarkStart w:id="0" w:name="_GoBack"/>
      <w:bookmarkEnd w:id="0"/>
      <w:r w:rsidRPr="00630951">
        <w:rPr>
          <w:b/>
        </w:rPr>
        <w:t>South Carolina General Assembly</w:t>
      </w:r>
    </w:p>
    <w:p w:rsidR="00630951" w:rsidRDefault="00630951" w:rsidP="00630951">
      <w:pPr>
        <w:widowControl w:val="0"/>
        <w:jc w:val="center"/>
      </w:pPr>
      <w:r>
        <w:t>121st Session, 2015-2016</w:t>
      </w:r>
    </w:p>
    <w:p w:rsidR="00630951" w:rsidRDefault="00630951" w:rsidP="00630951">
      <w:pPr>
        <w:widowControl w:val="0"/>
        <w:jc w:val="left"/>
      </w:pPr>
    </w:p>
    <w:p w:rsidR="00630951" w:rsidRDefault="00630951" w:rsidP="00630951">
      <w:pPr>
        <w:widowControl w:val="0"/>
        <w:jc w:val="left"/>
        <w:rPr>
          <w:b/>
        </w:rPr>
      </w:pPr>
      <w:r w:rsidRPr="00630951">
        <w:rPr>
          <w:b/>
        </w:rPr>
        <w:t>S.</w:t>
      </w:r>
      <w:r>
        <w:rPr>
          <w:b/>
        </w:rPr>
        <w:t xml:space="preserve"> </w:t>
      </w:r>
      <w:r w:rsidRPr="00630951">
        <w:rPr>
          <w:b/>
        </w:rPr>
        <w:t>789</w:t>
      </w:r>
    </w:p>
    <w:p w:rsidR="00630951" w:rsidRDefault="00630951" w:rsidP="00630951">
      <w:pPr>
        <w:widowControl w:val="0"/>
        <w:jc w:val="left"/>
        <w:rPr>
          <w:b/>
        </w:rPr>
      </w:pPr>
    </w:p>
    <w:p w:rsidR="00630951" w:rsidRDefault="00630951" w:rsidP="00630951">
      <w:pPr>
        <w:widowControl w:val="0"/>
        <w:jc w:val="left"/>
      </w:pPr>
      <w:r w:rsidRPr="00630951">
        <w:rPr>
          <w:b/>
        </w:rPr>
        <w:t>STATUS INFORMATION</w:t>
      </w:r>
    </w:p>
    <w:p w:rsidR="00630951" w:rsidRDefault="00630951" w:rsidP="00630951">
      <w:pPr>
        <w:widowControl w:val="0"/>
        <w:jc w:val="left"/>
      </w:pPr>
    </w:p>
    <w:p w:rsidR="00630951" w:rsidRDefault="00630951" w:rsidP="00630951">
      <w:pPr>
        <w:widowControl w:val="0"/>
        <w:jc w:val="left"/>
      </w:pPr>
      <w:r>
        <w:t>Joint Resolution</w:t>
      </w:r>
    </w:p>
    <w:p w:rsidR="00630951" w:rsidRDefault="00630951" w:rsidP="00630951">
      <w:pPr>
        <w:widowControl w:val="0"/>
        <w:jc w:val="left"/>
      </w:pPr>
      <w:r>
        <w:t>Sponsors: Labor, Commerce and Industry Committee</w:t>
      </w:r>
    </w:p>
    <w:p w:rsidR="00630951" w:rsidRDefault="00630951" w:rsidP="00630951">
      <w:pPr>
        <w:widowControl w:val="0"/>
        <w:jc w:val="left"/>
      </w:pPr>
      <w:r>
        <w:t>Document Path: l:\council\bills\dbs\31268cz15.docx</w:t>
      </w:r>
    </w:p>
    <w:p w:rsidR="00630951" w:rsidRDefault="00630951" w:rsidP="00630951">
      <w:pPr>
        <w:widowControl w:val="0"/>
        <w:jc w:val="left"/>
      </w:pPr>
    </w:p>
    <w:p w:rsidR="00764808" w:rsidRDefault="00764808" w:rsidP="00630951">
      <w:pPr>
        <w:widowControl w:val="0"/>
        <w:jc w:val="left"/>
      </w:pPr>
      <w:r>
        <w:t>Introduced in the Senate on May 19, 2015</w:t>
      </w:r>
    </w:p>
    <w:p w:rsidR="00764808" w:rsidRPr="00764808" w:rsidRDefault="00764808" w:rsidP="00630951">
      <w:pPr>
        <w:widowControl w:val="0"/>
        <w:jc w:val="left"/>
      </w:pPr>
      <w:r>
        <w:t xml:space="preserve">Currently residing in the Senate Committee on </w:t>
      </w:r>
      <w:r w:rsidRPr="00764808">
        <w:rPr>
          <w:b/>
        </w:rPr>
        <w:t>Labor, Commerce and Industry</w:t>
      </w:r>
    </w:p>
    <w:p w:rsidR="00764808" w:rsidRDefault="00764808" w:rsidP="00630951">
      <w:pPr>
        <w:widowControl w:val="0"/>
        <w:jc w:val="left"/>
      </w:pPr>
    </w:p>
    <w:p w:rsidR="00630951" w:rsidRDefault="00630951" w:rsidP="00630951">
      <w:pPr>
        <w:widowControl w:val="0"/>
        <w:jc w:val="left"/>
      </w:pPr>
      <w:r>
        <w:t xml:space="preserve">Summary: </w:t>
      </w:r>
      <w:r w:rsidR="008A52CA">
        <w:t>Administrative citations and penalties (D. No. 4521)</w:t>
      </w:r>
    </w:p>
    <w:p w:rsidR="00630951" w:rsidRDefault="00630951" w:rsidP="00630951">
      <w:pPr>
        <w:widowControl w:val="0"/>
        <w:jc w:val="left"/>
      </w:pPr>
    </w:p>
    <w:p w:rsidR="00630951" w:rsidRDefault="00630951" w:rsidP="00630951">
      <w:pPr>
        <w:widowControl w:val="0"/>
        <w:jc w:val="left"/>
      </w:pPr>
    </w:p>
    <w:p w:rsidR="00630951" w:rsidRDefault="00630951" w:rsidP="006309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0951">
        <w:rPr>
          <w:b/>
        </w:rPr>
        <w:t>HISTORY OF LEGISLATIVE ACTIONS</w:t>
      </w:r>
    </w:p>
    <w:p w:rsidR="00630951" w:rsidRDefault="00630951" w:rsidP="006309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0951" w:rsidRPr="00630951" w:rsidRDefault="00630951" w:rsidP="006309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0951">
        <w:rPr>
          <w:u w:val="single"/>
        </w:rPr>
        <w:tab/>
        <w:t>Date</w:t>
      </w:r>
      <w:r w:rsidRPr="00630951">
        <w:rPr>
          <w:u w:val="single"/>
        </w:rPr>
        <w:tab/>
        <w:t>Body</w:t>
      </w:r>
      <w:r w:rsidRPr="00630951">
        <w:rPr>
          <w:u w:val="single"/>
        </w:rPr>
        <w:tab/>
        <w:t>Action Description with journal page number</w:t>
      </w:r>
      <w:r w:rsidRPr="00630951">
        <w:rPr>
          <w:u w:val="single"/>
        </w:rPr>
        <w:tab/>
      </w:r>
    </w:p>
    <w:p w:rsidR="00E37F0E" w:rsidRDefault="00E37F0E" w:rsidP="00E37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Senate</w:t>
      </w:r>
      <w:r>
        <w:tab/>
      </w:r>
      <w:r w:rsidRPr="002E59FE">
        <w:t>Introduced, read</w:t>
      </w:r>
      <w:r>
        <w:t xml:space="preserve"> first time, placed on calendar </w:t>
      </w:r>
      <w:r w:rsidRPr="002E59FE">
        <w:t>without reference (</w:t>
      </w:r>
      <w:hyperlink r:id="rId7" w:history="1">
        <w:r w:rsidRPr="004909E2">
          <w:rPr>
            <w:rStyle w:val="Hyperlink"/>
          </w:rPr>
          <w:t>Senate Journal</w:t>
        </w:r>
        <w:r w:rsidRPr="004909E2">
          <w:rPr>
            <w:rStyle w:val="Hyperlink"/>
          </w:rPr>
          <w:noBreakHyphen/>
          <w:t>page 9</w:t>
        </w:r>
      </w:hyperlink>
      <w:r w:rsidRPr="002E59FE">
        <w:t>)</w:t>
      </w:r>
    </w:p>
    <w:p w:rsidR="00E37F0E" w:rsidRDefault="00E37F0E" w:rsidP="00E37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Senate</w:t>
      </w:r>
      <w:r>
        <w:tab/>
      </w:r>
      <w:r w:rsidRPr="002E59FE">
        <w:t>Recommitted to C</w:t>
      </w:r>
      <w:r>
        <w:t xml:space="preserve">ommittee on </w:t>
      </w:r>
      <w:r w:rsidRPr="002E59FE">
        <w:rPr>
          <w:b/>
        </w:rPr>
        <w:t>Labor, Commerce and Industry</w:t>
      </w:r>
      <w:r w:rsidRPr="002E59FE">
        <w:t xml:space="preserve"> (</w:t>
      </w:r>
      <w:hyperlink r:id="rId8" w:history="1">
        <w:r w:rsidRPr="004909E2">
          <w:rPr>
            <w:rStyle w:val="Hyperlink"/>
          </w:rPr>
          <w:t>Senate Journal</w:t>
        </w:r>
        <w:r w:rsidRPr="004909E2">
          <w:rPr>
            <w:rStyle w:val="Hyperlink"/>
          </w:rPr>
          <w:noBreakHyphen/>
          <w:t>page 2</w:t>
        </w:r>
      </w:hyperlink>
      <w:r w:rsidRPr="002E59FE">
        <w:t>)</w:t>
      </w:r>
    </w:p>
    <w:p w:rsidR="00E37F0E" w:rsidRDefault="00E37F0E" w:rsidP="00E37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0951" w:rsidRDefault="00630951" w:rsidP="00630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30951">
          <w:rPr>
            <w:rStyle w:val="Hyperlink"/>
          </w:rPr>
          <w:t>legislative information</w:t>
        </w:r>
      </w:hyperlink>
      <w:r>
        <w:t xml:space="preserve"> at the website</w:t>
      </w:r>
    </w:p>
    <w:p w:rsidR="00630951" w:rsidRDefault="00630951" w:rsidP="00630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0951" w:rsidRPr="00630951" w:rsidRDefault="00630951" w:rsidP="00630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0951" w:rsidRDefault="00630951" w:rsidP="00630951">
      <w:r w:rsidRPr="00630951">
        <w:rPr>
          <w:b/>
        </w:rPr>
        <w:t>VERSIONS OF THIS BILL</w:t>
      </w:r>
    </w:p>
    <w:p w:rsidR="00630951" w:rsidRDefault="00630951" w:rsidP="00630951"/>
    <w:p w:rsidR="00630951" w:rsidRDefault="004909E2" w:rsidP="00630951">
      <w:hyperlink r:id="rId10" w:history="1">
        <w:r w:rsidR="00630951">
          <w:rPr>
            <w:rStyle w:val="Hyperlink"/>
          </w:rPr>
          <w:t>5/19/2015</w:t>
        </w:r>
      </w:hyperlink>
    </w:p>
    <w:p w:rsidR="00630951" w:rsidRDefault="004909E2" w:rsidP="00630951">
      <w:hyperlink r:id="rId11" w:history="1">
        <w:r w:rsidR="00586908" w:rsidRPr="00586908">
          <w:rPr>
            <w:rStyle w:val="Hyperlink"/>
          </w:rPr>
          <w:t>5/19/2015-A</w:t>
        </w:r>
      </w:hyperlink>
    </w:p>
    <w:p w:rsidR="00586908" w:rsidRDefault="00586908" w:rsidP="00630951"/>
    <w:p w:rsidR="00630951" w:rsidRDefault="00630951" w:rsidP="00630951">
      <w:pPr>
        <w:sectPr w:rsidR="00630951" w:rsidSect="006309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19, 2015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Pr="001840CB" w:rsidRDefault="00586908" w:rsidP="001840C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789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184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E64AB">
        <w:t>Labor, Commerce and Industry Committee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5/19/15--S.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19, 2015.</w:t>
      </w:r>
    </w:p>
    <w:p w:rsidR="00586908" w:rsidRPr="001840CB" w:rsidRDefault="00586908" w:rsidP="00184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86908" w:rsidSect="001840CB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Pr="00325348" w:rsidRDefault="00586908" w:rsidP="003C2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86908" w:rsidRDefault="005869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PHARMACY, RELATING TO ADMINISTRATIVE CITATIONS AND PENALTIES; AND FINES, DESIGNATED AS REGULATION DOCUMENT NUMBER 4521, PURSUANT TO THE PROVISIONS OF ARTICLE 1, CHAPTER 23, TITLE 1 OF THE 1976 CODE.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Pharmacy, relating to Administrative Citations and Penalties; and Fines, designated as Regulation Document Number 4521, and submitted to the General Assembly pursuant to the provisions of Article 1, Chapter 23, Title 1 of the 1976 Code, are approved.</w:t>
      </w: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908" w:rsidRDefault="005869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86908" w:rsidRDefault="00586908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86908" w:rsidRDefault="00586908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86908" w:rsidRDefault="00586908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86908" w:rsidRDefault="00586908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86908" w:rsidRPr="00B23BAD" w:rsidRDefault="00586908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3BAD">
        <w:t>The South Carolina Department of Labor, Licensing and Regulation, Board of Pharmacy proposes to establish administrative citation authority and a penalty schedule for pharmacists, pharmacy technicians and permit holders, the Board is adding Regulations 99</w:t>
      </w:r>
      <w:r w:rsidRPr="00B23BAD">
        <w:noBreakHyphen/>
        <w:t>45 and 99</w:t>
      </w:r>
      <w:r w:rsidRPr="00B23BAD">
        <w:noBreakHyphen/>
        <w:t>46 in conformance with the Pharmacy Practice Act and current practice. To establish a fine amount as required by S.C. Code Ann. §§ 40</w:t>
      </w:r>
      <w:r w:rsidRPr="00B23BAD">
        <w:noBreakHyphen/>
        <w:t>43</w:t>
      </w:r>
      <w:r w:rsidRPr="00B23BAD">
        <w:noBreakHyphen/>
        <w:t xml:space="preserve">150(C) and </w:t>
      </w:r>
      <w:r w:rsidRPr="00B23BAD">
        <w:noBreakHyphen/>
        <w:t>160, the Board is establishing fines in regulation.</w:t>
      </w:r>
    </w:p>
    <w:p w:rsidR="00586908" w:rsidRPr="00B23BAD" w:rsidRDefault="00586908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6908" w:rsidRPr="00B23BAD" w:rsidRDefault="00586908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3BAD">
        <w:t xml:space="preserve">The Notice of Drafting was published in the </w:t>
      </w:r>
      <w:r w:rsidRPr="00B23BAD">
        <w:rPr>
          <w:i/>
        </w:rPr>
        <w:t>State Register</w:t>
      </w:r>
      <w:r w:rsidRPr="00B23BAD">
        <w:t xml:space="preserve"> on July 25, 2014.</w:t>
      </w:r>
    </w:p>
    <w:p w:rsidR="00586908" w:rsidRDefault="005869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0951" w:rsidRDefault="00630951" w:rsidP="00586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30951" w:rsidSect="001840CB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A26" w:rsidRDefault="00453A26" w:rsidP="009F0C77">
      <w:r>
        <w:separator/>
      </w:r>
    </w:p>
  </w:endnote>
  <w:endnote w:type="continuationSeparator" w:id="0">
    <w:p w:rsidR="00453A26" w:rsidRDefault="00453A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E8B7F2-E1A6-4DB4-8C18-6CA13EE9DDAA}"/>
    <w:embedBold r:id="rId2" w:fontKey="{A9453A22-6F6E-436C-9326-E3E33B4C7009}"/>
    <w:embedItalic r:id="rId3" w:fontKey="{8FCEFECE-B9B0-40DD-AEA4-18780B8236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E1FC1DA-E672-4798-A27F-BED07F60BC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FC2BD9B-940F-4567-905D-78EB75EFFD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29C03F-05E3-44B8-A817-62A22F953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908" w:rsidRPr="003C2552" w:rsidRDefault="00586908" w:rsidP="003C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[789-</w:t>
    </w:r>
    <w:r>
      <w:fldChar w:fldCharType="begin"/>
    </w:r>
    <w:r>
      <w:instrText xml:space="preserve"> PAGE  \* MERGEFORMAT </w:instrText>
    </w:r>
    <w:r>
      <w:fldChar w:fldCharType="separate"/>
    </w:r>
    <w:r w:rsidR="004909E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0CB" w:rsidRPr="003C2552" w:rsidRDefault="00586908" w:rsidP="003C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A26" w:rsidRDefault="00453A26" w:rsidP="009F0C77">
      <w:r>
        <w:separator/>
      </w:r>
    </w:p>
  </w:footnote>
  <w:footnote w:type="continuationSeparator" w:id="0">
    <w:p w:rsidR="00453A26" w:rsidRDefault="00453A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68CZ15"/>
    <w:docVar w:name="CoverBillType" w:val="a"/>
    <w:docVar w:name="docpath" w:val="L:\Council\bills\DBS\31268CZ15.DOCX"/>
    <w:docVar w:name="dvBillNumber" w:val="78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53A2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61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2552"/>
    <w:rsid w:val="003D411E"/>
    <w:rsid w:val="003E3C1E"/>
    <w:rsid w:val="003E6148"/>
    <w:rsid w:val="00400EAA"/>
    <w:rsid w:val="0041760A"/>
    <w:rsid w:val="004203D7"/>
    <w:rsid w:val="00453A26"/>
    <w:rsid w:val="004809EE"/>
    <w:rsid w:val="004909E2"/>
    <w:rsid w:val="00511EE9"/>
    <w:rsid w:val="00521E00"/>
    <w:rsid w:val="00577C6C"/>
    <w:rsid w:val="0058501B"/>
    <w:rsid w:val="00586908"/>
    <w:rsid w:val="0061228A"/>
    <w:rsid w:val="006215AA"/>
    <w:rsid w:val="00630951"/>
    <w:rsid w:val="006340D9"/>
    <w:rsid w:val="00643B8E"/>
    <w:rsid w:val="00665EBC"/>
    <w:rsid w:val="0069470D"/>
    <w:rsid w:val="006A476C"/>
    <w:rsid w:val="006C6A93"/>
    <w:rsid w:val="006D7EB8"/>
    <w:rsid w:val="006E02F9"/>
    <w:rsid w:val="00753C04"/>
    <w:rsid w:val="00756946"/>
    <w:rsid w:val="00757F80"/>
    <w:rsid w:val="00764808"/>
    <w:rsid w:val="00771EEC"/>
    <w:rsid w:val="00786819"/>
    <w:rsid w:val="007A325A"/>
    <w:rsid w:val="007C3099"/>
    <w:rsid w:val="007E72BE"/>
    <w:rsid w:val="007F1523"/>
    <w:rsid w:val="007F1535"/>
    <w:rsid w:val="007F509E"/>
    <w:rsid w:val="007F5799"/>
    <w:rsid w:val="007F6947"/>
    <w:rsid w:val="00834A12"/>
    <w:rsid w:val="00872729"/>
    <w:rsid w:val="008A52CA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55E8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394A"/>
    <w:rsid w:val="00DB3AC0"/>
    <w:rsid w:val="00DC6813"/>
    <w:rsid w:val="00DE68F0"/>
    <w:rsid w:val="00DF3845"/>
    <w:rsid w:val="00DF7E17"/>
    <w:rsid w:val="00E37F0E"/>
    <w:rsid w:val="00EB00A2"/>
    <w:rsid w:val="00EB1BF3"/>
    <w:rsid w:val="00EF3EEE"/>
    <w:rsid w:val="00F149A7"/>
    <w:rsid w:val="00F50BAF"/>
    <w:rsid w:val="00F52C10"/>
    <w:rsid w:val="00F81FFD"/>
    <w:rsid w:val="00F85228"/>
    <w:rsid w:val="00FA547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B9F0F3-8040-4FCB-92F7-BE1E26665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9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9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09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28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19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789_20150519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789_201505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89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6C659-A285-4E03-A80E-F2CBE89B7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403</Words>
  <Characters>2298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789: Administrative citations and penalties (D. No. 4521) - South Carolina Legislature Online</dc:title>
  <dc:subject/>
  <dc:creator>DeirdreBrevardSmith</dc:creator>
  <cp:keywords/>
  <dc:description/>
  <cp:lastModifiedBy>N Cumfer</cp:lastModifiedBy>
  <cp:revision>2</cp:revision>
  <cp:lastPrinted>2015-05-14T18:10:00Z</cp:lastPrinted>
  <dcterms:created xsi:type="dcterms:W3CDTF">2016-12-02T17:15:00Z</dcterms:created>
  <dcterms:modified xsi:type="dcterms:W3CDTF">2016-12-02T17:15:00Z</dcterms:modified>
</cp:coreProperties>
</file>