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C9B" w:rsidRDefault="00185C9B" w:rsidP="00185C9B">
      <w:pPr>
        <w:widowControl w:val="0"/>
        <w:jc w:val="center"/>
      </w:pPr>
      <w:bookmarkStart w:id="0" w:name="_GoBack"/>
      <w:bookmarkEnd w:id="0"/>
      <w:r w:rsidRPr="00185C9B">
        <w:rPr>
          <w:b/>
        </w:rPr>
        <w:t>South Carolina General Assembly</w:t>
      </w:r>
    </w:p>
    <w:p w:rsidR="00185C9B" w:rsidRDefault="00185C9B" w:rsidP="00185C9B">
      <w:pPr>
        <w:widowControl w:val="0"/>
        <w:jc w:val="center"/>
      </w:pPr>
      <w:r>
        <w:t>121st Session, 2015-2016</w:t>
      </w:r>
    </w:p>
    <w:p w:rsidR="00185C9B" w:rsidRDefault="00185C9B" w:rsidP="00185C9B">
      <w:pPr>
        <w:widowControl w:val="0"/>
        <w:jc w:val="left"/>
      </w:pPr>
    </w:p>
    <w:p w:rsidR="00185C9B" w:rsidRDefault="00185C9B" w:rsidP="00185C9B">
      <w:pPr>
        <w:widowControl w:val="0"/>
        <w:jc w:val="left"/>
        <w:rPr>
          <w:b/>
        </w:rPr>
      </w:pPr>
      <w:r w:rsidRPr="00185C9B">
        <w:rPr>
          <w:b/>
        </w:rPr>
        <w:t>S.</w:t>
      </w:r>
      <w:r>
        <w:rPr>
          <w:b/>
        </w:rPr>
        <w:t xml:space="preserve"> </w:t>
      </w:r>
      <w:r w:rsidRPr="00185C9B">
        <w:rPr>
          <w:b/>
        </w:rPr>
        <w:t>804</w:t>
      </w:r>
    </w:p>
    <w:p w:rsidR="00185C9B" w:rsidRDefault="00185C9B" w:rsidP="00185C9B">
      <w:pPr>
        <w:widowControl w:val="0"/>
        <w:jc w:val="left"/>
        <w:rPr>
          <w:b/>
        </w:rPr>
      </w:pPr>
    </w:p>
    <w:p w:rsidR="00185C9B" w:rsidRDefault="00185C9B" w:rsidP="00185C9B">
      <w:pPr>
        <w:widowControl w:val="0"/>
        <w:jc w:val="left"/>
      </w:pPr>
      <w:r w:rsidRPr="00185C9B">
        <w:rPr>
          <w:b/>
        </w:rPr>
        <w:t>STATUS INFORMATION</w:t>
      </w:r>
    </w:p>
    <w:p w:rsidR="00185C9B" w:rsidRDefault="00185C9B" w:rsidP="00185C9B">
      <w:pPr>
        <w:widowControl w:val="0"/>
        <w:jc w:val="left"/>
      </w:pPr>
    </w:p>
    <w:p w:rsidR="00185C9B" w:rsidRDefault="00185C9B" w:rsidP="00185C9B">
      <w:pPr>
        <w:widowControl w:val="0"/>
        <w:jc w:val="left"/>
      </w:pPr>
      <w:r>
        <w:t>Joint Resolution</w:t>
      </w:r>
    </w:p>
    <w:p w:rsidR="00185C9B" w:rsidRDefault="00185C9B" w:rsidP="00185C9B">
      <w:pPr>
        <w:widowControl w:val="0"/>
        <w:jc w:val="left"/>
      </w:pPr>
      <w:r>
        <w:t>Sponsors: Fish, Game and Forestry Committee</w:t>
      </w:r>
    </w:p>
    <w:p w:rsidR="00185C9B" w:rsidRDefault="00185C9B" w:rsidP="00185C9B">
      <w:pPr>
        <w:widowControl w:val="0"/>
        <w:jc w:val="left"/>
      </w:pPr>
      <w:r>
        <w:t>Document Path: l:\council\bills\dbs\31274cz15.docx</w:t>
      </w:r>
    </w:p>
    <w:p w:rsidR="00185C9B" w:rsidRDefault="00185C9B" w:rsidP="00185C9B">
      <w:pPr>
        <w:widowControl w:val="0"/>
        <w:jc w:val="left"/>
      </w:pPr>
    </w:p>
    <w:p w:rsidR="00170086" w:rsidRDefault="00170086" w:rsidP="00185C9B">
      <w:pPr>
        <w:widowControl w:val="0"/>
        <w:jc w:val="left"/>
      </w:pPr>
      <w:r>
        <w:t>Introduced in the Senate on May 20, 2015</w:t>
      </w:r>
    </w:p>
    <w:p w:rsidR="00170086" w:rsidRPr="00170086" w:rsidRDefault="00170086" w:rsidP="00185C9B">
      <w:pPr>
        <w:widowControl w:val="0"/>
        <w:jc w:val="left"/>
      </w:pPr>
      <w:r>
        <w:t xml:space="preserve">Currently residing in the Senate Committee on </w:t>
      </w:r>
      <w:r w:rsidRPr="00170086">
        <w:rPr>
          <w:b/>
        </w:rPr>
        <w:t>Fish, Game and Forestry</w:t>
      </w:r>
    </w:p>
    <w:p w:rsidR="00170086" w:rsidRDefault="00170086" w:rsidP="00185C9B">
      <w:pPr>
        <w:widowControl w:val="0"/>
        <w:jc w:val="left"/>
      </w:pPr>
    </w:p>
    <w:p w:rsidR="00185C9B" w:rsidRDefault="00185C9B" w:rsidP="00185C9B">
      <w:pPr>
        <w:widowControl w:val="0"/>
        <w:jc w:val="left"/>
      </w:pPr>
      <w:r>
        <w:t xml:space="preserve">Summary: </w:t>
      </w:r>
      <w:r w:rsidR="00B91DEE">
        <w:t>Wildlife management area regulations (D. No. 4546)</w:t>
      </w:r>
    </w:p>
    <w:p w:rsidR="00185C9B" w:rsidRDefault="00185C9B" w:rsidP="00185C9B">
      <w:pPr>
        <w:widowControl w:val="0"/>
        <w:jc w:val="left"/>
      </w:pPr>
    </w:p>
    <w:p w:rsidR="00185C9B" w:rsidRDefault="00185C9B" w:rsidP="00185C9B">
      <w:pPr>
        <w:widowControl w:val="0"/>
        <w:jc w:val="left"/>
      </w:pPr>
    </w:p>
    <w:p w:rsidR="00185C9B" w:rsidRDefault="00185C9B" w:rsidP="00185C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5C9B">
        <w:rPr>
          <w:b/>
        </w:rPr>
        <w:t>HISTORY OF LEGISLATIVE ACTIONS</w:t>
      </w:r>
    </w:p>
    <w:p w:rsidR="00185C9B" w:rsidRDefault="00185C9B" w:rsidP="00185C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5C9B" w:rsidRPr="00185C9B" w:rsidRDefault="00185C9B" w:rsidP="00185C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5C9B">
        <w:rPr>
          <w:u w:val="single"/>
        </w:rPr>
        <w:tab/>
        <w:t>Date</w:t>
      </w:r>
      <w:r w:rsidRPr="00185C9B">
        <w:rPr>
          <w:u w:val="single"/>
        </w:rPr>
        <w:tab/>
        <w:t>Body</w:t>
      </w:r>
      <w:r w:rsidRPr="00185C9B">
        <w:rPr>
          <w:u w:val="single"/>
        </w:rPr>
        <w:tab/>
        <w:t>Action Description with journal page number</w:t>
      </w:r>
      <w:r w:rsidRPr="00185C9B">
        <w:rPr>
          <w:u w:val="single"/>
        </w:rPr>
        <w:tab/>
      </w:r>
    </w:p>
    <w:p w:rsidR="00337E86" w:rsidRDefault="00337E86" w:rsidP="00337E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5/20/2015</w:t>
      </w:r>
      <w:r>
        <w:tab/>
        <w:t>Senate</w:t>
      </w:r>
      <w:r>
        <w:tab/>
      </w:r>
      <w:r w:rsidRPr="00635C74">
        <w:t>Introduced, read</w:t>
      </w:r>
      <w:r>
        <w:t xml:space="preserve"> first time, placed on calendar </w:t>
      </w:r>
      <w:r w:rsidRPr="00635C74">
        <w:t>without reference (</w:t>
      </w:r>
      <w:hyperlink r:id="rId7" w:history="1">
        <w:r w:rsidRPr="008A76C1">
          <w:rPr>
            <w:rStyle w:val="Hyperlink"/>
          </w:rPr>
          <w:t>Senate Journal</w:t>
        </w:r>
        <w:r w:rsidRPr="008A76C1">
          <w:rPr>
            <w:rStyle w:val="Hyperlink"/>
          </w:rPr>
          <w:noBreakHyphen/>
          <w:t>page 6</w:t>
        </w:r>
      </w:hyperlink>
      <w:r w:rsidRPr="00635C74">
        <w:t>)</w:t>
      </w:r>
    </w:p>
    <w:p w:rsidR="00337E86" w:rsidRDefault="00337E86" w:rsidP="00337E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6/2/2015</w:t>
      </w:r>
      <w:r>
        <w:tab/>
        <w:t>Senate</w:t>
      </w:r>
      <w:r>
        <w:tab/>
      </w:r>
      <w:r w:rsidRPr="00635C74">
        <w:t>Recommitted</w:t>
      </w:r>
      <w:r>
        <w:t xml:space="preserve"> to Committee on </w:t>
      </w:r>
      <w:r w:rsidRPr="00635C74">
        <w:rPr>
          <w:b/>
        </w:rPr>
        <w:t>Fish, Game and Forestry</w:t>
      </w:r>
      <w:r w:rsidRPr="00635C74">
        <w:t xml:space="preserve"> (</w:t>
      </w:r>
      <w:hyperlink r:id="rId8" w:history="1">
        <w:r w:rsidRPr="008A76C1">
          <w:rPr>
            <w:rStyle w:val="Hyperlink"/>
          </w:rPr>
          <w:t>Senate Journal</w:t>
        </w:r>
        <w:r w:rsidRPr="008A76C1">
          <w:rPr>
            <w:rStyle w:val="Hyperlink"/>
          </w:rPr>
          <w:noBreakHyphen/>
          <w:t>page 7</w:t>
        </w:r>
      </w:hyperlink>
      <w:r w:rsidRPr="00635C74">
        <w:t>)</w:t>
      </w:r>
    </w:p>
    <w:p w:rsidR="00337E86" w:rsidRDefault="00337E86" w:rsidP="00337E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5C9B" w:rsidRDefault="00185C9B" w:rsidP="00185C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185C9B">
          <w:rPr>
            <w:rStyle w:val="Hyperlink"/>
          </w:rPr>
          <w:t>legislative information</w:t>
        </w:r>
      </w:hyperlink>
      <w:r>
        <w:t xml:space="preserve"> at the website</w:t>
      </w:r>
    </w:p>
    <w:p w:rsidR="00185C9B" w:rsidRDefault="00185C9B" w:rsidP="00185C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5C9B" w:rsidRPr="00185C9B" w:rsidRDefault="00185C9B" w:rsidP="00185C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5C9B" w:rsidRDefault="00185C9B" w:rsidP="00185C9B">
      <w:r w:rsidRPr="00185C9B">
        <w:rPr>
          <w:b/>
        </w:rPr>
        <w:t>VERSIONS OF THIS BILL</w:t>
      </w:r>
    </w:p>
    <w:p w:rsidR="00185C9B" w:rsidRDefault="00185C9B" w:rsidP="00185C9B"/>
    <w:p w:rsidR="00185C9B" w:rsidRDefault="008A76C1" w:rsidP="00185C9B">
      <w:hyperlink r:id="rId10" w:history="1">
        <w:r w:rsidR="00185C9B">
          <w:rPr>
            <w:rStyle w:val="Hyperlink"/>
          </w:rPr>
          <w:t>5/20/2015</w:t>
        </w:r>
      </w:hyperlink>
    </w:p>
    <w:p w:rsidR="00185C9B" w:rsidRDefault="008A76C1" w:rsidP="00185C9B">
      <w:hyperlink r:id="rId11" w:history="1">
        <w:r w:rsidR="00E92D00" w:rsidRPr="00E92D00">
          <w:rPr>
            <w:rStyle w:val="Hyperlink"/>
          </w:rPr>
          <w:t>5/20/2015-A</w:t>
        </w:r>
      </w:hyperlink>
    </w:p>
    <w:p w:rsidR="00E92D00" w:rsidRDefault="00E92D00" w:rsidP="00185C9B"/>
    <w:p w:rsidR="00185C9B" w:rsidRDefault="00185C9B" w:rsidP="00185C9B">
      <w:pPr>
        <w:sectPr w:rsidR="00185C9B" w:rsidSect="00185C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92D00" w:rsidRDefault="00E92D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E92D00" w:rsidRDefault="00E92D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20, 2015</w:t>
      </w:r>
    </w:p>
    <w:p w:rsidR="00E92D00" w:rsidRDefault="00E92D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2D00" w:rsidRPr="00700759" w:rsidRDefault="00E92D00" w:rsidP="0070075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804</w:t>
      </w:r>
    </w:p>
    <w:p w:rsidR="00E92D00" w:rsidRDefault="00E92D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2D00" w:rsidRDefault="00E92D00" w:rsidP="0070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249D0">
        <w:t>Fish, Game and Forestry Committee</w:t>
      </w:r>
    </w:p>
    <w:p w:rsidR="00E92D00" w:rsidRDefault="00E92D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2D00" w:rsidRDefault="00E92D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5/20/15--S.</w:t>
      </w:r>
    </w:p>
    <w:p w:rsidR="00E92D00" w:rsidRDefault="00E92D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20, 2015.</w:t>
      </w:r>
    </w:p>
    <w:p w:rsidR="00E92D00" w:rsidRPr="00700759" w:rsidRDefault="00E92D00" w:rsidP="0070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92D00" w:rsidRDefault="00E92D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2D00" w:rsidRDefault="00E92D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92D00" w:rsidSect="00700759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92D00" w:rsidRDefault="00E92D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2D00" w:rsidRDefault="00E92D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2D00" w:rsidRDefault="00E92D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2D00" w:rsidRDefault="00E92D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2D00" w:rsidRDefault="00E92D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2D00" w:rsidRDefault="00E92D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2D00" w:rsidRDefault="00E92D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2D00" w:rsidRDefault="00E92D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2D00" w:rsidRPr="00325348" w:rsidRDefault="00E92D00" w:rsidP="00B35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E92D00" w:rsidRDefault="00E92D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2D00" w:rsidRDefault="00E92D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NATURAL RESOURCES, RELATING TO WILDLIFE MANAGEMENT AREA REGULATIONS; TURKEY HUNTING RULES AND SEASONS; AND EITHER-SEX DAYS AND ANTLERLESS DEER LIMITS FOR PRIVATE LANDS IN GAME ZONES 1-6, DESIGNATED AS REGULATION DOCUMENT NUMBER 4546, PURSUANT TO THE PROVISIONS OF ARTICLE 1, CHAPTER 23, TITLE 1 OF THE 1976 CODE.</w:t>
      </w:r>
    </w:p>
    <w:p w:rsidR="00E92D00" w:rsidRDefault="00E92D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2D00" w:rsidRDefault="00E92D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92D00" w:rsidRDefault="00E92D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2D00" w:rsidRDefault="00E92D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Natural Resources, relating to Wildlife Management Area Regulations; Turkey Hunting Rules and Seasons; and Either-sex Days and Antlerless Deer Limits for Private Lands in Game Zones 1-6, designated as Regulation Document Number 4546, and submitted to the General Assembly pursuant to the provisions of Article 1, Chapter 23, Title 1 of the 1976 Code, are approved.</w:t>
      </w:r>
    </w:p>
    <w:p w:rsidR="00E92D00" w:rsidRDefault="00E92D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2D00" w:rsidRDefault="00E92D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E92D00" w:rsidRDefault="00E92D00" w:rsidP="0056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92D00" w:rsidRDefault="00E92D00" w:rsidP="0056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E92D00" w:rsidRDefault="00E92D00" w:rsidP="0056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E92D00" w:rsidRDefault="00E92D00" w:rsidP="0056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E92D00" w:rsidRPr="00B71016" w:rsidRDefault="00E92D00" w:rsidP="0056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Pr="00B71016">
        <w:t>hese regulations amend Chapter 123</w:t>
      </w:r>
      <w:r w:rsidRPr="00B71016">
        <w:noBreakHyphen/>
        <w:t xml:space="preserve">40 Wildlife Management Area Regulations in order to set seasons, bag limits and methods of hunting and taking of wildlife on existing and additional Wildlife Management Areas. </w:t>
      </w:r>
    </w:p>
    <w:p w:rsidR="00E92D00" w:rsidRPr="00B71016" w:rsidRDefault="00E92D00" w:rsidP="0056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92D00" w:rsidRPr="00B71016" w:rsidRDefault="00E92D00" w:rsidP="0056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71016">
        <w:t>A Notice of Drafting for this regulation was published on November 28, 2014 in the</w:t>
      </w:r>
      <w:r w:rsidRPr="00B71016">
        <w:rPr>
          <w:i/>
        </w:rPr>
        <w:t xml:space="preserve"> South Carolina State Register</w:t>
      </w:r>
      <w:r w:rsidRPr="00B71016">
        <w:t>, Volume 38, Issue No. 11.</w:t>
      </w:r>
    </w:p>
    <w:p w:rsidR="00E92D00" w:rsidRDefault="00E92D0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85C9B" w:rsidRDefault="00185C9B" w:rsidP="00E92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185C9B" w:rsidSect="00700759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902" w:rsidRDefault="00564902" w:rsidP="009F0C77">
      <w:r>
        <w:separator/>
      </w:r>
    </w:p>
  </w:endnote>
  <w:endnote w:type="continuationSeparator" w:id="0">
    <w:p w:rsidR="00564902" w:rsidRDefault="005649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41BC97-48CE-4FFE-BE91-1639A6B65E60}"/>
    <w:embedBold r:id="rId2" w:fontKey="{B3187A9B-98B4-4A33-82E1-3B1BEFBCF413}"/>
    <w:embedItalic r:id="rId3" w:fontKey="{E5C26393-9F6C-4DEF-B5E6-18BB2CA329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98D76D0-3F75-4302-ABC3-478FDCE6F70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C893525-ECB0-4C9B-AA59-47085CD0DD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A09F5C0-6E40-419F-BC6E-97515AB25F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D00" w:rsidRPr="00B35CBD" w:rsidRDefault="00E92D00" w:rsidP="00B35C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[804-</w:t>
    </w:r>
    <w:r>
      <w:fldChar w:fldCharType="begin"/>
    </w:r>
    <w:r>
      <w:instrText xml:space="preserve"> PAGE  \* MERGEFORMAT </w:instrText>
    </w:r>
    <w:r>
      <w:fldChar w:fldCharType="separate"/>
    </w:r>
    <w:r w:rsidR="008A76C1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759" w:rsidRPr="00B35CBD" w:rsidRDefault="00E92D00" w:rsidP="00B35C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902" w:rsidRDefault="00564902" w:rsidP="009F0C77">
      <w:r>
        <w:separator/>
      </w:r>
    </w:p>
  </w:footnote>
  <w:footnote w:type="continuationSeparator" w:id="0">
    <w:p w:rsidR="00564902" w:rsidRDefault="005649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74CZ15"/>
    <w:docVar w:name="CoverBillType" w:val="a"/>
    <w:docVar w:name="docpath" w:val="L:\Council\bills\DBS\31274CZ15.DOCX"/>
    <w:docVar w:name="dvBillNumber" w:val="804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564902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70086"/>
    <w:rsid w:val="00185C9B"/>
    <w:rsid w:val="001A4A62"/>
    <w:rsid w:val="001A681E"/>
    <w:rsid w:val="001A6DE7"/>
    <w:rsid w:val="001D08F2"/>
    <w:rsid w:val="002037CA"/>
    <w:rsid w:val="002047A2"/>
    <w:rsid w:val="002321B6"/>
    <w:rsid w:val="0023696B"/>
    <w:rsid w:val="00250967"/>
    <w:rsid w:val="00252144"/>
    <w:rsid w:val="002759C5"/>
    <w:rsid w:val="00277DEE"/>
    <w:rsid w:val="00280D88"/>
    <w:rsid w:val="00294ABE"/>
    <w:rsid w:val="002A3EB4"/>
    <w:rsid w:val="00325348"/>
    <w:rsid w:val="00337E86"/>
    <w:rsid w:val="00393688"/>
    <w:rsid w:val="003D411E"/>
    <w:rsid w:val="003E3C1E"/>
    <w:rsid w:val="003E6148"/>
    <w:rsid w:val="00400EAA"/>
    <w:rsid w:val="0041760A"/>
    <w:rsid w:val="004203D7"/>
    <w:rsid w:val="004809EE"/>
    <w:rsid w:val="00505650"/>
    <w:rsid w:val="00511EE9"/>
    <w:rsid w:val="00521E00"/>
    <w:rsid w:val="00564902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72EE"/>
    <w:rsid w:val="007C3099"/>
    <w:rsid w:val="007E72BE"/>
    <w:rsid w:val="007F1523"/>
    <w:rsid w:val="007F509E"/>
    <w:rsid w:val="007F5799"/>
    <w:rsid w:val="007F6947"/>
    <w:rsid w:val="00834A12"/>
    <w:rsid w:val="00872729"/>
    <w:rsid w:val="008A76C1"/>
    <w:rsid w:val="008F4429"/>
    <w:rsid w:val="00932670"/>
    <w:rsid w:val="009352BB"/>
    <w:rsid w:val="00957A2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35CBD"/>
    <w:rsid w:val="00B741CB"/>
    <w:rsid w:val="00B91DEE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14E4"/>
    <w:rsid w:val="00E92D00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B942E2-9565-4263-B5CE-3F55569B2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72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2E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85C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6-02-15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5-20-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804_20150520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5-16\804_201505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804&amp;session=121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4C697-8411-427D-AC96-5F339B05B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392</Words>
  <Characters>2236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804: Wildlife management area regulations (D. No. 4546) - South Carolina Legislature Online</dc:title>
  <dc:subject/>
  <dc:creator>DeirdreBrevardSmith</dc:creator>
  <cp:keywords/>
  <dc:description/>
  <cp:lastModifiedBy>N Cumfer</cp:lastModifiedBy>
  <cp:revision>2</cp:revision>
  <cp:lastPrinted>2015-05-20T13:29:00Z</cp:lastPrinted>
  <dcterms:created xsi:type="dcterms:W3CDTF">2016-12-02T17:16:00Z</dcterms:created>
  <dcterms:modified xsi:type="dcterms:W3CDTF">2016-12-02T17:16:00Z</dcterms:modified>
</cp:coreProperties>
</file>