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C1F" w:rsidRDefault="00F55C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5C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03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707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EXPRESS THE SUPPORT OF </w:t>
      </w:r>
      <w:r w:rsidRPr="007313D4">
        <w:rPr>
          <w:color w:val="000000" w:themeColor="text1"/>
          <w:u w:color="000000" w:themeColor="text1"/>
        </w:rPr>
        <w:t>THE SOUTH CAROLINA GENERAL ASSEMBLY AND THE STATE OF SOUTH CAROLINA</w:t>
      </w:r>
      <w:r>
        <w:rPr>
          <w:color w:val="000000" w:themeColor="text1"/>
          <w:u w:color="000000" w:themeColor="text1"/>
        </w:rPr>
        <w:t xml:space="preserve"> </w:t>
      </w:r>
      <w:r w:rsidRPr="007313D4">
        <w:rPr>
          <w:color w:val="000000" w:themeColor="text1"/>
          <w:u w:color="000000" w:themeColor="text1"/>
        </w:rPr>
        <w:t xml:space="preserve">FOR ORGAN, EYE, AND TISSUE DONATION AND TO DESIGNATE </w:t>
      </w:r>
      <w:r>
        <w:rPr>
          <w:color w:val="000000" w:themeColor="text1"/>
          <w:u w:color="000000" w:themeColor="text1"/>
        </w:rPr>
        <w:t>WEDNESDAY, A</w:t>
      </w:r>
      <w:r w:rsidRPr="007313D4">
        <w:rPr>
          <w:color w:val="000000" w:themeColor="text1"/>
          <w:u w:color="000000" w:themeColor="text1"/>
        </w:rPr>
        <w:t>PRIL</w:t>
      </w:r>
      <w:r>
        <w:rPr>
          <w:color w:val="000000" w:themeColor="text1"/>
          <w:u w:color="000000" w:themeColor="text1"/>
        </w:rPr>
        <w:t xml:space="preserve"> 6,</w:t>
      </w:r>
      <w:r w:rsidRPr="007313D4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6,</w:t>
      </w:r>
      <w:r w:rsidRPr="007313D4">
        <w:rPr>
          <w:color w:val="000000" w:themeColor="text1"/>
          <w:u w:color="000000" w:themeColor="text1"/>
        </w:rPr>
        <w:t xml:space="preserve"> AS “ORGAN DONOR REGISTRATION </w:t>
      </w:r>
      <w:r>
        <w:rPr>
          <w:color w:val="000000" w:themeColor="text1"/>
          <w:u w:color="000000" w:themeColor="text1"/>
        </w:rPr>
        <w:t>DAY</w:t>
      </w:r>
      <w:r w:rsidRPr="007313D4">
        <w:rPr>
          <w:color w:val="000000" w:themeColor="text1"/>
          <w:u w:color="000000" w:themeColor="text1"/>
        </w:rPr>
        <w:t>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07E" w:rsidRPr="007313D4" w:rsidRDefault="0003003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707E" w:rsidRPr="007313D4">
        <w:rPr>
          <w:color w:val="000000" w:themeColor="text1"/>
          <w:u w:color="000000" w:themeColor="text1"/>
        </w:rPr>
        <w:t xml:space="preserve">giving life through organ, eye, and tissue donation to someone facing death or living with a disability or blindness is the ultimate act of generosity and kindness that we as South Carolina citizens can perform; and </w:t>
      </w:r>
    </w:p>
    <w:p w:rsidR="008B707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07E" w:rsidRDefault="0010584A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 123</w:t>
      </w:r>
      <w:r w:rsidR="008B707E" w:rsidRPr="007313D4">
        <w:rPr>
          <w:color w:val="000000" w:themeColor="text1"/>
          <w:u w:color="000000" w:themeColor="text1"/>
        </w:rPr>
        <w:t xml:space="preserve">,000 people are waiting for an organ transplant; and </w:t>
      </w:r>
    </w:p>
    <w:p w:rsidR="008238CF" w:rsidRDefault="008238CF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8CF" w:rsidRPr="00EB0086" w:rsidRDefault="008238CF" w:rsidP="00823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more than twenty-two people die every day while in need of a</w:t>
      </w:r>
      <w:r w:rsidRPr="00EB0086">
        <w:rPr>
          <w:color w:val="000000" w:themeColor="text1"/>
          <w:u w:color="000000" w:themeColor="text1"/>
        </w:rPr>
        <w:t xml:space="preserve">n organ transplant; and </w:t>
      </w:r>
    </w:p>
    <w:p w:rsidR="008B707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07E" w:rsidRPr="007313D4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3D4">
        <w:rPr>
          <w:color w:val="000000" w:themeColor="text1"/>
          <w:u w:color="000000" w:themeColor="text1"/>
        </w:rPr>
        <w:t xml:space="preserve">Whereas, one organ donor can save up to eight lives; and </w:t>
      </w:r>
    </w:p>
    <w:p w:rsidR="008B707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3003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t>Whereas, people of all ages, races, and ethnicities can save and enhance lives by donating their organs, eyes, and tissues</w:t>
      </w:r>
      <w:r w:rsidR="0003003E">
        <w:t xml:space="preserve">.  Now, therefore, </w:t>
      </w:r>
    </w:p>
    <w:p w:rsidR="0003003E" w:rsidRDefault="0003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03E" w:rsidRDefault="0003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3003E" w:rsidRDefault="00030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07E" w:rsidRDefault="0003003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B707E">
        <w:t xml:space="preserve"> </w:t>
      </w:r>
      <w:r w:rsidR="008B707E" w:rsidRPr="007313D4">
        <w:rPr>
          <w:color w:val="000000" w:themeColor="text1"/>
          <w:u w:color="000000" w:themeColor="text1"/>
        </w:rPr>
        <w:t xml:space="preserve">the members of the General Assembly of the State of South Carolina express support for organ, eye, and tissue donation and designate </w:t>
      </w:r>
      <w:r w:rsidR="008B707E">
        <w:rPr>
          <w:color w:val="000000" w:themeColor="text1"/>
          <w:u w:color="000000" w:themeColor="text1"/>
        </w:rPr>
        <w:t>Wednesday,</w:t>
      </w:r>
      <w:r w:rsidR="008B707E" w:rsidRPr="007313D4">
        <w:rPr>
          <w:color w:val="000000" w:themeColor="text1"/>
          <w:u w:color="000000" w:themeColor="text1"/>
        </w:rPr>
        <w:t xml:space="preserve"> April</w:t>
      </w:r>
      <w:r w:rsidR="008B707E">
        <w:rPr>
          <w:color w:val="000000" w:themeColor="text1"/>
          <w:u w:color="000000" w:themeColor="text1"/>
        </w:rPr>
        <w:t xml:space="preserve"> 6,</w:t>
      </w:r>
      <w:r w:rsidR="008B707E" w:rsidRPr="007313D4">
        <w:rPr>
          <w:color w:val="000000" w:themeColor="text1"/>
          <w:u w:color="000000" w:themeColor="text1"/>
        </w:rPr>
        <w:t xml:space="preserve"> 201</w:t>
      </w:r>
      <w:r w:rsidR="0010584A">
        <w:rPr>
          <w:color w:val="000000" w:themeColor="text1"/>
          <w:u w:color="000000" w:themeColor="text1"/>
        </w:rPr>
        <w:t>6</w:t>
      </w:r>
      <w:r w:rsidR="008B707E">
        <w:rPr>
          <w:color w:val="000000" w:themeColor="text1"/>
          <w:u w:color="000000" w:themeColor="text1"/>
        </w:rPr>
        <w:t>,</w:t>
      </w:r>
      <w:r w:rsidR="008B707E" w:rsidRPr="007313D4">
        <w:rPr>
          <w:color w:val="000000" w:themeColor="text1"/>
          <w:u w:color="000000" w:themeColor="text1"/>
        </w:rPr>
        <w:t xml:space="preserve"> </w:t>
      </w:r>
      <w:r w:rsidR="008B707E">
        <w:rPr>
          <w:color w:val="000000" w:themeColor="text1"/>
          <w:u w:color="000000" w:themeColor="text1"/>
        </w:rPr>
        <w:t xml:space="preserve">as </w:t>
      </w:r>
      <w:r w:rsidR="008B707E" w:rsidRPr="007313D4">
        <w:rPr>
          <w:color w:val="000000" w:themeColor="text1"/>
          <w:u w:color="000000" w:themeColor="text1"/>
        </w:rPr>
        <w:t xml:space="preserve">“Organ Donor Registration </w:t>
      </w:r>
      <w:r w:rsidR="008B707E">
        <w:rPr>
          <w:color w:val="000000" w:themeColor="text1"/>
          <w:u w:color="000000" w:themeColor="text1"/>
        </w:rPr>
        <w:t>Day</w:t>
      </w:r>
      <w:r w:rsidR="008B707E" w:rsidRPr="007313D4">
        <w:rPr>
          <w:color w:val="000000" w:themeColor="text1"/>
          <w:u w:color="000000" w:themeColor="text1"/>
        </w:rPr>
        <w:t xml:space="preserve">” in South Carolina. </w:t>
      </w:r>
    </w:p>
    <w:p w:rsidR="008B707E" w:rsidRPr="007313D4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03E" w:rsidRDefault="008B707E" w:rsidP="008B7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13D4">
        <w:rPr>
          <w:color w:val="000000" w:themeColor="text1"/>
          <w:u w:color="000000" w:themeColor="text1"/>
        </w:rPr>
        <w:lastRenderedPageBreak/>
        <w:t>Be it further resolved that a copy of this resolution be forwarded to Donate Life South Carolina</w:t>
      </w:r>
      <w:r>
        <w:rPr>
          <w:color w:val="000000" w:themeColor="text1"/>
          <w:u w:color="000000" w:themeColor="text1"/>
        </w:rPr>
        <w:t>.</w:t>
      </w:r>
    </w:p>
    <w:p w:rsidR="00861AD4" w:rsidRDefault="00BD5BB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5C1F" w:rsidRDefault="00F55C1F" w:rsidP="00F55C1F">
      <w:pPr>
        <w:suppressAutoHyphens/>
      </w:pPr>
    </w:p>
    <w:sectPr w:rsidR="00F55C1F" w:rsidSect="00F55C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03E" w:rsidRDefault="0003003E" w:rsidP="009F0C77">
      <w:r>
        <w:separator/>
      </w:r>
    </w:p>
  </w:endnote>
  <w:endnote w:type="continuationSeparator" w:id="0">
    <w:p w:rsidR="0003003E" w:rsidRDefault="000300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4704A2-76FA-4470-B29E-C116AB17123F}"/>
    <w:embedBold r:id="rId2" w:fontKey="{B97D55B3-358E-4CE5-87BE-FB994679E8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AA3713-628C-4AA0-A8E3-C757C20104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AF1FB3-8DF2-4C8E-ABB6-60F7E9AADC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71E2E0-454C-49DC-B0B0-6D5BC78672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AD4" w:rsidRPr="00F55C1F" w:rsidRDefault="00F55C1F" w:rsidP="00F55C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03E" w:rsidRDefault="0003003E" w:rsidP="009F0C77">
      <w:r>
        <w:separator/>
      </w:r>
    </w:p>
  </w:footnote>
  <w:footnote w:type="continuationSeparator" w:id="0">
    <w:p w:rsidR="0003003E" w:rsidRDefault="000300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44VR16"/>
    <w:docVar w:name="CoverBillType" w:val="c"/>
    <w:docVar w:name="docpath" w:val="L:\Council\bills\GM\24544VR16.DOCX"/>
    <w:docVar w:name="dvBillNumber" w:val="102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3003E"/>
    <w:rsid w:val="00026C9A"/>
    <w:rsid w:val="0003003E"/>
    <w:rsid w:val="000965A1"/>
    <w:rsid w:val="000E1785"/>
    <w:rsid w:val="000F39F2"/>
    <w:rsid w:val="001023A4"/>
    <w:rsid w:val="0010584A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38CF"/>
    <w:rsid w:val="00834A12"/>
    <w:rsid w:val="00861AD4"/>
    <w:rsid w:val="00872729"/>
    <w:rsid w:val="008B707E"/>
    <w:rsid w:val="008F4429"/>
    <w:rsid w:val="00932670"/>
    <w:rsid w:val="009352BB"/>
    <w:rsid w:val="00967318"/>
    <w:rsid w:val="00990668"/>
    <w:rsid w:val="009B397B"/>
    <w:rsid w:val="009F0C77"/>
    <w:rsid w:val="009F4DD1"/>
    <w:rsid w:val="009F54EC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5BB0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5C1F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9F1023-7A42-468A-9AD9-8E314877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0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0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D389C-1040-457D-95D7-3BA97FDE5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203</Words>
  <Characters>1035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1024 Text of Previous Version (Jan. 26, 2016) - South Carolina Legislature Online</dc:title>
  <dc:subject/>
  <dc:creator>Gail Pinckney Moore</dc:creator>
  <cp:keywords/>
  <dc:description/>
  <cp:lastModifiedBy>N Cumfer</cp:lastModifiedBy>
  <cp:revision>2</cp:revision>
  <cp:lastPrinted>2016-01-21T16:47:00Z</cp:lastPrinted>
  <dcterms:created xsi:type="dcterms:W3CDTF">2016-01-26T17:31:00Z</dcterms:created>
  <dcterms:modified xsi:type="dcterms:W3CDTF">2016-01-26T17:31:00Z</dcterms:modified>
</cp:coreProperties>
</file>