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08A" w:rsidRP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CB408A" w:rsidRDefault="00CB408A" w:rsidP="00CB408A">
      <w:pPr>
        <w:tabs>
          <w:tab w:val="right" w:pos="5933"/>
        </w:tabs>
        <w:suppressAutoHyphens/>
      </w:pPr>
      <w:r>
        <w:tab/>
      </w:r>
      <w:r>
        <w:rPr>
          <w:b/>
          <w:sz w:val="36"/>
        </w:rPr>
        <w:t>S. 1035</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Cleary and Hutto</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1035) </w:t>
      </w:r>
      <w:r w:rsidRPr="00CB408A">
        <w:rPr>
          <w:color w:val="000000" w:themeColor="text1"/>
          <w:u w:color="000000" w:themeColor="text1"/>
        </w:rPr>
        <w:t>to amend the Code of Laws of South Carolina, 1976, to enact the “South Carolina Telemedicine Act” by adding Section 40</w:t>
      </w:r>
      <w:r w:rsidRPr="00CB408A">
        <w:rPr>
          <w:color w:val="000000" w:themeColor="text1"/>
          <w:u w:color="000000" w:themeColor="text1"/>
        </w:rPr>
        <w:noBreakHyphen/>
        <w:t>47</w:t>
      </w:r>
      <w:r w:rsidRPr="00CB408A">
        <w:rPr>
          <w:color w:val="000000" w:themeColor="text1"/>
          <w:u w:color="000000" w:themeColor="text1"/>
        </w:rPr>
        <w:noBreakHyphen/>
        <w:t>37 so as to facilitate</w:t>
      </w:r>
      <w:r>
        <w:t>, etc., respectfully</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B0C">
        <w:rPr>
          <w:snapToGrid w:val="0"/>
        </w:rPr>
        <w:tab/>
        <w:t>Amend the bill, as and if amended, by striking all after the enacting words and inserting:</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Pr>
          <w:snapToGrid w:val="0"/>
        </w:rPr>
        <w:tab/>
      </w:r>
      <w:r w:rsidRPr="00A11B0C">
        <w:t>SECTION</w:t>
      </w:r>
      <w:r w:rsidRPr="00A11B0C">
        <w:tab/>
        <w:t>1.</w:t>
      </w:r>
      <w:r w:rsidRPr="00A11B0C">
        <w:tab/>
        <w:t>This act may be cited as the “South Carolina Telemedicine Act”.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2.</w:t>
      </w:r>
      <w:r w:rsidRPr="00A11B0C">
        <w:tab/>
        <w:t>Article 1, Chapter 47, Title 40 of the 1976 Code is amended by adding:</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 xml:space="preserve">A licensee who establishes a physician-patient relationship solely via telemedicine as defined in Section 40-47-20(52) shall </w:t>
      </w:r>
      <w:r w:rsidRPr="00A11B0C">
        <w:rPr>
          <w:u w:val="single"/>
        </w:rPr>
        <w:lastRenderedPageBreak/>
        <w:t>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adhere to current standards for practice improvement and monitoring of outcomes and provide reports containing such information upon request of the Board;</w:t>
      </w:r>
      <w:r w:rsidRPr="00A11B0C">
        <w:t xml:space="preserve"> </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 that evaluations in which a licensee is at a distance from the patient, but a practitioner is able to provide various physical findings the licensee needs to complete an adequate assessment, is permitted;  further provided that a simple questionnaire without an appropriate evaluation is prohibited;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(6)</w:t>
      </w:r>
      <w:r w:rsidRPr="00A11B0C">
        <w:tab/>
      </w:r>
      <w:r w:rsidRPr="00A11B0C">
        <w:rPr>
          <w:u w:val="single"/>
        </w:rPr>
        <w:t xml:space="preserve">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III medications specifically authorized by the Board, which may </w:t>
      </w:r>
      <w:r w:rsidRPr="00A11B0C">
        <w:rPr>
          <w:u w:val="single"/>
        </w:rPr>
        <w:lastRenderedPageBreak/>
        <w:t>include, but not be limited to, Schedule II-nonnarcotic and Schedule III-nonnarcotic medications;  further provided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 provided, that prescribing of lifestyle medications including, but not limited to, hormone replacement therapies, birth control, or erectile dysfunction drugs are not permitted unless approved by the Board;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 record’s confidentiality and disclose the records to the patient consistent with state and federal law; provided that licensees practicing telemedicine shall be held to the same standards of professionalism concerning medical records transfer and communication with the primary care provider and medical home as licensees practicing via traditional means; further provided that if a patient has a primary care provider and a telemedicine provider for the same ailment, then the primary care provider’s medical record and the telemedicine provider’s record constitute one complete medical record;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 provided, that a licensee residing in South Carolina who intends to practice medicine via telemedicine to treat or diagnose patients outside of South Carolina shall comply with other state licensing boards;  and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A licensee, practitioner, or any other person involved in a telemedicine encounter must be trained in the use of the telemedicine equipment and competent in its operation.</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(D)</w:t>
      </w:r>
      <w:r w:rsidRPr="00A11B0C">
        <w:tab/>
      </w:r>
      <w:r w:rsidRPr="00A11B0C">
        <w:rPr>
          <w:u w:val="single"/>
        </w:rPr>
        <w:t>Notwithstanding any of the provisions of this Section, the Board shall retain all authority with respect to telemedicine practice as granted in § 40-47-10(I) of this Chapter.</w:t>
      </w:r>
      <w:r w:rsidRPr="00A11B0C">
        <w: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3.</w:t>
      </w:r>
      <w:r w:rsidRPr="00A11B0C">
        <w:tab/>
        <w:t>Section 40</w:t>
      </w:r>
      <w:r w:rsidRPr="00A11B0C">
        <w:noBreakHyphen/>
        <w:t>47</w:t>
      </w:r>
      <w:r w:rsidRPr="00A11B0C">
        <w:noBreakHyphen/>
        <w:t>20(52) through (55) of the 1976 Code is amended to read: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lastRenderedPageBreak/>
        <w:tab/>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4.</w:t>
      </w:r>
      <w:r w:rsidRPr="00A11B0C">
        <w:tab/>
        <w:t>Section 40</w:t>
      </w:r>
      <w:r w:rsidRPr="00A11B0C">
        <w:noBreakHyphen/>
        <w:t>47</w:t>
      </w:r>
      <w:r w:rsidRPr="00A11B0C">
        <w:noBreakHyphen/>
        <w:t>113(B) of the 1976 Code is amended to read: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patient relationship solely via telemedicine so long as the licensee complies with Section 40-47-37 of this Act</w:t>
      </w:r>
      <w:r w:rsidRPr="00A11B0C">
        <w: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5.</w:t>
      </w:r>
      <w:r w:rsidRPr="00A11B0C">
        <w:tab/>
        <w:t>This act takes effect upon approval by the Governor.</w:t>
      </w:r>
      <w:r w:rsidRPr="00A11B0C">
        <w:tab/>
      </w:r>
      <w:r w:rsidRPr="00A11B0C">
        <w:tab/>
      </w:r>
      <w:r w:rsidRPr="00A11B0C">
        <w:tab/>
      </w:r>
      <w:r w:rsidRPr="00A11B0C">
        <w:tab/>
        <w: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B0C">
        <w:rPr>
          <w:snapToGrid w:val="0"/>
        </w:rPr>
        <w:tab/>
        <w:t>Renumber sections to conform.</w:t>
      </w: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B0C">
        <w:rPr>
          <w:snapToGrid w:val="0"/>
        </w:rPr>
        <w:tab/>
        <w:t>Amend title to conform.</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08A" w:rsidRPr="00CB408A" w:rsidRDefault="00CB408A" w:rsidP="001C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408A" w:rsidSect="00CB40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72B">
        <w:t>This act may be cited as</w:t>
      </w:r>
      <w:r w:rsidR="007A5300">
        <w:t xml:space="preserve"> the </w:t>
      </w:r>
      <w:r w:rsidR="0050772B">
        <w:t>“South Carolina Telemedicine Act”.</w:t>
      </w: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47, Title 40 of the 1976 Code is amended by adding:</w:t>
      </w: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96A78">
        <w:noBreakHyphen/>
      </w:r>
      <w:r>
        <w:t>47</w:t>
      </w:r>
      <w:r w:rsidR="00096A78">
        <w:noBreakHyphen/>
      </w:r>
      <w:r>
        <w:t>37.</w:t>
      </w:r>
      <w:r>
        <w:tab/>
        <w:t>A physician who engages in telemedicine shall generate and maintain medical records for each patient using telemedicine services in compliance with any applicable state and federal laws, rules, and regulations, including this chapter, the Health Insurance Portability and Accountability Act (HIP</w:t>
      </w:r>
      <w:r w:rsidR="001E4201">
        <w:t>A</w:t>
      </w:r>
      <w:r>
        <w:t>A)</w:t>
      </w:r>
      <w:r w:rsidR="00EE5722">
        <w:t>,</w:t>
      </w:r>
      <w:r>
        <w:t xml:space="preserve"> and the Health Information Technology for Economic and Clinical Health Act (HITECH). Records generated and maintained pursuant </w:t>
      </w:r>
      <w:r>
        <w:lastRenderedPageBreak/>
        <w:t>to this section must be ac</w:t>
      </w:r>
      <w:r w:rsidR="001E4201">
        <w:t xml:space="preserve">cessible to other physicians </w:t>
      </w:r>
      <w:r>
        <w:t>and to the patient in accordance with Section 40</w:t>
      </w:r>
      <w:r w:rsidR="00096A78">
        <w:noBreakHyphen/>
      </w:r>
      <w:r>
        <w:t>47</w:t>
      </w:r>
      <w:r w:rsidR="00096A78">
        <w:noBreakHyphen/>
      </w:r>
      <w:r>
        <w:t>110(B)(23).”</w:t>
      </w: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D32">
        <w:t>3</w:t>
      </w:r>
      <w:r>
        <w:t>.</w:t>
      </w:r>
      <w:r>
        <w:tab/>
        <w:t>Section 40</w:t>
      </w:r>
      <w:r w:rsidR="00096A78">
        <w:noBreakHyphen/>
      </w:r>
      <w:r>
        <w:t>47</w:t>
      </w:r>
      <w:r w:rsidR="00096A78">
        <w:noBreakHyphen/>
      </w:r>
      <w:r>
        <w:t>20(7)</w:t>
      </w:r>
      <w:r w:rsidR="00096A78">
        <w:noBreakHyphen/>
      </w:r>
      <w:r>
        <w:t>(55) of the 1976 Code is amended to read:</w:t>
      </w: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2D" w:rsidRPr="0005362D"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5362D">
        <w:rPr>
          <w:u w:val="single"/>
        </w:rPr>
        <w:t>(7)</w:t>
      </w:r>
      <w:r w:rsidR="00D40571" w:rsidRPr="00D40571">
        <w:tab/>
      </w:r>
      <w:r w:rsidR="00096A78" w:rsidRPr="00096A78">
        <w:rPr>
          <w:u w:val="single"/>
        </w:rPr>
        <w:t>‘</w:t>
      </w:r>
      <w:r w:rsidR="0005362D">
        <w:rPr>
          <w:u w:val="single"/>
        </w:rPr>
        <w:t>Asynchronous store and forward transfer</w:t>
      </w:r>
      <w:r w:rsidR="00096A78" w:rsidRPr="00096A78">
        <w:rPr>
          <w:u w:val="single"/>
        </w:rPr>
        <w:t>’</w:t>
      </w:r>
      <w:r w:rsidR="0005362D">
        <w:rPr>
          <w:u w:val="single"/>
        </w:rPr>
        <w:t xml:space="preserve"> means the transmission of a patient</w:t>
      </w:r>
      <w:r w:rsidR="00096A78" w:rsidRPr="00096A78">
        <w:rPr>
          <w:u w:val="single"/>
        </w:rPr>
        <w:t>’</w:t>
      </w:r>
      <w:r w:rsidR="0005362D">
        <w:rPr>
          <w:u w:val="single"/>
        </w:rPr>
        <w:t>s health care information from the location of a patient to a physician at another location over a secure connection that complies with state and federal security and privacy laws.</w:t>
      </w:r>
    </w:p>
    <w:p w:rsidR="0050772B" w:rsidRDefault="0005362D"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772B" w:rsidRPr="0050772B">
        <w:rPr>
          <w:strike/>
        </w:rPr>
        <w:t>(7)</w:t>
      </w:r>
      <w:r w:rsidR="000014FB">
        <w:rPr>
          <w:u w:val="single"/>
        </w:rPr>
        <w:t>(8)</w:t>
      </w:r>
      <w:r w:rsidR="000014FB">
        <w:tab/>
      </w:r>
      <w:r w:rsidR="00096A78" w:rsidRPr="00096A78">
        <w:t>‘</w:t>
      </w:r>
      <w:r w:rsidR="0050772B" w:rsidRPr="00FF7A81">
        <w:t>Board</w:t>
      </w:r>
      <w:r w:rsidR="00096A78" w:rsidRPr="00096A78">
        <w:t>’</w:t>
      </w:r>
      <w:r w:rsidR="0050772B" w:rsidRPr="00FF7A81">
        <w:t xml:space="preserve"> means the State Board of Medical Examiners for South Carolina.</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(8)</w:t>
      </w:r>
      <w:r w:rsidR="000014FB">
        <w:rPr>
          <w:u w:val="single"/>
        </w:rPr>
        <w:t>(9)</w:t>
      </w:r>
      <w:r w:rsidR="000014FB">
        <w:tab/>
      </w:r>
      <w:r w:rsidR="00096A78" w:rsidRPr="00096A78">
        <w:t>‘</w:t>
      </w:r>
      <w:r w:rsidRPr="00FF7A81">
        <w:t>Board</w:t>
      </w:r>
      <w:r w:rsidR="00096A78">
        <w:noBreakHyphen/>
      </w:r>
      <w:r w:rsidRPr="00FF7A81">
        <w:t>approved credentialing organization</w:t>
      </w:r>
      <w:r w:rsidR="00096A78" w:rsidRPr="00096A78">
        <w:t>’</w:t>
      </w:r>
      <w:r w:rsidRPr="00FF7A81">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(9)</w:t>
      </w:r>
      <w:r w:rsidR="000014FB">
        <w:rPr>
          <w:u w:val="single"/>
        </w:rPr>
        <w:t>(10)</w:t>
      </w:r>
      <w:r w:rsidR="000014FB">
        <w:tab/>
      </w:r>
      <w:r w:rsidR="00096A78" w:rsidRPr="00096A78">
        <w:t>‘</w:t>
      </w:r>
      <w:r w:rsidRPr="00FF7A81">
        <w:t>Business days</w:t>
      </w:r>
      <w:r w:rsidR="00096A78" w:rsidRPr="00096A78">
        <w:t>’</w:t>
      </w:r>
      <w:r w:rsidRPr="00FF7A81">
        <w:t xml:space="preserve"> means every day except Saturdays, Sundays, and legal holidays.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(10)</w:t>
      </w:r>
      <w:r w:rsidR="000014FB">
        <w:rPr>
          <w:u w:val="single"/>
        </w:rPr>
        <w:t>(11)</w:t>
      </w:r>
      <w:r w:rsidR="000014FB">
        <w:tab/>
      </w:r>
      <w:r w:rsidR="00096A78" w:rsidRPr="00096A78">
        <w:t>‘</w:t>
      </w:r>
      <w:r w:rsidRPr="00FF7A81">
        <w:t>Cancellation</w:t>
      </w:r>
      <w:r w:rsidR="00096A78" w:rsidRPr="00096A78">
        <w:t>’</w:t>
      </w:r>
      <w:r w:rsidRPr="00FF7A81">
        <w:t xml:space="preserve"> means the withdrawal or invalidation of an authorization to practice that was issued to an ineligible person either in error or based upon a false, fraudulent, or deceptive representation in the application process.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(11)</w:t>
      </w:r>
      <w:r w:rsidR="000014FB">
        <w:rPr>
          <w:u w:val="single"/>
        </w:rPr>
        <w:t>(12)</w:t>
      </w:r>
      <w:r w:rsidR="000014FB">
        <w:tab/>
      </w:r>
      <w:r w:rsidR="00096A78" w:rsidRPr="00096A78">
        <w:t>‘</w:t>
      </w:r>
      <w:r w:rsidRPr="00FF7A81">
        <w:t>Certification</w:t>
      </w:r>
      <w:r w:rsidR="00096A78" w:rsidRPr="00096A78">
        <w:t>’</w:t>
      </w:r>
      <w:r w:rsidRPr="00FF7A81">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(12)</w:t>
      </w:r>
      <w:r w:rsidR="000014FB">
        <w:rPr>
          <w:u w:val="single"/>
        </w:rPr>
        <w:t>(13)</w:t>
      </w:r>
      <w:r w:rsidR="000014FB">
        <w:tab/>
      </w:r>
      <w:r w:rsidR="00096A78" w:rsidRPr="00096A78">
        <w:t>‘</w:t>
      </w:r>
      <w:r w:rsidRPr="00FF7A81">
        <w:t>Criminal history</w:t>
      </w:r>
      <w:r w:rsidR="00096A78" w:rsidRPr="00096A78">
        <w:t>’</w:t>
      </w:r>
      <w:r w:rsidRPr="00FF7A81">
        <w:t xml:space="preserve"> means a federal, state, or local criminal history of conviction or a pending charge or indictment of a crime, whether a misdemeanor or a felony, that bears upon a person</w:t>
      </w:r>
      <w:r w:rsidR="00096A78" w:rsidRPr="00096A78">
        <w:t>’</w:t>
      </w:r>
      <w:r w:rsidRPr="00FF7A81">
        <w:t>s fitness or suitability for an authorization to practice with responsibility for the safety and well</w:t>
      </w:r>
      <w:r w:rsidR="00096A78">
        <w:noBreakHyphen/>
      </w:r>
      <w:r w:rsidRPr="00FF7A81">
        <w:t>being of others.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(13)</w:t>
      </w:r>
      <w:r w:rsidR="000014FB">
        <w:rPr>
          <w:u w:val="single"/>
        </w:rPr>
        <w:t>(14)</w:t>
      </w:r>
      <w:r w:rsidR="000014FB">
        <w:tab/>
      </w:r>
      <w:r w:rsidR="00096A78" w:rsidRPr="00096A78">
        <w:t>‘</w:t>
      </w:r>
      <w:r w:rsidRPr="00FF7A81">
        <w:t>Delegated medical acts</w:t>
      </w:r>
      <w:r w:rsidR="00096A78" w:rsidRPr="00096A78">
        <w:t>’</w:t>
      </w:r>
      <w:r w:rsidRPr="00FF7A81">
        <w:t xml:space="preserve"> means additional acts delegated by a physician or dentist to a physician assistant, respiratory care practitioner, anesthesiologist</w:t>
      </w:r>
      <w:r w:rsidR="00096A78" w:rsidRPr="00096A78">
        <w:t>’</w:t>
      </w:r>
      <w:r w:rsidRPr="00FF7A81">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w:t>
      </w:r>
      <w:r w:rsidRPr="00FF7A81">
        <w:lastRenderedPageBreak/>
        <w:t>for consultation in accordance with the applicable scope of professional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(14)</w:t>
      </w:r>
      <w:r w:rsidR="000014FB">
        <w:rPr>
          <w:u w:val="single"/>
        </w:rPr>
        <w:t>(15)</w:t>
      </w:r>
      <w:r w:rsidR="000014FB">
        <w:tab/>
      </w:r>
      <w:r w:rsidR="00096A78" w:rsidRPr="00096A78">
        <w:t>‘</w:t>
      </w:r>
      <w:r w:rsidRPr="00FF7A81">
        <w:t>Delegated medical acts to the APRN</w:t>
      </w:r>
      <w:r w:rsidR="00096A78" w:rsidRPr="00096A78">
        <w:t>’</w:t>
      </w:r>
      <w:r w:rsidRPr="00FF7A81">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096A78">
        <w:noBreakHyphen/>
      </w:r>
      <w:r w:rsidRPr="00FF7A81">
        <w:t>33</w:t>
      </w:r>
      <w:r w:rsidR="00096A78">
        <w:noBreakHyphen/>
      </w:r>
      <w:r w:rsidRPr="00FF7A81">
        <w:t>34 and Section 40</w:t>
      </w:r>
      <w:r w:rsidR="00096A78">
        <w:noBreakHyphen/>
      </w:r>
      <w:r w:rsidRPr="00FF7A81">
        <w:t>47</w:t>
      </w:r>
      <w:r w:rsidR="00096A78">
        <w:noBreakHyphen/>
      </w:r>
      <w:r w:rsidRPr="00FF7A81">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(15)</w:t>
      </w:r>
      <w:r w:rsidR="000014FB">
        <w:rPr>
          <w:u w:val="single"/>
        </w:rPr>
        <w:t>(16)</w:t>
      </w:r>
      <w:r w:rsidR="000014FB">
        <w:tab/>
      </w:r>
      <w:r w:rsidR="00096A78" w:rsidRPr="00096A78">
        <w:t>‘</w:t>
      </w:r>
      <w:r w:rsidRPr="00FF7A81">
        <w:t>Dentist</w:t>
      </w:r>
      <w:r w:rsidR="00096A78" w:rsidRPr="00096A78">
        <w:t>’</w:t>
      </w:r>
      <w:r w:rsidRPr="00FF7A81">
        <w:t xml:space="preserve"> means a dentist licensed by the South Carolina Board of Dentistry.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(16)</w:t>
      </w:r>
      <w:r w:rsidR="000014FB">
        <w:rPr>
          <w:u w:val="single"/>
        </w:rPr>
        <w:t>(17)</w:t>
      </w:r>
      <w:r w:rsidR="000014FB">
        <w:tab/>
      </w:r>
      <w:r w:rsidR="00096A78" w:rsidRPr="00096A78">
        <w:t>‘</w:t>
      </w:r>
      <w:r w:rsidRPr="00FF7A81">
        <w:t>Disciplinary action</w:t>
      </w:r>
      <w:r w:rsidR="00096A78" w:rsidRPr="00096A78">
        <w:t>’</w:t>
      </w:r>
      <w:r w:rsidRPr="00FF7A81">
        <w:t xml:space="preserve"> means a final decision and sanction imposed at the conclusion of a disciplinary proceeding.</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(17)</w:t>
      </w:r>
      <w:r w:rsidR="000014FB">
        <w:rPr>
          <w:u w:val="single"/>
        </w:rPr>
        <w:t>(18)</w:t>
      </w:r>
      <w:r w:rsidR="000014FB">
        <w:tab/>
      </w:r>
      <w:r w:rsidR="00096A78" w:rsidRPr="00096A78">
        <w:t>‘</w:t>
      </w:r>
      <w:r w:rsidRPr="00FF7A81">
        <w:t>Entity</w:t>
      </w:r>
      <w:r w:rsidR="00096A78" w:rsidRPr="00096A78">
        <w:t>’</w:t>
      </w:r>
      <w:r w:rsidRPr="00FF7A81">
        <w:t xml:space="preserve"> means a sole proprietorship, partnership, limited liability partnership, limited liability corporation, association, joint venture, cooperative, company, corporation, or other public or private legal entity authorized by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(18)</w:t>
      </w:r>
      <w:r w:rsidR="000014FB">
        <w:rPr>
          <w:u w:val="single"/>
        </w:rPr>
        <w:t>(19)</w:t>
      </w:r>
      <w:r w:rsidR="000014FB">
        <w:tab/>
      </w:r>
      <w:r w:rsidR="00096A78" w:rsidRPr="00096A78">
        <w:t>‘</w:t>
      </w:r>
      <w:r w:rsidRPr="00FF7A81">
        <w:t>Final decision</w:t>
      </w:r>
      <w:r w:rsidR="00096A78" w:rsidRPr="00096A78">
        <w:t>’</w:t>
      </w:r>
      <w:r w:rsidRPr="00FF7A81">
        <w:t xml:space="preserve"> means an order of the board that concludes a license application proceeding or formal disciplinary proceeding.</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(19)</w:t>
      </w:r>
      <w:r w:rsidR="000014FB">
        <w:rPr>
          <w:u w:val="single"/>
        </w:rPr>
        <w:t>(20)</w:t>
      </w:r>
      <w:r w:rsidR="000014FB">
        <w:tab/>
      </w:r>
      <w:r w:rsidR="00096A78" w:rsidRPr="00096A78">
        <w:t>‘</w:t>
      </w:r>
      <w:r w:rsidRPr="00FF7A81">
        <w:t>Formal complaint</w:t>
      </w:r>
      <w:r w:rsidR="00096A78" w:rsidRPr="00096A78">
        <w:t>’</w:t>
      </w:r>
      <w:r w:rsidRPr="00FF7A81">
        <w:t xml:space="preserve"> means a formal written complaint charging misconduct by a respondent in violation of this chapter, Chapter 1 of Title 40, or any other provision of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(20)</w:t>
      </w:r>
      <w:r w:rsidR="000014FB">
        <w:rPr>
          <w:u w:val="single"/>
        </w:rPr>
        <w:t>(21)</w:t>
      </w:r>
      <w:r w:rsidR="000014FB">
        <w:tab/>
      </w:r>
      <w:r w:rsidR="00096A78" w:rsidRPr="00096A78">
        <w:t>‘</w:t>
      </w:r>
      <w:r w:rsidRPr="00FF7A81">
        <w:t>Immediately available</w:t>
      </w:r>
      <w:r w:rsidR="00096A78" w:rsidRPr="00096A78">
        <w:t>’</w:t>
      </w:r>
      <w:r w:rsidRPr="00FF7A81">
        <w:t xml:space="preserve"> for the purpose of supervising unlicensed personnel means being located within the office and ready for immediate utilization when needed.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(21)</w:t>
      </w:r>
      <w:r w:rsidR="000014FB">
        <w:rPr>
          <w:u w:val="single"/>
        </w:rPr>
        <w:t>(22)</w:t>
      </w:r>
      <w:r w:rsidR="000014FB">
        <w:tab/>
      </w:r>
      <w:r w:rsidR="00096A78" w:rsidRPr="00096A78">
        <w:t>‘</w:t>
      </w:r>
      <w:r w:rsidRPr="00FF7A81">
        <w:t>Inactive license</w:t>
      </w:r>
      <w:r w:rsidR="00096A78" w:rsidRPr="00096A78">
        <w:t>’</w:t>
      </w:r>
      <w:r w:rsidRPr="00FF7A81">
        <w:t xml:space="preserve"> means the official temporary retirement of a person</w:t>
      </w:r>
      <w:r w:rsidR="00096A78" w:rsidRPr="00096A78">
        <w:t>’</w:t>
      </w:r>
      <w:r w:rsidRPr="00FF7A81">
        <w:t>s authorization to practice upon the person</w:t>
      </w:r>
      <w:r w:rsidR="00096A78" w:rsidRPr="00096A78">
        <w:t>’</w:t>
      </w:r>
      <w:r w:rsidRPr="00FF7A81">
        <w:t>s notice to the board that the person does not wish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(22)</w:t>
      </w:r>
      <w:r w:rsidR="000014FB">
        <w:rPr>
          <w:u w:val="single"/>
        </w:rPr>
        <w:t>(23)</w:t>
      </w:r>
      <w:r w:rsidR="000014FB">
        <w:tab/>
      </w:r>
      <w:r w:rsidR="00096A78" w:rsidRPr="00096A78">
        <w:t>‘</w:t>
      </w:r>
      <w:r w:rsidRPr="00FF7A81">
        <w:t>Incompetence</w:t>
      </w:r>
      <w:r w:rsidR="00096A78" w:rsidRPr="00096A78">
        <w:t>’</w:t>
      </w:r>
      <w:r w:rsidRPr="00FF7A81">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w:t>
      </w:r>
      <w:r w:rsidRPr="00FF7A81">
        <w:lastRenderedPageBreak/>
        <w:t>omissions if the conduct is such that harm could have resulted to the patient or to the public from the act or omission or series of acts or omissions.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(23)</w:t>
      </w:r>
      <w:r w:rsidR="000014FB">
        <w:rPr>
          <w:u w:val="single"/>
        </w:rPr>
        <w:t>(24)</w:t>
      </w:r>
      <w:r w:rsidR="000014FB">
        <w:tab/>
      </w:r>
      <w:r w:rsidR="00096A78" w:rsidRPr="00096A78">
        <w:t>‘</w:t>
      </w:r>
      <w:r w:rsidRPr="00FF7A81">
        <w:t>Independent credentials verification organization</w:t>
      </w:r>
      <w:r w:rsidR="00096A78" w:rsidRPr="00096A78">
        <w:t>’</w:t>
      </w:r>
      <w:r w:rsidRPr="00FF7A81">
        <w:t xml:space="preserve"> means an entity approved by the board to provide primary source verification of an applicant</w:t>
      </w:r>
      <w:r w:rsidR="00096A78" w:rsidRPr="00096A78">
        <w:t>’</w:t>
      </w:r>
      <w:r w:rsidRPr="00FF7A81">
        <w:t>s identity, medical education, postgraduate training, examination history, disciplinary history, and other core information required for licensure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(24)</w:t>
      </w:r>
      <w:r w:rsidR="000014FB">
        <w:rPr>
          <w:u w:val="single"/>
        </w:rPr>
        <w:t>(25)</w:t>
      </w:r>
      <w:r w:rsidR="000014FB">
        <w:tab/>
      </w:r>
      <w:r w:rsidR="00096A78" w:rsidRPr="00096A78">
        <w:t>‘</w:t>
      </w:r>
      <w:r w:rsidRPr="00FF7A81">
        <w:t>Initial complaint</w:t>
      </w:r>
      <w:r w:rsidR="00096A78" w:rsidRPr="00096A78">
        <w:t>’</w:t>
      </w:r>
      <w:r w:rsidRPr="00FF7A81">
        <w:t xml:space="preserve"> means a brief statement that alleges misconduct on the part of a licensee.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(25)</w:t>
      </w:r>
      <w:r w:rsidR="000014FB">
        <w:rPr>
          <w:u w:val="single"/>
        </w:rPr>
        <w:t>(26)</w:t>
      </w:r>
      <w:r w:rsidR="000014FB">
        <w:tab/>
      </w:r>
      <w:r w:rsidR="00096A78" w:rsidRPr="00096A78">
        <w:t>‘</w:t>
      </w:r>
      <w:r w:rsidRPr="00FF7A81">
        <w:t>Initial licensure</w:t>
      </w:r>
      <w:r w:rsidR="00096A78" w:rsidRPr="00096A78">
        <w:t>’</w:t>
      </w:r>
      <w:r w:rsidRPr="00FF7A81">
        <w:t xml:space="preserve"> means the first authorization to practice issued to a person by a licensing authority in this State or any other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(26)</w:t>
      </w:r>
      <w:r w:rsidR="000014FB">
        <w:rPr>
          <w:u w:val="single"/>
        </w:rPr>
        <w:t>(27)</w:t>
      </w:r>
      <w:r w:rsidR="000014FB">
        <w:tab/>
      </w:r>
      <w:r w:rsidR="00096A78" w:rsidRPr="00096A78">
        <w:t>‘</w:t>
      </w:r>
      <w:r w:rsidRPr="00FF7A81">
        <w:t>Lapsed license</w:t>
      </w:r>
      <w:r w:rsidR="00096A78" w:rsidRPr="00096A78">
        <w:t>’</w:t>
      </w:r>
      <w:r w:rsidRPr="00FF7A81">
        <w:t xml:space="preserve"> means an authorization to practice that no longer authorizes practice in this State due to the person</w:t>
      </w:r>
      <w:r w:rsidR="00096A78" w:rsidRPr="00096A78">
        <w:t>’</w:t>
      </w:r>
      <w:r w:rsidRPr="00FF7A81">
        <w:t>s failure to renew the authorization within the renewal period.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(27)</w:t>
      </w:r>
      <w:r w:rsidR="000014FB">
        <w:rPr>
          <w:u w:val="single"/>
        </w:rPr>
        <w:t>(28)</w:t>
      </w:r>
      <w:r w:rsidR="000014FB">
        <w:tab/>
      </w:r>
      <w:r w:rsidR="00096A78" w:rsidRPr="00096A78">
        <w:t>‘</w:t>
      </w:r>
      <w:r w:rsidRPr="00FF7A81">
        <w:t>Letter of caution or concern</w:t>
      </w:r>
      <w:r w:rsidR="00096A78" w:rsidRPr="00096A78">
        <w:t>’</w:t>
      </w:r>
      <w:r w:rsidRPr="00FF7A81">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(28)</w:t>
      </w:r>
      <w:r w:rsidR="000014FB">
        <w:rPr>
          <w:u w:val="single"/>
        </w:rPr>
        <w:t>(29)</w:t>
      </w:r>
      <w:r w:rsidR="000014FB">
        <w:tab/>
      </w:r>
      <w:r w:rsidR="00096A78" w:rsidRPr="00096A78">
        <w:t>‘</w:t>
      </w:r>
      <w:r w:rsidRPr="00FF7A81">
        <w:t>License</w:t>
      </w:r>
      <w:r w:rsidR="00096A78" w:rsidRPr="00096A78">
        <w:t>’</w:t>
      </w:r>
      <w:r w:rsidRPr="00FF7A81">
        <w:t xml:space="preserve"> means a current document authorizing a person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(29)</w:t>
      </w:r>
      <w:r w:rsidR="000014FB">
        <w:rPr>
          <w:u w:val="single"/>
        </w:rPr>
        <w:t>(30)</w:t>
      </w:r>
      <w:r w:rsidR="000014FB">
        <w:tab/>
      </w:r>
      <w:r w:rsidR="00096A78" w:rsidRPr="00096A78">
        <w:t>‘</w:t>
      </w:r>
      <w:r w:rsidRPr="00FF7A81">
        <w:t>Licensed in good standing</w:t>
      </w:r>
      <w:r w:rsidR="00096A78" w:rsidRPr="00096A78">
        <w:t>’</w:t>
      </w:r>
      <w:r w:rsidRPr="00FF7A81">
        <w:t xml:space="preserve"> means that one</w:t>
      </w:r>
      <w:r w:rsidR="00096A78" w:rsidRPr="00096A78">
        <w:t>’</w:t>
      </w:r>
      <w:r w:rsidRPr="00FF7A81">
        <w:t>s authorization to practice has not been revoked and there are no restrictions or limitations currently in effect. Public reprimands issued less than five years from the date an application is received by the board are considered restrictions upon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(30)</w:t>
      </w:r>
      <w:r w:rsidR="000014FB">
        <w:rPr>
          <w:u w:val="single"/>
        </w:rPr>
        <w:t>(31)</w:t>
      </w:r>
      <w:r w:rsidR="000014FB">
        <w:tab/>
      </w:r>
      <w:r w:rsidR="00096A78" w:rsidRPr="00096A78">
        <w:t>‘</w:t>
      </w:r>
      <w:r w:rsidRPr="00FF7A81">
        <w:t>Limited license</w:t>
      </w:r>
      <w:r w:rsidR="00096A78" w:rsidRPr="00096A78">
        <w:t>’</w:t>
      </w:r>
      <w:r w:rsidRPr="00FF7A81">
        <w:t xml:space="preserve"> means a current time</w:t>
      </w:r>
      <w:r w:rsidR="00096A78">
        <w:noBreakHyphen/>
      </w:r>
      <w:r w:rsidRPr="00FF7A81">
        <w:t>limited and practice</w:t>
      </w:r>
      <w:r w:rsidR="00096A78">
        <w:noBreakHyphen/>
      </w:r>
      <w:r w:rsidRPr="00FF7A81">
        <w:t>limited document that authorizes practice at the level for which one is seeking licensure.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(31)</w:t>
      </w:r>
      <w:r w:rsidR="0051732C">
        <w:rPr>
          <w:u w:val="single"/>
        </w:rPr>
        <w:t>(32)</w:t>
      </w:r>
      <w:r w:rsidR="0051732C">
        <w:tab/>
      </w:r>
      <w:r w:rsidR="00096A78" w:rsidRPr="00096A78">
        <w:t>‘</w:t>
      </w:r>
      <w:r w:rsidRPr="00FF7A81">
        <w:t>Misconduct</w:t>
      </w:r>
      <w:r w:rsidR="00096A78" w:rsidRPr="00096A78">
        <w:t>’</w:t>
      </w:r>
      <w:r w:rsidRPr="00FF7A81">
        <w:t xml:space="preserve"> means violation of any of the provisions of this chapter or regulations promulgated by the board pursuant to this chapter or violation of any of the principles of ethics as adopted by the board or incompetence or unprofessional conduct.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(32)</w:t>
      </w:r>
      <w:r w:rsidR="0051732C">
        <w:rPr>
          <w:u w:val="single"/>
        </w:rPr>
        <w:t>(33)</w:t>
      </w:r>
      <w:r w:rsidR="0051732C">
        <w:tab/>
      </w:r>
      <w:r w:rsidR="00096A78" w:rsidRPr="00096A78">
        <w:t>‘</w:t>
      </w:r>
      <w:r w:rsidRPr="00FF7A81">
        <w:t>Osteopathic medicine</w:t>
      </w:r>
      <w:r w:rsidR="00096A78" w:rsidRPr="00096A78">
        <w:t>’</w:t>
      </w:r>
      <w:r w:rsidRPr="00FF7A81">
        <w:t xml:space="preserve"> means a complete school of medicine and surgery utilizing all methods of diagnosis and treatment in health and disease and placing special emphasis on the </w:t>
      </w:r>
      <w:r w:rsidRPr="00FF7A81">
        <w:lastRenderedPageBreak/>
        <w:t>interrelationship of the musculo</w:t>
      </w:r>
      <w:r w:rsidR="00096A78">
        <w:noBreakHyphen/>
      </w:r>
      <w:r w:rsidRPr="00FF7A81">
        <w:t>skeletal system to all other body systems.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(33)</w:t>
      </w:r>
      <w:r w:rsidR="0051732C">
        <w:rPr>
          <w:u w:val="single"/>
        </w:rPr>
        <w:t>(34)</w:t>
      </w:r>
      <w:r w:rsidR="0051732C">
        <w:tab/>
      </w:r>
      <w:r w:rsidR="00096A78" w:rsidRPr="00096A78">
        <w:t>‘</w:t>
      </w:r>
      <w:r w:rsidRPr="00FF7A81">
        <w:t>Pending disciplinary action</w:t>
      </w:r>
      <w:r w:rsidR="00096A78" w:rsidRPr="00096A78">
        <w:t>’</w:t>
      </w:r>
      <w:r w:rsidRPr="00FF7A81">
        <w:t xml:space="preserve"> means an action or proceeding initiated by a formal complaint.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(34)</w:t>
      </w:r>
      <w:r w:rsidR="0051732C">
        <w:rPr>
          <w:u w:val="single"/>
        </w:rPr>
        <w:t>(35)</w:t>
      </w:r>
      <w:r w:rsidR="0051732C">
        <w:tab/>
      </w:r>
      <w:r w:rsidR="00096A78" w:rsidRPr="00096A78">
        <w:t>‘</w:t>
      </w:r>
      <w:r w:rsidRPr="00FF7A81">
        <w:t>Person</w:t>
      </w:r>
      <w:r w:rsidR="00096A78" w:rsidRPr="00096A78">
        <w:t>’</w:t>
      </w:r>
      <w:r w:rsidRPr="00FF7A81">
        <w:t xml:space="preserve"> means a natural person, male or female.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(35)</w:t>
      </w:r>
      <w:r w:rsidR="0051732C">
        <w:rPr>
          <w:u w:val="single"/>
        </w:rPr>
        <w:t>(36)</w:t>
      </w:r>
      <w:r w:rsidR="0051732C">
        <w:tab/>
      </w:r>
      <w:r w:rsidR="00096A78" w:rsidRPr="00096A78">
        <w:t>‘</w:t>
      </w:r>
      <w:r w:rsidRPr="00FF7A81">
        <w:t>Physician</w:t>
      </w:r>
      <w:r w:rsidR="00096A78" w:rsidRPr="00096A78">
        <w:t>’</w:t>
      </w:r>
      <w:r w:rsidRPr="00FF7A81">
        <w:t xml:space="preserve"> means a doctor of medicine or doctor of osteopathic medicine licensed by the South Carolina Board of Medical Examiners.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(36)</w:t>
      </w:r>
      <w:r w:rsidR="00D45D9B">
        <w:rPr>
          <w:u w:val="single"/>
        </w:rPr>
        <w:t>(37)</w:t>
      </w:r>
      <w:r w:rsidR="00D45D9B">
        <w:tab/>
      </w:r>
      <w:r w:rsidR="00096A78" w:rsidRPr="00096A78">
        <w:t>‘</w:t>
      </w:r>
      <w:r w:rsidRPr="00FF7A81">
        <w:t>Practice of Medicine</w:t>
      </w:r>
      <w:r w:rsidR="00096A78" w:rsidRPr="00096A78">
        <w:t>’</w:t>
      </w:r>
      <w:r w:rsidRPr="00FF7A81">
        <w:t xml:space="preserve"> means: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(a)</w:t>
      </w:r>
      <w:r w:rsidR="00000353">
        <w:tab/>
      </w:r>
      <w:r w:rsidRPr="00FF7A81">
        <w:t>advertising, holding out to the public or representing in any manner that one is authorized to practice medicine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(b)</w:t>
      </w:r>
      <w:r w:rsidR="00000353">
        <w:tab/>
      </w:r>
      <w:r w:rsidRPr="00FF7A81">
        <w:t>offering or undertaking to prescribe, order, give, or administer any drug or medicine for the use of any other person;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(c)</w:t>
      </w:r>
      <w:r w:rsidR="00000353">
        <w:tab/>
      </w:r>
      <w:r w:rsidRPr="00FF7A81">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(d)</w:t>
      </w:r>
      <w:r w:rsidR="00000353">
        <w:tab/>
      </w:r>
      <w:r w:rsidRPr="00FF7A81">
        <w:t>offering or undertaking to perform any surgical operation upon a person;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(e)</w:t>
      </w:r>
      <w:r w:rsidR="00000353">
        <w:tab/>
      </w:r>
      <w:r w:rsidRPr="00FF7A81">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(f)</w:t>
      </w:r>
      <w:r w:rsidR="00000353">
        <w:tab/>
      </w:r>
      <w:r w:rsidRPr="00FF7A81">
        <w:t>rendering a determination of medical necessity or a decision affecting the diagnosis and/or treatment of a patient is the practice of medicine subject to all of the powers provided to the Board of Medical Examiners, except as provided in Section 38</w:t>
      </w:r>
      <w:r w:rsidR="00096A78">
        <w:noBreakHyphen/>
      </w:r>
      <w:r w:rsidRPr="00FF7A81">
        <w:t>59</w:t>
      </w:r>
      <w:r w:rsidR="00096A78">
        <w:noBreakHyphen/>
      </w:r>
      <w:r w:rsidRPr="00FF7A81">
        <w:t>25;</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(g)</w:t>
      </w:r>
      <w:r w:rsidR="00000353">
        <w:tab/>
      </w:r>
      <w:r w:rsidRPr="00FF7A81">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(h)</w:t>
      </w:r>
      <w:r w:rsidR="00000353">
        <w:tab/>
      </w:r>
      <w:r w:rsidRPr="00FF7A81">
        <w:t>testifying as a physician in an administrative, civil, or criminal proceeding in this State by expressing an expert medical opinion.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lastRenderedPageBreak/>
        <w:tab/>
      </w:r>
      <w:r w:rsidRPr="00CD7C51">
        <w:rPr>
          <w:strike/>
        </w:rPr>
        <w:t>(37)</w:t>
      </w:r>
      <w:r w:rsidR="00D45D9B">
        <w:rPr>
          <w:u w:val="single"/>
        </w:rPr>
        <w:t>(38)</w:t>
      </w:r>
      <w:r w:rsidR="00D45D9B">
        <w:tab/>
      </w:r>
      <w:r w:rsidR="00096A78" w:rsidRPr="00096A78">
        <w:t>‘</w:t>
      </w:r>
      <w:r w:rsidRPr="00FF7A81">
        <w:t>Practitioner</w:t>
      </w:r>
      <w:r w:rsidR="00096A78" w:rsidRPr="00096A78">
        <w:t>’</w:t>
      </w:r>
      <w:r w:rsidRPr="00FF7A81">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(38)</w:t>
      </w:r>
      <w:r w:rsidR="00D45D9B">
        <w:rPr>
          <w:u w:val="single"/>
        </w:rPr>
        <w:t>(39)</w:t>
      </w:r>
      <w:r w:rsidR="00D45D9B">
        <w:tab/>
      </w:r>
      <w:r w:rsidR="00096A78" w:rsidRPr="00096A78">
        <w:t>‘</w:t>
      </w:r>
      <w:r w:rsidRPr="00FF7A81">
        <w:t>Presiding officer</w:t>
      </w:r>
      <w:r w:rsidR="00096A78" w:rsidRPr="00096A78">
        <w:t>’</w:t>
      </w:r>
      <w:r w:rsidRPr="00FF7A81">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(39)</w:t>
      </w:r>
      <w:r w:rsidR="00D45D9B">
        <w:rPr>
          <w:u w:val="single"/>
        </w:rPr>
        <w:t>(40)</w:t>
      </w:r>
      <w:r w:rsidR="00D45D9B">
        <w:tab/>
      </w:r>
      <w:r w:rsidR="00096A78" w:rsidRPr="00096A78">
        <w:t>‘</w:t>
      </w:r>
      <w:r w:rsidRPr="00FF7A81">
        <w:t>Private reprimand</w:t>
      </w:r>
      <w:r w:rsidR="00096A78" w:rsidRPr="00096A78">
        <w:t>’</w:t>
      </w:r>
      <w:r w:rsidRPr="00FF7A81">
        <w:t xml:space="preserve"> means a statement by the board that misconduct was committed by a person authorized to practice which has been declared confidential and which is not subject to disclosure as a public document.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(40)</w:t>
      </w:r>
      <w:r w:rsidR="00D45D9B">
        <w:rPr>
          <w:u w:val="single"/>
        </w:rPr>
        <w:t>(41)</w:t>
      </w:r>
      <w:r w:rsidR="00D45D9B">
        <w:tab/>
      </w:r>
      <w:r w:rsidR="00096A78" w:rsidRPr="00096A78">
        <w:t>‘</w:t>
      </w:r>
      <w:r w:rsidRPr="00FF7A81">
        <w:t>Probation</w:t>
      </w:r>
      <w:r w:rsidR="00096A78" w:rsidRPr="00096A78">
        <w:t>’</w:t>
      </w:r>
      <w:r w:rsidRPr="00FF7A81">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(41)</w:t>
      </w:r>
      <w:r w:rsidR="00D45D9B">
        <w:rPr>
          <w:u w:val="single"/>
        </w:rPr>
        <w:t>(42)</w:t>
      </w:r>
      <w:r w:rsidR="00D45D9B">
        <w:tab/>
      </w:r>
      <w:r w:rsidR="00096A78" w:rsidRPr="00096A78">
        <w:t>‘</w:t>
      </w:r>
      <w:r w:rsidRPr="00FF7A81">
        <w:t>Public reprimand</w:t>
      </w:r>
      <w:r w:rsidR="00096A78" w:rsidRPr="00096A78">
        <w:t>’</w:t>
      </w:r>
      <w:r w:rsidRPr="00FF7A81">
        <w:t xml:space="preserve"> means a publicly available statement of the board that misconduct was committed by a person authorized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(42)</w:t>
      </w:r>
      <w:r w:rsidR="00D45D9B">
        <w:rPr>
          <w:u w:val="single"/>
        </w:rPr>
        <w:t>(43)</w:t>
      </w:r>
      <w:r w:rsidR="00D45D9B">
        <w:tab/>
      </w:r>
      <w:r w:rsidR="00096A78" w:rsidRPr="00096A78">
        <w:t>‘</w:t>
      </w:r>
      <w:r w:rsidRPr="00FF7A81">
        <w:t>Reactivation</w:t>
      </w:r>
      <w:r w:rsidR="00096A78" w:rsidRPr="00096A78">
        <w:t>’</w:t>
      </w:r>
      <w:r w:rsidRPr="00FF7A81">
        <w:t xml:space="preserve"> means the restoration to active status of an authorization from inactive status.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(43)</w:t>
      </w:r>
      <w:r w:rsidR="00D45D9B">
        <w:rPr>
          <w:u w:val="single"/>
        </w:rPr>
        <w:t>(44)</w:t>
      </w:r>
      <w:r w:rsidR="00D45D9B">
        <w:tab/>
      </w:r>
      <w:r w:rsidR="00096A78" w:rsidRPr="00096A78">
        <w:t>‘</w:t>
      </w:r>
      <w:r w:rsidRPr="00FF7A81">
        <w:t>Readily available</w:t>
      </w:r>
      <w:r w:rsidR="00096A78" w:rsidRPr="00096A78">
        <w:t>’</w:t>
      </w:r>
      <w:r w:rsidRPr="00FF7A81">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096A78">
        <w:noBreakHyphen/>
      </w:r>
      <w:r w:rsidRPr="00FF7A81">
        <w:t>time NPs, CNMs, or CNSs to practice with one physician, or when a NP, CNM, or CNS is performing delegated medical acts in a practice site greater than forty</w:t>
      </w:r>
      <w:r w:rsidR="00096A78">
        <w:noBreakHyphen/>
      </w:r>
      <w:r w:rsidRPr="00FF7A81">
        <w:t>five miles from the physician, the Board of Nursing and the Board of Medical Examiners shall review the application to determine if adequate supervision exists.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(44)</w:t>
      </w:r>
      <w:r w:rsidR="00D45D9B">
        <w:rPr>
          <w:u w:val="single"/>
        </w:rPr>
        <w:t>(45)</w:t>
      </w:r>
      <w:r w:rsidR="00D45D9B">
        <w:tab/>
      </w:r>
      <w:r w:rsidR="00096A78" w:rsidRPr="00096A78">
        <w:t>‘</w:t>
      </w:r>
      <w:r w:rsidRPr="00FF7A81">
        <w:t>Reinstatement</w:t>
      </w:r>
      <w:r w:rsidR="00096A78" w:rsidRPr="00096A78">
        <w:t>’</w:t>
      </w:r>
      <w:r w:rsidRPr="00FF7A81">
        <w:t xml:space="preserve"> means an action of the board in a disciplinary matter that authorizes the resumption of practice upon any terms or conditions ordered or agreed to by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lastRenderedPageBreak/>
        <w:tab/>
      </w:r>
      <w:r w:rsidRPr="00CD7C51">
        <w:rPr>
          <w:strike/>
        </w:rPr>
        <w:t>(45)</w:t>
      </w:r>
      <w:r w:rsidR="00D45D9B">
        <w:rPr>
          <w:u w:val="single"/>
        </w:rPr>
        <w:t>(46)</w:t>
      </w:r>
      <w:r w:rsidR="00D45D9B">
        <w:tab/>
      </w:r>
      <w:r w:rsidR="00096A78" w:rsidRPr="00096A78">
        <w:t>‘</w:t>
      </w:r>
      <w:r w:rsidRPr="00FF7A81">
        <w:t>Relinquish</w:t>
      </w:r>
      <w:r w:rsidR="00096A78" w:rsidRPr="00096A78">
        <w:t>’</w:t>
      </w:r>
      <w:r w:rsidRPr="00FF7A81">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(46)</w:t>
      </w:r>
      <w:r w:rsidR="00D45D9B">
        <w:rPr>
          <w:u w:val="single"/>
        </w:rPr>
        <w:t>(47)</w:t>
      </w:r>
      <w:r w:rsidR="00D45D9B">
        <w:tab/>
      </w:r>
      <w:r w:rsidR="00096A78" w:rsidRPr="00096A78">
        <w:t>‘</w:t>
      </w:r>
      <w:r w:rsidRPr="00FF7A81">
        <w:t>Respondent</w:t>
      </w:r>
      <w:r w:rsidR="00096A78" w:rsidRPr="00096A78">
        <w:t>’</w:t>
      </w:r>
      <w:r w:rsidRPr="00FF7A81">
        <w:t xml:space="preserve"> means a person charged with responding in a disciplinary or other administrative action.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(47)</w:t>
      </w:r>
      <w:r w:rsidR="00D45D9B">
        <w:rPr>
          <w:u w:val="single"/>
        </w:rPr>
        <w:t>(48)</w:t>
      </w:r>
      <w:r w:rsidR="00D45D9B">
        <w:tab/>
      </w:r>
      <w:r w:rsidR="00096A78" w:rsidRPr="00096A78">
        <w:t>‘</w:t>
      </w:r>
      <w:r w:rsidRPr="00FF7A81">
        <w:t>Revocation</w:t>
      </w:r>
      <w:r w:rsidR="00096A78" w:rsidRPr="00096A78">
        <w:t>’</w:t>
      </w:r>
      <w:r w:rsidRPr="00FF7A81">
        <w:t xml:space="preserve"> means the permanent cancellation or withdrawal of an authorization issued by the board. A person whose authorization has been permanently revoked by the board is permanently ineligible for an authorization of any kind from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(48)</w:t>
      </w:r>
      <w:r w:rsidR="00D45D9B">
        <w:rPr>
          <w:u w:val="single"/>
        </w:rPr>
        <w:t>(49)</w:t>
      </w:r>
      <w:r w:rsidR="00D45D9B">
        <w:tab/>
      </w:r>
      <w:r w:rsidR="00096A78" w:rsidRPr="00096A78">
        <w:t>‘</w:t>
      </w:r>
      <w:r w:rsidRPr="00FF7A81">
        <w:t>Significant disciplinary action</w:t>
      </w:r>
      <w:r w:rsidR="00096A78" w:rsidRPr="00096A78">
        <w:t>’</w:t>
      </w:r>
      <w:r w:rsidRPr="00FF7A81">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096A78" w:rsidRPr="00096A78">
        <w:t>’</w:t>
      </w:r>
      <w:r w:rsidRPr="00FF7A81">
        <w:t>s fitness for licensure to practice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(49)</w:t>
      </w:r>
      <w:r w:rsidR="00D45D9B">
        <w:rPr>
          <w:u w:val="single"/>
        </w:rPr>
        <w:t>(50)</w:t>
      </w:r>
      <w:r w:rsidR="00D45D9B">
        <w:tab/>
      </w:r>
      <w:r w:rsidR="00096A78" w:rsidRPr="00096A78">
        <w:t>‘</w:t>
      </w:r>
      <w:r w:rsidRPr="00FF7A81">
        <w:t>State identification bureau</w:t>
      </w:r>
      <w:r w:rsidR="00096A78" w:rsidRPr="00096A78">
        <w:t>’</w:t>
      </w:r>
      <w:r w:rsidRPr="00FF7A81">
        <w:t xml:space="preserve"> means an authorized governmental agency responsible for receiving and screening the results of criminal history records checks in this State or another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(50)</w:t>
      </w:r>
      <w:r w:rsidR="00D45D9B">
        <w:rPr>
          <w:u w:val="single"/>
        </w:rPr>
        <w:t>(51)</w:t>
      </w:r>
      <w:r w:rsidR="00D45D9B">
        <w:tab/>
      </w:r>
      <w:r w:rsidR="00096A78" w:rsidRPr="00096A78">
        <w:t>‘</w:t>
      </w:r>
      <w:r w:rsidRPr="00FF7A81">
        <w:t>Supervision</w:t>
      </w:r>
      <w:r w:rsidR="00096A78" w:rsidRPr="00096A78">
        <w:t>’</w:t>
      </w:r>
      <w:r w:rsidRPr="00FF7A81">
        <w:t xml:space="preserve"> means the process of critically observing, directing, and evaluating another person</w:t>
      </w:r>
      <w:r w:rsidR="00096A78" w:rsidRPr="00096A78">
        <w:t>’</w:t>
      </w:r>
      <w:r w:rsidRPr="00FF7A81">
        <w:t>s performance, unless otherwise provided by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(51)</w:t>
      </w:r>
      <w:r w:rsidR="00D45D9B">
        <w:rPr>
          <w:u w:val="single"/>
        </w:rPr>
        <w:t>(52)</w:t>
      </w:r>
      <w:r w:rsidR="00D45D9B">
        <w:tab/>
      </w:r>
      <w:r w:rsidR="00096A78" w:rsidRPr="00096A78">
        <w:t>‘</w:t>
      </w:r>
      <w:r w:rsidRPr="00FF7A81">
        <w:t>Suspension</w:t>
      </w:r>
      <w:r w:rsidR="00096A78" w:rsidRPr="00096A78">
        <w:t>’</w:t>
      </w:r>
      <w:r w:rsidRPr="00FF7A81">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45D9B" w:rsidRPr="00D45D9B" w:rsidRDefault="00D45D9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00D40571" w:rsidRPr="00D40571">
        <w:tab/>
      </w:r>
      <w:r w:rsidR="00096A78" w:rsidRPr="00096A78">
        <w:rPr>
          <w:u w:val="single"/>
        </w:rPr>
        <w:t>‘</w:t>
      </w:r>
      <w:r>
        <w:rPr>
          <w:u w:val="single"/>
        </w:rPr>
        <w:t>Telemedicine</w:t>
      </w:r>
      <w:r w:rsidR="00096A78" w:rsidRPr="00096A78">
        <w:rPr>
          <w:u w:val="single"/>
        </w:rPr>
        <w:t>’</w:t>
      </w:r>
      <w:r>
        <w:rPr>
          <w:u w:val="single"/>
        </w:rPr>
        <w:t xml:space="preserve"> means the practice of medicine using electronic communications, information technology, or other means</w:t>
      </w:r>
      <w:r w:rsidR="00EE5722">
        <w:rPr>
          <w:u w:val="single"/>
        </w:rPr>
        <w:t xml:space="preserve"> </w:t>
      </w:r>
      <w:r>
        <w:rPr>
          <w:u w:val="single"/>
        </w:rPr>
        <w:t>including, but not limited to, secure videoconferencing or interactive audio using asynchronous store and forward transfer technology</w:t>
      </w:r>
      <w:r w:rsidR="00EE5722">
        <w:rPr>
          <w:u w:val="single"/>
        </w:rPr>
        <w:t xml:space="preserve"> </w:t>
      </w:r>
      <w:r>
        <w:rPr>
          <w:u w:val="single"/>
        </w:rPr>
        <w:t>between a physician in one location and a patient in another location, with or without an intervening health</w:t>
      </w:r>
      <w:r w:rsidR="009D7478">
        <w:rPr>
          <w:u w:val="single"/>
        </w:rPr>
        <w:t xml:space="preserve"> </w:t>
      </w:r>
      <w:r>
        <w:rPr>
          <w:u w:val="single"/>
        </w:rPr>
        <w:t>care provider. Telemedicine does not include an audio</w:t>
      </w:r>
      <w:r w:rsidR="00096A78">
        <w:rPr>
          <w:u w:val="single"/>
        </w:rPr>
        <w:noBreakHyphen/>
      </w:r>
      <w:r>
        <w:rPr>
          <w:u w:val="single"/>
        </w:rPr>
        <w:t>only telephone conversation, email or instant messaging conversation, or facsimile.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(52)</w:t>
      </w:r>
      <w:r w:rsidR="00D45D9B">
        <w:rPr>
          <w:u w:val="single"/>
        </w:rPr>
        <w:t>(54)</w:t>
      </w:r>
      <w:r w:rsidR="00D45D9B">
        <w:tab/>
      </w:r>
      <w:r w:rsidR="00096A78" w:rsidRPr="00096A78">
        <w:t>‘</w:t>
      </w:r>
      <w:r w:rsidRPr="00FF7A81">
        <w:t>Temporary license</w:t>
      </w:r>
      <w:r w:rsidR="00096A78" w:rsidRPr="00096A78">
        <w:t>’</w:t>
      </w:r>
      <w:r w:rsidRPr="00FF7A81">
        <w:t xml:space="preserve"> means a current, time</w:t>
      </w:r>
      <w:r w:rsidR="00096A78">
        <w:noBreakHyphen/>
      </w:r>
      <w:r w:rsidRPr="00FF7A81">
        <w:t>limited document that authorizes practice at the level for which one is seeking licensure.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lastRenderedPageBreak/>
        <w:tab/>
      </w:r>
      <w:r w:rsidRPr="00CD7C51">
        <w:rPr>
          <w:strike/>
        </w:rPr>
        <w:t>(53)</w:t>
      </w:r>
      <w:r w:rsidR="00D45D9B">
        <w:rPr>
          <w:u w:val="single"/>
        </w:rPr>
        <w:t>(55)</w:t>
      </w:r>
      <w:r w:rsidR="00D45D9B">
        <w:tab/>
      </w:r>
      <w:r w:rsidR="00096A78" w:rsidRPr="00096A78">
        <w:t>‘</w:t>
      </w:r>
      <w:r w:rsidRPr="00FF7A81">
        <w:t>Unprofessional conduct</w:t>
      </w:r>
      <w:r w:rsidR="00096A78" w:rsidRPr="00096A78">
        <w:t>’</w:t>
      </w:r>
      <w:r w:rsidRPr="00FF7A8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096A78" w:rsidRPr="00096A78">
        <w:t>’</w:t>
      </w:r>
      <w:r w:rsidRPr="00FF7A81">
        <w:t>s fitness to practice, or conduct that may violate any provision of the code of ethics adopted by the board or a specialty.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(54)</w:t>
      </w:r>
      <w:r w:rsidR="00D45D9B">
        <w:rPr>
          <w:u w:val="single"/>
        </w:rPr>
        <w:t>(56)</w:t>
      </w:r>
      <w:r w:rsidR="00D45D9B">
        <w:tab/>
      </w:r>
      <w:r w:rsidR="00096A78" w:rsidRPr="00096A78">
        <w:t>‘</w:t>
      </w:r>
      <w:r w:rsidRPr="00FF7A81">
        <w:t>Voluntary surrender</w:t>
      </w:r>
      <w:r w:rsidR="00096A78" w:rsidRPr="00096A78">
        <w:t>’</w:t>
      </w:r>
      <w:r w:rsidRPr="00FF7A81">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(55)</w:t>
      </w:r>
      <w:r w:rsidR="00000353">
        <w:rPr>
          <w:u w:val="single"/>
        </w:rPr>
        <w:t>(57)</w:t>
      </w:r>
      <w:r w:rsidR="00000353">
        <w:tab/>
      </w:r>
      <w:r w:rsidR="00096A78" w:rsidRPr="00096A78">
        <w:t>‘</w:t>
      </w:r>
      <w:r w:rsidRPr="00FF7A81">
        <w:t>Volunteer license</w:t>
      </w:r>
      <w:r w:rsidR="00096A78" w:rsidRPr="00096A78">
        <w:t>’</w:t>
      </w:r>
      <w:r w:rsidRPr="00FF7A81">
        <w:t xml:space="preserve"> means authorization of a retired practitioner to provide medical services to others through an identified charitable organization without remuneration.</w:t>
      </w:r>
      <w:r w:rsidR="00000353">
        <w:t>”</w:t>
      </w:r>
    </w:p>
    <w:p w:rsidR="00000353" w:rsidRDefault="00000353"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790" w:rsidRDefault="00007790"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rsidR="00096A78">
        <w:noBreakHyphen/>
      </w:r>
      <w:r>
        <w:t>47</w:t>
      </w:r>
      <w:r w:rsidR="00096A78">
        <w:noBreakHyphen/>
      </w:r>
      <w:r>
        <w:t>113(B) and (C) of the 1976 Code is amended to read:</w:t>
      </w:r>
    </w:p>
    <w:p w:rsidR="00007790" w:rsidRDefault="00007790"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571" w:rsidRDefault="00007790"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40571">
        <w:tab/>
      </w:r>
      <w:r w:rsidR="00D40571" w:rsidRPr="00FF7A81">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w:t>
      </w:r>
      <w:r w:rsidR="00D40571" w:rsidRPr="00D40571">
        <w:rPr>
          <w:strike/>
        </w:rPr>
        <w:t>call</w:t>
      </w:r>
      <w:r w:rsidR="00D40571">
        <w:t xml:space="preserve">  </w:t>
      </w:r>
      <w:r w:rsidR="00D40571">
        <w:rPr>
          <w:u w:val="single"/>
        </w:rPr>
        <w:t>calls</w:t>
      </w:r>
      <w:r w:rsidR="00D40571" w:rsidRPr="00FF7A81">
        <w:t xml:space="preserve">, prescribing for a patient examined by a licensed advanced practice registered nurse, a physician assistant, or other physician extender authorized by law and supervised by the physician, </w:t>
      </w:r>
      <w:r w:rsidR="00D40571" w:rsidRPr="00D40571">
        <w:rPr>
          <w:strike/>
        </w:rPr>
        <w:t>or</w:t>
      </w:r>
      <w:r w:rsidR="00D40571" w:rsidRPr="00FF7A81">
        <w:t xml:space="preserve"> continuing medication on a short</w:t>
      </w:r>
      <w:r w:rsidR="00096A78">
        <w:noBreakHyphen/>
      </w:r>
      <w:r w:rsidR="00D40571" w:rsidRPr="00FF7A81">
        <w:t xml:space="preserve">term basis for a new patient </w:t>
      </w:r>
      <w:r w:rsidR="00D40571" w:rsidRPr="00D40571">
        <w:rPr>
          <w:strike/>
        </w:rPr>
        <w:t>prior to</w:t>
      </w:r>
      <w:r w:rsidR="00D40571" w:rsidRPr="00FF7A81">
        <w:t xml:space="preserve"> </w:t>
      </w:r>
      <w:r w:rsidR="00D40571">
        <w:rPr>
          <w:u w:val="single"/>
        </w:rPr>
        <w:t>before</w:t>
      </w:r>
      <w:r w:rsidR="00D40571">
        <w:t xml:space="preserve"> </w:t>
      </w:r>
      <w:r w:rsidR="00D40571" w:rsidRPr="00FF7A81">
        <w:t>the patient</w:t>
      </w:r>
      <w:r w:rsidR="00096A78" w:rsidRPr="00096A78">
        <w:t>’</w:t>
      </w:r>
      <w:r w:rsidR="00D40571" w:rsidRPr="00FF7A81">
        <w:t>s first appointment</w:t>
      </w:r>
      <w:r w:rsidR="00D40571">
        <w:rPr>
          <w:u w:val="single"/>
        </w:rPr>
        <w:t>, or prescribing for a patient for whom the licensee has established a physician</w:t>
      </w:r>
      <w:r w:rsidR="00096A78">
        <w:rPr>
          <w:u w:val="single"/>
        </w:rPr>
        <w:noBreakHyphen/>
      </w:r>
      <w:r w:rsidR="00D40571">
        <w:rPr>
          <w:u w:val="single"/>
        </w:rPr>
        <w:t>patient relationship by telemedicine</w:t>
      </w:r>
      <w:r w:rsidR="00D40571" w:rsidRPr="00FF7A81">
        <w:t>.</w:t>
      </w:r>
    </w:p>
    <w:p w:rsidR="00D40571" w:rsidRDefault="00485C38"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40571" w:rsidRPr="00FF7A81">
        <w:t>Prescribing drugs to individuals the licensee has never personally examined based solely on answers to a set of questions</w:t>
      </w:r>
      <w:r w:rsidR="00D40571">
        <w:t xml:space="preserve"> </w:t>
      </w:r>
      <w:r w:rsidR="00D40571">
        <w:rPr>
          <w:u w:val="single"/>
        </w:rPr>
        <w:t>or an online questionnaire</w:t>
      </w:r>
      <w:r w:rsidR="00D40571">
        <w:t xml:space="preserve"> </w:t>
      </w:r>
      <w:r w:rsidR="00D40571" w:rsidRPr="00FF7A81">
        <w:t>is unprofessional.</w:t>
      </w:r>
      <w:r w:rsidR="00D40571">
        <w:t>”</w:t>
      </w:r>
    </w:p>
    <w:p w:rsidR="00D40571" w:rsidRDefault="00D40571"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571">
        <w:t>5</w:t>
      </w:r>
      <w:r>
        <w:t>.</w:t>
      </w:r>
      <w:r>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493" w:rsidRDefault="003C0493" w:rsidP="003C0493">
      <w:pPr>
        <w:suppressAutoHyphens/>
      </w:pPr>
      <w:bookmarkStart w:id="4" w:name="_GoBack"/>
      <w:bookmarkEnd w:id="4"/>
    </w:p>
    <w:sectPr w:rsidR="003C0493"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F1DDDB-A189-421A-88D0-4790E1EEDD5A}"/>
    <w:embedBold r:id="rId2" w:fontKey="{E4B929D1-0A06-464C-B8CF-9EB4670A286B}"/>
  </w:font>
  <w:font w:name="Calibri">
    <w:panose1 w:val="020F0502020204030204"/>
    <w:charset w:val="00"/>
    <w:family w:val="swiss"/>
    <w:pitch w:val="variable"/>
    <w:sig w:usb0="E00002FF" w:usb1="4000ACFF" w:usb2="00000001" w:usb3="00000000" w:csb0="0000019F" w:csb1="00000000"/>
    <w:embedRegular r:id="rId3" w:fontKey="{02072961-611B-4325-83F3-73820E41D997}"/>
  </w:font>
  <w:font w:name="Segoe UI">
    <w:panose1 w:val="020B0502040204020203"/>
    <w:charset w:val="00"/>
    <w:family w:val="swiss"/>
    <w:pitch w:val="variable"/>
    <w:sig w:usb0="E10022FF" w:usb1="C000E47F" w:usb2="00000029" w:usb3="00000000" w:csb0="000001DF" w:csb1="00000000"/>
    <w:embedRegular r:id="rId4" w:fontKey="{33BD87FB-80B7-4DBA-B06C-EB4799242EB2}"/>
  </w:font>
  <w:font w:name="Cambria">
    <w:panose1 w:val="02040503050406030204"/>
    <w:charset w:val="00"/>
    <w:family w:val="roman"/>
    <w:pitch w:val="variable"/>
    <w:sig w:usb0="E00002FF" w:usb1="400004FF" w:usb2="00000000" w:usb3="00000000" w:csb0="0000019F" w:csb1="00000000"/>
    <w:embedRegular r:id="rId5" w:fontKey="{82EDA746-BA59-4A6C-BF4E-2D33BD30B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1C3817">
      <w:rPr>
        <w:noProof/>
      </w:rPr>
      <w:t>4</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1C3817">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C3817"/>
    <w:rsid w:val="001D08F2"/>
    <w:rsid w:val="001E4201"/>
    <w:rsid w:val="002037CA"/>
    <w:rsid w:val="002047A2"/>
    <w:rsid w:val="002321B6"/>
    <w:rsid w:val="0023696B"/>
    <w:rsid w:val="00250967"/>
    <w:rsid w:val="002759C5"/>
    <w:rsid w:val="00277DEE"/>
    <w:rsid w:val="00280D88"/>
    <w:rsid w:val="00294ABE"/>
    <w:rsid w:val="002A3EB4"/>
    <w:rsid w:val="002C6D32"/>
    <w:rsid w:val="002D51A5"/>
    <w:rsid w:val="00325348"/>
    <w:rsid w:val="00385D74"/>
    <w:rsid w:val="00393688"/>
    <w:rsid w:val="003C0493"/>
    <w:rsid w:val="003D04DB"/>
    <w:rsid w:val="003D411E"/>
    <w:rsid w:val="003E3C1E"/>
    <w:rsid w:val="003E6148"/>
    <w:rsid w:val="00400EAA"/>
    <w:rsid w:val="0041760A"/>
    <w:rsid w:val="004203D7"/>
    <w:rsid w:val="004809EE"/>
    <w:rsid w:val="00485C38"/>
    <w:rsid w:val="004D10F9"/>
    <w:rsid w:val="0050772B"/>
    <w:rsid w:val="00511EE9"/>
    <w:rsid w:val="0051732C"/>
    <w:rsid w:val="0052171E"/>
    <w:rsid w:val="00521E00"/>
    <w:rsid w:val="00532030"/>
    <w:rsid w:val="00577C6C"/>
    <w:rsid w:val="0058501B"/>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32670"/>
    <w:rsid w:val="009352BB"/>
    <w:rsid w:val="00990668"/>
    <w:rsid w:val="009B397B"/>
    <w:rsid w:val="009D7478"/>
    <w:rsid w:val="009F0C77"/>
    <w:rsid w:val="009F4DD1"/>
    <w:rsid w:val="00A64E80"/>
    <w:rsid w:val="00A741D9"/>
    <w:rsid w:val="00A9741D"/>
    <w:rsid w:val="00AD4B17"/>
    <w:rsid w:val="00AD7E84"/>
    <w:rsid w:val="00B26FA6"/>
    <w:rsid w:val="00B741CB"/>
    <w:rsid w:val="00B934F3"/>
    <w:rsid w:val="00BB6347"/>
    <w:rsid w:val="00BD2134"/>
    <w:rsid w:val="00C038D8"/>
    <w:rsid w:val="00C045DD"/>
    <w:rsid w:val="00C3136F"/>
    <w:rsid w:val="00C3483A"/>
    <w:rsid w:val="00C74E9D"/>
    <w:rsid w:val="00C82FD3"/>
    <w:rsid w:val="00CB408A"/>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1BB44-8589-48D7-B4BD-1FDA4876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D32096AB.dotm</Template>
  <TotalTime>1</TotalTime>
  <Pages>12</Pages>
  <Words>4075</Words>
  <Characters>23231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(Feb. 23, 2016) - South Carolina Legislature Online</dc:title>
  <dc:subject/>
  <dc:creator>%USERNAME%</dc:creator>
  <cp:keywords/>
  <dc:description/>
  <cp:lastModifiedBy>Angela Hill</cp:lastModifiedBy>
  <cp:revision>3</cp:revision>
  <cp:lastPrinted>2016-01-20T18:36:00Z</cp:lastPrinted>
  <dcterms:created xsi:type="dcterms:W3CDTF">2016-02-23T23:18:00Z</dcterms:created>
  <dcterms:modified xsi:type="dcterms:W3CDTF">2016-02-23T23:59:00Z</dcterms:modified>
</cp:coreProperties>
</file>