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FB9" w:rsidRDefault="00602F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2B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80E" w:rsidRDefault="00092231" w:rsidP="005A5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80E">
        <w:t>SALUTE</w:t>
      </w:r>
      <w:r w:rsidR="005A580E">
        <w:rPr>
          <w:color w:val="000000" w:themeColor="text1"/>
          <w:u w:color="000000" w:themeColor="text1"/>
        </w:rPr>
        <w:t xml:space="preserve"> THE</w:t>
      </w:r>
      <w:r w:rsidR="005A580E" w:rsidRPr="00E542AE">
        <w:rPr>
          <w:color w:val="000000" w:themeColor="text1"/>
          <w:u w:color="000000" w:themeColor="text1"/>
        </w:rPr>
        <w:t xml:space="preserve"> </w:t>
      </w:r>
      <w:r w:rsidR="005A580E">
        <w:rPr>
          <w:color w:val="000000" w:themeColor="text1"/>
          <w:u w:color="000000" w:themeColor="text1"/>
        </w:rPr>
        <w:t>CHESNEE</w:t>
      </w:r>
      <w:r w:rsidR="005A580E">
        <w:t xml:space="preserve"> HIGH SCHOOL COMPETITIVE CHEER TEAM</w:t>
      </w:r>
      <w:r w:rsidR="005A580E">
        <w:rPr>
          <w:color w:val="000000" w:themeColor="text1"/>
          <w:u w:color="000000" w:themeColor="text1"/>
        </w:rPr>
        <w:t>, COACHES, AND SCHOOL OFFICIALS</w:t>
      </w:r>
      <w:r w:rsidR="005A580E" w:rsidRPr="00E542AE">
        <w:rPr>
          <w:color w:val="000000" w:themeColor="text1"/>
          <w:u w:color="000000" w:themeColor="text1"/>
        </w:rPr>
        <w:t xml:space="preserve"> FOR </w:t>
      </w:r>
      <w:r w:rsidR="005A580E">
        <w:rPr>
          <w:color w:val="000000" w:themeColor="text1"/>
          <w:u w:color="000000" w:themeColor="text1"/>
        </w:rPr>
        <w:t xml:space="preserve">A SUPERLATIVE </w:t>
      </w:r>
      <w:r w:rsidR="005A580E" w:rsidRPr="00E542AE">
        <w:rPr>
          <w:color w:val="000000" w:themeColor="text1"/>
          <w:u w:color="000000" w:themeColor="text1"/>
        </w:rPr>
        <w:t xml:space="preserve">SEASON AND </w:t>
      </w:r>
      <w:r w:rsidR="005A580E">
        <w:rPr>
          <w:color w:val="000000" w:themeColor="text1"/>
          <w:u w:color="000000" w:themeColor="text1"/>
        </w:rPr>
        <w:t>TO HONOR THEM FOR WINN</w:t>
      </w:r>
      <w:r w:rsidR="00B2056D">
        <w:rPr>
          <w:color w:val="000000" w:themeColor="text1"/>
          <w:u w:color="000000" w:themeColor="text1"/>
        </w:rPr>
        <w:t xml:space="preserve">ING THE </w:t>
      </w:r>
      <w:r w:rsidR="005A580E" w:rsidRPr="00E542AE">
        <w:rPr>
          <w:color w:val="000000" w:themeColor="text1"/>
          <w:u w:color="000000" w:themeColor="text1"/>
        </w:rPr>
        <w:t>CLASS</w:t>
      </w:r>
      <w:r w:rsidR="00E06A5E">
        <w:rPr>
          <w:color w:val="000000" w:themeColor="text1"/>
          <w:u w:color="000000" w:themeColor="text1"/>
        </w:rPr>
        <w:t xml:space="preserve"> A</w:t>
      </w:r>
      <w:r w:rsidR="005A580E">
        <w:rPr>
          <w:color w:val="000000" w:themeColor="text1"/>
          <w:u w:color="000000" w:themeColor="text1"/>
        </w:rPr>
        <w:t>A S</w:t>
      </w:r>
      <w:r w:rsidR="005A580E" w:rsidRPr="00E542AE">
        <w:rPr>
          <w:color w:val="000000" w:themeColor="text1"/>
          <w:u w:color="000000" w:themeColor="text1"/>
        </w:rPr>
        <w:t xml:space="preserve">TATE CHAMPIONSHIP </w:t>
      </w:r>
      <w:r w:rsidR="005A580E">
        <w:rPr>
          <w:color w:val="000000" w:themeColor="text1"/>
          <w:u w:color="000000" w:themeColor="text1"/>
        </w:rPr>
        <w:t>T</w:t>
      </w:r>
      <w:r w:rsidR="005A580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1F3E" w:rsidRDefault="00F42BF1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632D">
        <w:t>to no one</w:t>
      </w:r>
      <w:r w:rsidR="00967A3D" w:rsidRPr="00967A3D">
        <w:t>’</w:t>
      </w:r>
      <w:r w:rsidR="00F2632D">
        <w:t xml:space="preserve">s surprise, </w:t>
      </w:r>
      <w:r w:rsidR="00211F3E">
        <w:t xml:space="preserve">the </w:t>
      </w:r>
      <w:r w:rsidR="00430AD2">
        <w:t>Chesnee</w:t>
      </w:r>
      <w:r w:rsidR="00211F3E">
        <w:t xml:space="preserve"> High School </w:t>
      </w:r>
      <w:r w:rsidR="00641DAF">
        <w:t>competitive cheer</w:t>
      </w:r>
      <w:r w:rsidR="00211F3E">
        <w:t xml:space="preserve"> team once again showed its championship ca</w:t>
      </w:r>
      <w:r w:rsidR="00AC17BA">
        <w:t>liber at the state competition and took</w:t>
      </w:r>
      <w:r w:rsidR="00211F3E">
        <w:t xml:space="preserve"> home the </w:t>
      </w:r>
      <w:r w:rsidR="00AC17BA">
        <w:t xml:space="preserve">title </w:t>
      </w:r>
      <w:r w:rsidR="00211F3E">
        <w:t>trophy;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 exultant cheering section supported the team, and the team in return gave its fans something to cheer about</w:t>
      </w:r>
      <w:r w:rsidR="00D33067">
        <w:t xml:space="preserve">: a fantastic show that enthralled the entire crowd and </w:t>
      </w:r>
      <w:r w:rsidR="00F97B7A">
        <w:t xml:space="preserve">deservedly </w:t>
      </w:r>
      <w:r w:rsidR="00D33067">
        <w:t xml:space="preserve">earned the </w:t>
      </w:r>
      <w:r w:rsidR="00F97B7A">
        <w:t>top prize</w:t>
      </w:r>
      <w:r>
        <w:t>; and</w:t>
      </w:r>
    </w:p>
    <w:p w:rsidR="00AC17BA" w:rsidRDefault="00AC17BA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AC17BA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1F3E">
        <w:t xml:space="preserve">the win gave </w:t>
      </w:r>
      <w:r>
        <w:t>C</w:t>
      </w:r>
      <w:r w:rsidR="00211F3E">
        <w:t xml:space="preserve">oach </w:t>
      </w:r>
      <w:r>
        <w:t>Allie Tyner</w:t>
      </w:r>
      <w:r w:rsidR="003202E8">
        <w:t xml:space="preserve">, </w:t>
      </w:r>
      <w:r>
        <w:t>Assistant Coach Emily Blanton</w:t>
      </w:r>
      <w:r w:rsidR="003202E8">
        <w:t xml:space="preserve">, and their </w:t>
      </w:r>
      <w:r w:rsidR="004823C1">
        <w:t>well</w:t>
      </w:r>
      <w:r w:rsidR="00967A3D">
        <w:noBreakHyphen/>
      </w:r>
      <w:r w:rsidR="004823C1">
        <w:t>trained</w:t>
      </w:r>
      <w:r w:rsidR="003202E8">
        <w:t xml:space="preserve"> athletes</w:t>
      </w:r>
      <w:r w:rsidR="00211F3E">
        <w:t xml:space="preserve"> </w:t>
      </w:r>
      <w:r w:rsidR="003202E8">
        <w:t>several other things to cheer about</w:t>
      </w:r>
      <w:r w:rsidR="007874AC">
        <w:t xml:space="preserve"> besides a new title</w:t>
      </w:r>
      <w:r w:rsidR="004823C1">
        <w:t>, among them</w:t>
      </w:r>
      <w:r w:rsidR="00211F3E">
        <w:t xml:space="preserve"> </w:t>
      </w:r>
      <w:r>
        <w:t>back</w:t>
      </w:r>
      <w:r w:rsidR="00967A3D">
        <w:noBreakHyphen/>
      </w:r>
      <w:r>
        <w:t>to</w:t>
      </w:r>
      <w:r w:rsidR="00967A3D">
        <w:noBreakHyphen/>
      </w:r>
      <w:r>
        <w:t>back undefeated seasons</w:t>
      </w:r>
      <w:r w:rsidR="004823C1">
        <w:t xml:space="preserve"> and the </w:t>
      </w:r>
      <w:r w:rsidR="00644BAC">
        <w:t xml:space="preserve">South Carolina </w:t>
      </w:r>
      <w:r w:rsidR="004823C1">
        <w:t>State Cheerleader of the Year award</w:t>
      </w:r>
      <w:r w:rsidR="00211F3E">
        <w:t>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newest championship delivered a </w:t>
      </w:r>
      <w:r w:rsidR="00430AD2">
        <w:rPr>
          <w:color w:val="000000" w:themeColor="text1"/>
          <w:u w:color="000000" w:themeColor="text1"/>
        </w:rPr>
        <w:t>third s</w:t>
      </w:r>
      <w:r>
        <w:rPr>
          <w:color w:val="000000" w:themeColor="text1"/>
          <w:u w:color="000000" w:themeColor="text1"/>
        </w:rPr>
        <w:t>traight title to Ch</w:t>
      </w:r>
      <w:r w:rsidR="00430AD2">
        <w:rPr>
          <w:color w:val="000000" w:themeColor="text1"/>
          <w:u w:color="000000" w:themeColor="text1"/>
        </w:rPr>
        <w:t>esnee,</w:t>
      </w:r>
      <w:r>
        <w:rPr>
          <w:color w:val="000000" w:themeColor="text1"/>
          <w:u w:color="000000" w:themeColor="text1"/>
        </w:rPr>
        <w:t xml:space="preserve"> a state of affairs that may necessitate the construction of a new trophy case to house all the honors the </w:t>
      </w:r>
      <w:r w:rsidR="00B43937">
        <w:rPr>
          <w:color w:val="000000" w:themeColor="text1"/>
          <w:u w:color="000000" w:themeColor="text1"/>
        </w:rPr>
        <w:t>competitive cheer</w:t>
      </w:r>
      <w:r>
        <w:rPr>
          <w:color w:val="000000" w:themeColor="text1"/>
          <w:u w:color="000000" w:themeColor="text1"/>
        </w:rPr>
        <w:t xml:space="preserve"> team continues to accumulate; and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A" w:rsidRDefault="00211F3E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price of the win was a dedication that demanded </w:t>
      </w:r>
      <w:r w:rsidR="005A2FA7">
        <w:rPr>
          <w:color w:val="000000" w:themeColor="text1"/>
          <w:u w:color="000000" w:themeColor="text1"/>
        </w:rPr>
        <w:t xml:space="preserve">regular, disciplined </w:t>
      </w:r>
      <w:r>
        <w:rPr>
          <w:color w:val="000000" w:themeColor="text1"/>
          <w:u w:color="000000" w:themeColor="text1"/>
        </w:rPr>
        <w:t>practice</w:t>
      </w:r>
      <w:r w:rsidR="005A2F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 team and its coach</w:t>
      </w:r>
      <w:r w:rsidR="005A2FA7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counted the chance at another title worth the necessary </w:t>
      </w:r>
      <w:r w:rsidR="005A2FA7">
        <w:rPr>
          <w:color w:val="000000" w:themeColor="text1"/>
          <w:u w:color="000000" w:themeColor="text1"/>
        </w:rPr>
        <w:t>labor</w:t>
      </w:r>
      <w:r w:rsidR="00B02E4A">
        <w:rPr>
          <w:color w:val="000000" w:themeColor="text1"/>
          <w:u w:color="000000" w:themeColor="text1"/>
        </w:rPr>
        <w:t>; and</w:t>
      </w:r>
    </w:p>
    <w:p w:rsidR="00B02E4A" w:rsidRDefault="00B02E4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A" w:rsidRDefault="00B02E4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are </w:t>
      </w:r>
      <w:r w:rsidRPr="00606D9A">
        <w:rPr>
          <w:color w:val="000000" w:themeColor="text1"/>
          <w:u w:color="000000" w:themeColor="text1"/>
        </w:rPr>
        <w:t>Kinsley</w:t>
      </w:r>
      <w:r>
        <w:rPr>
          <w:color w:val="000000" w:themeColor="text1"/>
          <w:u w:color="000000" w:themeColor="text1"/>
        </w:rPr>
        <w:t xml:space="preserve"> A</w:t>
      </w:r>
      <w:r w:rsidRPr="00606D9A">
        <w:rPr>
          <w:color w:val="000000" w:themeColor="text1"/>
          <w:u w:color="000000" w:themeColor="text1"/>
        </w:rPr>
        <w:t>llaire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Aly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Barfoot</w:t>
      </w:r>
      <w:r>
        <w:rPr>
          <w:color w:val="000000" w:themeColor="text1"/>
          <w:u w:color="000000" w:themeColor="text1"/>
        </w:rPr>
        <w:t>, H</w:t>
      </w:r>
      <w:r w:rsidRPr="00606D9A">
        <w:rPr>
          <w:color w:val="000000" w:themeColor="text1"/>
          <w:u w:color="000000" w:themeColor="text1"/>
        </w:rPr>
        <w:t>aley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Bowen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Ravyn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Burg</w:t>
      </w:r>
      <w:r>
        <w:rPr>
          <w:color w:val="000000" w:themeColor="text1"/>
          <w:u w:color="000000" w:themeColor="text1"/>
        </w:rPr>
        <w:t xml:space="preserve">os, </w:t>
      </w:r>
      <w:r w:rsidRPr="00606D9A">
        <w:rPr>
          <w:color w:val="000000" w:themeColor="text1"/>
          <w:u w:color="000000" w:themeColor="text1"/>
        </w:rPr>
        <w:t>Christian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ab/>
        <w:t>Chesney</w:t>
      </w:r>
      <w:r>
        <w:rPr>
          <w:color w:val="000000" w:themeColor="text1"/>
          <w:u w:color="000000" w:themeColor="text1"/>
        </w:rPr>
        <w:t xml:space="preserve">, Bethanie Dalton, Rose Gipson, </w:t>
      </w:r>
      <w:r w:rsidRPr="00606D9A">
        <w:rPr>
          <w:color w:val="000000" w:themeColor="text1"/>
          <w:u w:color="000000" w:themeColor="text1"/>
        </w:rPr>
        <w:t>Sarah Hancock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Maci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Hollifield</w:t>
      </w:r>
      <w:r>
        <w:rPr>
          <w:color w:val="000000" w:themeColor="text1"/>
          <w:u w:color="000000" w:themeColor="text1"/>
        </w:rPr>
        <w:t xml:space="preserve">, Alyssa Lamb, </w:t>
      </w:r>
      <w:r w:rsidRPr="00606D9A">
        <w:rPr>
          <w:color w:val="000000" w:themeColor="text1"/>
          <w:u w:color="000000" w:themeColor="text1"/>
        </w:rPr>
        <w:t>Grace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lastRenderedPageBreak/>
        <w:t>Lowe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Megan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Owens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Lexus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Price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A</w:t>
      </w:r>
      <w:r w:rsidR="00967A3D" w:rsidRPr="00967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M</w:t>
      </w:r>
      <w:r w:rsidRPr="00606D9A">
        <w:rPr>
          <w:color w:val="000000" w:themeColor="text1"/>
          <w:u w:color="000000" w:themeColor="text1"/>
        </w:rPr>
        <w:t>iracle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Makayla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Lauren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Gracie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Bria</w:t>
      </w:r>
      <w:r>
        <w:rPr>
          <w:color w:val="000000" w:themeColor="text1"/>
          <w:u w:color="000000" w:themeColor="text1"/>
        </w:rPr>
        <w:t>n</w:t>
      </w:r>
      <w:r w:rsidRPr="00606D9A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 W</w:t>
      </w:r>
      <w:r w:rsidRPr="00606D9A">
        <w:rPr>
          <w:color w:val="000000" w:themeColor="text1"/>
          <w:u w:color="000000" w:themeColor="text1"/>
        </w:rPr>
        <w:t>ilson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Lexi</w:t>
      </w:r>
      <w:r>
        <w:rPr>
          <w:color w:val="000000" w:themeColor="text1"/>
          <w:u w:color="000000" w:themeColor="text1"/>
        </w:rPr>
        <w:t xml:space="preserve">s </w:t>
      </w:r>
      <w:r w:rsidRPr="00606D9A">
        <w:rPr>
          <w:color w:val="000000" w:themeColor="text1"/>
          <w:u w:color="000000" w:themeColor="text1"/>
        </w:rPr>
        <w:t>Horne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Breanna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Cromer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Tori</w:t>
      </w:r>
      <w:r>
        <w:rPr>
          <w:color w:val="000000" w:themeColor="text1"/>
          <w:u w:color="000000" w:themeColor="text1"/>
        </w:rPr>
        <w:t xml:space="preserve"> </w:t>
      </w:r>
      <w:r w:rsidRPr="00606D9A">
        <w:rPr>
          <w:color w:val="000000" w:themeColor="text1"/>
          <w:u w:color="000000" w:themeColor="text1"/>
        </w:rPr>
        <w:t>Cash</w:t>
      </w:r>
      <w:r>
        <w:rPr>
          <w:color w:val="000000" w:themeColor="text1"/>
          <w:u w:color="000000" w:themeColor="text1"/>
        </w:rPr>
        <w:t xml:space="preserve">, Mackenzi </w:t>
      </w:r>
      <w:r w:rsidRPr="00606D9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</w:t>
      </w:r>
      <w:r w:rsidRPr="00606D9A">
        <w:rPr>
          <w:color w:val="000000" w:themeColor="text1"/>
          <w:u w:color="000000" w:themeColor="text1"/>
        </w:rPr>
        <w:t>Mac</w:t>
      </w:r>
      <w:r>
        <w:rPr>
          <w:color w:val="000000" w:themeColor="text1"/>
          <w:u w:color="000000" w:themeColor="text1"/>
        </w:rPr>
        <w:t>k</w:t>
      </w:r>
      <w:r w:rsidRPr="00606D9A">
        <w:rPr>
          <w:color w:val="000000" w:themeColor="text1"/>
          <w:u w:color="000000" w:themeColor="text1"/>
        </w:rPr>
        <w:t>en</w:t>
      </w:r>
      <w:r>
        <w:rPr>
          <w:color w:val="000000" w:themeColor="text1"/>
          <w:u w:color="000000" w:themeColor="text1"/>
        </w:rPr>
        <w:t xml:space="preserve">zie </w:t>
      </w:r>
      <w:r w:rsidRPr="00606D9A">
        <w:rPr>
          <w:color w:val="000000" w:themeColor="text1"/>
          <w:u w:color="000000" w:themeColor="text1"/>
        </w:rPr>
        <w:t>Fogle</w:t>
      </w:r>
      <w:r>
        <w:rPr>
          <w:color w:val="000000" w:themeColor="text1"/>
          <w:u w:color="000000" w:themeColor="text1"/>
        </w:rPr>
        <w:t xml:space="preserve">, and </w:t>
      </w:r>
      <w:r w:rsidRPr="00606D9A">
        <w:rPr>
          <w:color w:val="000000" w:themeColor="text1"/>
          <w:u w:color="000000" w:themeColor="text1"/>
        </w:rPr>
        <w:t>Lexi</w:t>
      </w:r>
      <w:r>
        <w:rPr>
          <w:color w:val="000000" w:themeColor="text1"/>
          <w:u w:color="000000" w:themeColor="text1"/>
        </w:rPr>
        <w:t xml:space="preserve">s </w:t>
      </w:r>
      <w:r w:rsidRPr="00606D9A">
        <w:rPr>
          <w:color w:val="000000" w:themeColor="text1"/>
          <w:u w:color="000000" w:themeColor="text1"/>
        </w:rPr>
        <w:t>Bray</w:t>
      </w:r>
      <w:r w:rsidR="000F35CA">
        <w:rPr>
          <w:color w:val="000000" w:themeColor="text1"/>
          <w:u w:color="000000" w:themeColor="text1"/>
        </w:rPr>
        <w:t>; and</w:t>
      </w:r>
    </w:p>
    <w:p w:rsidR="000F35CA" w:rsidRDefault="000F35CA" w:rsidP="00B0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the consummate grace, skill, commitment, and sportsmanship consistently displayed by the members of the Ch</w:t>
      </w:r>
      <w:r w:rsidR="00C62133">
        <w:t xml:space="preserve">esnee </w:t>
      </w:r>
      <w:r>
        <w:t xml:space="preserve">High School </w:t>
      </w:r>
      <w:r w:rsidR="00C62133">
        <w:t>competitive cheer</w:t>
      </w:r>
      <w:r>
        <w:t xml:space="preserve"> team, the</w:t>
      </w:r>
      <w:r>
        <w:rPr>
          <w:color w:val="000000" w:themeColor="text1"/>
          <w:u w:color="000000" w:themeColor="text1"/>
        </w:rPr>
        <w:t xml:space="preserve"> South Carolina </w:t>
      </w:r>
      <w:r w:rsidR="00225FFA">
        <w:t>General Assembly</w:t>
      </w:r>
      <w:r>
        <w:rPr>
          <w:color w:val="000000" w:themeColor="text1"/>
          <w:u w:color="000000" w:themeColor="text1"/>
        </w:rPr>
        <w:t xml:space="preserve"> takes great pleasure in commending them for their latest achievement</w:t>
      </w:r>
      <w:r>
        <w:t>. Now, therefore,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FFA" w:rsidRDefault="00225FFA" w:rsidP="00225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25FFA">
        <w:t>General Assembly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</w:t>
      </w:r>
      <w:r w:rsidR="00CA3741">
        <w:rPr>
          <w:color w:val="000000" w:themeColor="text1"/>
          <w:u w:color="000000" w:themeColor="text1"/>
        </w:rPr>
        <w:t>esnee H</w:t>
      </w:r>
      <w:r>
        <w:t xml:space="preserve">igh School </w:t>
      </w:r>
      <w:r w:rsidR="00E06A5E">
        <w:t>competitive cheer</w:t>
      </w:r>
      <w: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superlative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 w:rsidR="00E06A5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A</w:t>
      </w:r>
      <w:r w:rsidR="00E06A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F3E" w:rsidRDefault="00211F3E" w:rsidP="002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716A99">
        <w:rPr>
          <w:color w:val="000000" w:themeColor="text1"/>
          <w:u w:color="000000" w:themeColor="text1"/>
        </w:rPr>
        <w:t>Tom Ezell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A9269F">
        <w:t>Allie Tyner of Chesnee High School</w:t>
      </w:r>
      <w:r>
        <w:t>.</w:t>
      </w:r>
    </w:p>
    <w:p w:rsidR="00F750DF" w:rsidRDefault="00967A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FB9" w:rsidRDefault="00602FB9" w:rsidP="00602FB9">
      <w:pPr>
        <w:suppressAutoHyphens/>
      </w:pPr>
    </w:p>
    <w:sectPr w:rsidR="00602FB9" w:rsidSect="00602F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32D" w:rsidRDefault="00F2632D" w:rsidP="009F0C77">
      <w:r>
        <w:separator/>
      </w:r>
    </w:p>
  </w:endnote>
  <w:endnote w:type="continuationSeparator" w:id="0">
    <w:p w:rsidR="00F2632D" w:rsidRDefault="00F263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7C40FF-FDC8-4F4A-8102-3E788FCB1811}"/>
    <w:embedBold r:id="rId2" w:fontKey="{B97789EB-4B77-4700-BACD-08AE3F2982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FC1370-4183-4F7A-9A46-FDFBB83C6D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5016D6-9E59-43C1-896D-2DD9372548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0CE353-1963-486C-A718-D78236FBF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DF" w:rsidRPr="00602FB9" w:rsidRDefault="00602FB9" w:rsidP="00602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32D" w:rsidRDefault="00F2632D" w:rsidP="009F0C77">
      <w:r>
        <w:separator/>
      </w:r>
    </w:p>
  </w:footnote>
  <w:footnote w:type="continuationSeparator" w:id="0">
    <w:p w:rsidR="00F2632D" w:rsidRDefault="00F263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8CM16"/>
    <w:docVar w:name="CoverBillType" w:val="c"/>
    <w:docVar w:name="docpath" w:val="L:\Council\bills\RM\1518CM16.DOCX"/>
    <w:docVar w:name="dvBillNumber" w:val="11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42BF1"/>
    <w:rsid w:val="000030E4"/>
    <w:rsid w:val="00026C9A"/>
    <w:rsid w:val="00092231"/>
    <w:rsid w:val="000965A1"/>
    <w:rsid w:val="000E1785"/>
    <w:rsid w:val="000F35CA"/>
    <w:rsid w:val="000F39F2"/>
    <w:rsid w:val="001023A4"/>
    <w:rsid w:val="0010776B"/>
    <w:rsid w:val="00133E66"/>
    <w:rsid w:val="00133F34"/>
    <w:rsid w:val="00134ACF"/>
    <w:rsid w:val="00144E15"/>
    <w:rsid w:val="001A4A62"/>
    <w:rsid w:val="001A681E"/>
    <w:rsid w:val="001D08F2"/>
    <w:rsid w:val="001D6407"/>
    <w:rsid w:val="002037CA"/>
    <w:rsid w:val="002047A2"/>
    <w:rsid w:val="00211F3E"/>
    <w:rsid w:val="00225FFA"/>
    <w:rsid w:val="002321B6"/>
    <w:rsid w:val="0023696B"/>
    <w:rsid w:val="00250967"/>
    <w:rsid w:val="002577B5"/>
    <w:rsid w:val="002759C5"/>
    <w:rsid w:val="00277DEE"/>
    <w:rsid w:val="00280D88"/>
    <w:rsid w:val="00294ABE"/>
    <w:rsid w:val="002A3EB4"/>
    <w:rsid w:val="003202E8"/>
    <w:rsid w:val="00325348"/>
    <w:rsid w:val="0034267D"/>
    <w:rsid w:val="00393688"/>
    <w:rsid w:val="003D411E"/>
    <w:rsid w:val="003E3C1E"/>
    <w:rsid w:val="003E6148"/>
    <w:rsid w:val="00400EAA"/>
    <w:rsid w:val="004102FF"/>
    <w:rsid w:val="0041760A"/>
    <w:rsid w:val="004203D7"/>
    <w:rsid w:val="00430AD2"/>
    <w:rsid w:val="004809EE"/>
    <w:rsid w:val="004823C1"/>
    <w:rsid w:val="00511EE9"/>
    <w:rsid w:val="00521E00"/>
    <w:rsid w:val="00526CFD"/>
    <w:rsid w:val="00577C6C"/>
    <w:rsid w:val="00580776"/>
    <w:rsid w:val="0058501B"/>
    <w:rsid w:val="005A2FA7"/>
    <w:rsid w:val="005A580E"/>
    <w:rsid w:val="00602FB9"/>
    <w:rsid w:val="0061228A"/>
    <w:rsid w:val="006215AA"/>
    <w:rsid w:val="006340D9"/>
    <w:rsid w:val="00641DAF"/>
    <w:rsid w:val="00643B8E"/>
    <w:rsid w:val="00644BAC"/>
    <w:rsid w:val="00665EBC"/>
    <w:rsid w:val="0069470D"/>
    <w:rsid w:val="006A476C"/>
    <w:rsid w:val="006C6A93"/>
    <w:rsid w:val="006E02F9"/>
    <w:rsid w:val="00716A99"/>
    <w:rsid w:val="00753C04"/>
    <w:rsid w:val="00756946"/>
    <w:rsid w:val="00757F80"/>
    <w:rsid w:val="00771EEC"/>
    <w:rsid w:val="00786819"/>
    <w:rsid w:val="007874A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D2A"/>
    <w:rsid w:val="00932670"/>
    <w:rsid w:val="009352BB"/>
    <w:rsid w:val="00967A3D"/>
    <w:rsid w:val="00990668"/>
    <w:rsid w:val="009B397B"/>
    <w:rsid w:val="009C373B"/>
    <w:rsid w:val="009F0C77"/>
    <w:rsid w:val="009F4DD1"/>
    <w:rsid w:val="00A64E80"/>
    <w:rsid w:val="00A741D9"/>
    <w:rsid w:val="00A9269F"/>
    <w:rsid w:val="00A9741D"/>
    <w:rsid w:val="00AC17BA"/>
    <w:rsid w:val="00AD4B17"/>
    <w:rsid w:val="00B02E4A"/>
    <w:rsid w:val="00B2056D"/>
    <w:rsid w:val="00B26FA6"/>
    <w:rsid w:val="00B36E83"/>
    <w:rsid w:val="00B43937"/>
    <w:rsid w:val="00B741CB"/>
    <w:rsid w:val="00B934F3"/>
    <w:rsid w:val="00BB6347"/>
    <w:rsid w:val="00BD2134"/>
    <w:rsid w:val="00C038D8"/>
    <w:rsid w:val="00C045DD"/>
    <w:rsid w:val="00C3136F"/>
    <w:rsid w:val="00C3483A"/>
    <w:rsid w:val="00C62133"/>
    <w:rsid w:val="00C74E9D"/>
    <w:rsid w:val="00C82FD3"/>
    <w:rsid w:val="00C907A4"/>
    <w:rsid w:val="00C917FD"/>
    <w:rsid w:val="00CA3741"/>
    <w:rsid w:val="00CC6B7B"/>
    <w:rsid w:val="00CD3619"/>
    <w:rsid w:val="00CF4447"/>
    <w:rsid w:val="00D33067"/>
    <w:rsid w:val="00D405E7"/>
    <w:rsid w:val="00D41D56"/>
    <w:rsid w:val="00D43B60"/>
    <w:rsid w:val="00D6260D"/>
    <w:rsid w:val="00D6662B"/>
    <w:rsid w:val="00D95E2F"/>
    <w:rsid w:val="00D970A9"/>
    <w:rsid w:val="00DB3AC0"/>
    <w:rsid w:val="00DC6813"/>
    <w:rsid w:val="00DE53C3"/>
    <w:rsid w:val="00DE68F0"/>
    <w:rsid w:val="00DF3845"/>
    <w:rsid w:val="00DF7E17"/>
    <w:rsid w:val="00E06A5E"/>
    <w:rsid w:val="00EB00A2"/>
    <w:rsid w:val="00EB1BF3"/>
    <w:rsid w:val="00EF3EEE"/>
    <w:rsid w:val="00F149A7"/>
    <w:rsid w:val="00F2632D"/>
    <w:rsid w:val="00F42BF1"/>
    <w:rsid w:val="00F50BAF"/>
    <w:rsid w:val="00F52C10"/>
    <w:rsid w:val="00F750DF"/>
    <w:rsid w:val="00F81FFD"/>
    <w:rsid w:val="00F85228"/>
    <w:rsid w:val="00F97B7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6FE52-B724-495C-8D16-7F06268A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D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2491D-A2F8-4746-9E87-DC5305615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2</Pages>
  <Words>375</Words>
  <Characters>2068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1123 Text of Previous Version (Feb. 25, 2016) - South Carolina Legislature Online</dc:title>
  <dc:subject/>
  <dc:creator>McDowell</dc:creator>
  <cp:keywords/>
  <dc:description/>
  <cp:lastModifiedBy>N Cumfer</cp:lastModifiedBy>
  <cp:revision>2</cp:revision>
  <cp:lastPrinted>2016-02-25T16:39:00Z</cp:lastPrinted>
  <dcterms:created xsi:type="dcterms:W3CDTF">2016-02-25T17:48:00Z</dcterms:created>
  <dcterms:modified xsi:type="dcterms:W3CDTF">2016-02-25T17:48:00Z</dcterms:modified>
</cp:coreProperties>
</file>