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52" w:rsidRDefault="00F533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6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3B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602E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 xml:space="preserve">30, CODE OF LAWS OF SOUTH CAROLINA, 1976, RELATING TO THE TEXTILES COMMUNITIES </w:t>
      </w:r>
      <w:r w:rsidRPr="00487078">
        <w:rPr>
          <w:color w:val="000000" w:themeColor="text1"/>
          <w:u w:color="000000" w:themeColor="text1"/>
        </w:rPr>
        <w:t>REVITALIZATION INCOME TAX CREDIT, SO AS TO DELETE A PROVISION THAT LIMITS THE CREDIT TO FIF</w:t>
      </w:r>
      <w:r>
        <w:rPr>
          <w:color w:val="000000" w:themeColor="text1"/>
          <w:u w:color="000000" w:themeColor="text1"/>
        </w:rPr>
        <w:t>TY PERCENT OF CERTAIN LIABILITY</w:t>
      </w:r>
      <w:r w:rsidRPr="002602E3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363A" w:rsidRDefault="00BD36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363A" w:rsidRDefault="00BD36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BAD" w:rsidRPr="002602E3" w:rsidRDefault="00BD363A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3BAD" w:rsidRPr="002602E3">
        <w:rPr>
          <w:color w:val="000000" w:themeColor="text1"/>
          <w:u w:color="000000" w:themeColor="text1"/>
        </w:rPr>
        <w:t>Section 12</w:t>
      </w:r>
      <w:r w:rsidR="00943BAD">
        <w:rPr>
          <w:color w:val="000000" w:themeColor="text1"/>
          <w:u w:color="000000" w:themeColor="text1"/>
        </w:rPr>
        <w:noBreakHyphen/>
      </w:r>
      <w:r w:rsidR="00943BAD" w:rsidRPr="002602E3">
        <w:rPr>
          <w:color w:val="000000" w:themeColor="text1"/>
          <w:u w:color="000000" w:themeColor="text1"/>
        </w:rPr>
        <w:t>65</w:t>
      </w:r>
      <w:r w:rsidR="00943BAD">
        <w:rPr>
          <w:color w:val="000000" w:themeColor="text1"/>
          <w:u w:color="000000" w:themeColor="text1"/>
        </w:rPr>
        <w:noBreakHyphen/>
      </w:r>
      <w:r w:rsidR="00943BAD" w:rsidRPr="002602E3">
        <w:rPr>
          <w:color w:val="000000" w:themeColor="text1"/>
          <w:u w:color="000000" w:themeColor="text1"/>
        </w:rPr>
        <w:t>30(C)(5) of the 1976 Code is amended to read:</w:t>
      </w:r>
    </w:p>
    <w:p w:rsidR="00943BAD" w:rsidRPr="002602E3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BAD" w:rsidRPr="004E6650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2602E3">
        <w:rPr>
          <w:color w:val="000000" w:themeColor="text1"/>
          <w:u w:color="000000" w:themeColor="text1"/>
        </w:rPr>
        <w:tab/>
        <w:t>“(5)</w:t>
      </w:r>
      <w:r w:rsidRPr="002602E3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credit allowed by this subsection is limited in use to fifty percent of each of the following:</w:t>
      </w:r>
    </w:p>
    <w:p w:rsidR="00943BAD" w:rsidRPr="004E6650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(a)</w:t>
      </w:r>
      <w:r w:rsidRPr="00905862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taxpayer’s income tax liability for the taxable year if taxpayer claims the credit allowed by this section as a credit against income tax imposed pursuant to Chapter 6 or Chapter 11 of this title;</w:t>
      </w:r>
    </w:p>
    <w:p w:rsidR="00943BAD" w:rsidRPr="004E6650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(b)</w:t>
      </w:r>
      <w:r w:rsidRPr="00905862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taxpayer’s corporate license fees for the taxable year if the taxpayer claims the credit allowed by this section as a credit against license fees imposed pursuant to Chapter 20; or</w:t>
      </w:r>
    </w:p>
    <w:p w:rsidR="00943BAD" w:rsidRPr="002602E3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(c)</w:t>
      </w:r>
      <w:r w:rsidRPr="00905862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taxpayer’s insurance premium taxes imposed by Chapter 7, Title 38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Reserved</w:t>
      </w:r>
      <w:r w:rsidRPr="002602E3">
        <w:rPr>
          <w:color w:val="000000" w:themeColor="text1"/>
          <w:u w:color="000000" w:themeColor="text1"/>
        </w:rPr>
        <w:t>.”</w:t>
      </w:r>
    </w:p>
    <w:p w:rsidR="00943BAD" w:rsidRPr="002602E3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63A" w:rsidRDefault="00943BAD" w:rsidP="0094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02E3">
        <w:rPr>
          <w:color w:val="000000" w:themeColor="text1"/>
          <w:u w:color="000000" w:themeColor="text1"/>
        </w:rPr>
        <w:t>SECTION</w:t>
      </w:r>
      <w:r w:rsidRPr="002602E3">
        <w:rPr>
          <w:color w:val="000000" w:themeColor="text1"/>
          <w:u w:color="000000" w:themeColor="text1"/>
        </w:rPr>
        <w:tab/>
        <w:t>2.</w:t>
      </w:r>
      <w:r w:rsidRPr="002602E3">
        <w:rPr>
          <w:color w:val="000000" w:themeColor="text1"/>
          <w:u w:color="000000" w:themeColor="text1"/>
        </w:rPr>
        <w:tab/>
        <w:t>This act takes effect upon approval by the Governor and first applies to credits claimed for income tax year 2016, regardless of when the credit was earned.</w:t>
      </w:r>
    </w:p>
    <w:p w:rsidR="003E2F3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3352" w:rsidRDefault="00F53352" w:rsidP="00F53352">
      <w:pPr>
        <w:suppressAutoHyphens/>
      </w:pPr>
    </w:p>
    <w:sectPr w:rsidR="00F53352" w:rsidSect="00F533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63A" w:rsidRDefault="00BD363A" w:rsidP="009F0C77">
      <w:r>
        <w:separator/>
      </w:r>
    </w:p>
  </w:endnote>
  <w:endnote w:type="continuationSeparator" w:id="0">
    <w:p w:rsidR="00BD363A" w:rsidRDefault="00BD3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6AE170-636D-40C4-BB81-3ED0E32E86E4}"/>
    <w:embedBold r:id="rId2" w:fontKey="{8CB7C695-441D-4153-BD20-C360A728CE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A74E61-FA74-4E8D-8373-391FC133FE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E772E2-EBEC-4193-81B9-3A745BA33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787E4E-2304-44CF-90DE-7A37C4E241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F3B" w:rsidRPr="00F53352" w:rsidRDefault="00F53352" w:rsidP="00F53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63A" w:rsidRDefault="00BD363A" w:rsidP="009F0C77">
      <w:r>
        <w:separator/>
      </w:r>
    </w:p>
  </w:footnote>
  <w:footnote w:type="continuationSeparator" w:id="0">
    <w:p w:rsidR="00BD363A" w:rsidRDefault="00BD3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57DG16"/>
    <w:docVar w:name="CoverBillType" w:val="b"/>
    <w:docVar w:name="docpath" w:val="L:\Council\bills\BBM\9457DG16.DOCX"/>
    <w:docVar w:name="dvBillNumber" w:val="112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BD363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F3B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BAD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63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B67"/>
    <w:rsid w:val="00EB00A2"/>
    <w:rsid w:val="00EB1BF3"/>
    <w:rsid w:val="00EF3EEE"/>
    <w:rsid w:val="00EF484E"/>
    <w:rsid w:val="00F149A7"/>
    <w:rsid w:val="00F50BAF"/>
    <w:rsid w:val="00F52C10"/>
    <w:rsid w:val="00F5335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939AB-AA6C-4482-A5DA-509919F7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B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B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C9DA7-D621-40BB-ADDE-695F32DAA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8E02937C.dotm</Template>
  <TotalTime>0</TotalTime>
  <Pages>1</Pages>
  <Words>194</Words>
  <Characters>943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1125 Text of Previous Version (Feb. 25, 2016) - South Carolina Legislature Online</dc:title>
  <dc:subject/>
  <dc:creator>BRENDA MELTON</dc:creator>
  <cp:keywords/>
  <dc:description/>
  <cp:lastModifiedBy>N Cumfer</cp:lastModifiedBy>
  <cp:revision>2</cp:revision>
  <cp:lastPrinted>2016-02-25T14:18:00Z</cp:lastPrinted>
  <dcterms:created xsi:type="dcterms:W3CDTF">2016-02-25T19:04:00Z</dcterms:created>
  <dcterms:modified xsi:type="dcterms:W3CDTF">2016-02-25T19:04:00Z</dcterms:modified>
</cp:coreProperties>
</file>