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888" w:rsidRDefault="00B8688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B86888" w:rsidRDefault="00B8688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1, 2016</w:t>
      </w:r>
    </w:p>
    <w:p w:rsidR="00B86888" w:rsidRDefault="00B8688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888" w:rsidRPr="00B86888" w:rsidRDefault="00B86888" w:rsidP="00B8688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1129</w:t>
      </w:r>
    </w:p>
    <w:p w:rsidR="00B86888" w:rsidRDefault="00B8688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888" w:rsidRDefault="00B86888" w:rsidP="00B86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5624F">
        <w:t>Labor, Commerce and Industry Committee</w:t>
      </w:r>
    </w:p>
    <w:p w:rsidR="00B86888" w:rsidRDefault="00B8688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888" w:rsidRDefault="00B8688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3/1/16--S.</w:t>
      </w:r>
    </w:p>
    <w:p w:rsidR="00B86888" w:rsidRDefault="00B8688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1, 2016.</w:t>
      </w:r>
    </w:p>
    <w:p w:rsidR="00B86888" w:rsidRPr="00B86888" w:rsidRDefault="00B86888" w:rsidP="00B86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86888" w:rsidRDefault="00B8688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888" w:rsidRDefault="00B8688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86888" w:rsidSect="00B8688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C1AEA" w:rsidRDefault="004C1A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2B1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2D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COMMISSIONERS OF PILOTAGE, RELATING TO PILOT REGISTRATION, DESIGNATED AS REGULATION DOCUMENT NUMBER 4574, PURSUANT TO THE PROVISIONS OF ARTICLE 1, CHAPTER 23, TITLE 1 OF THE 1976 CODE.</w:t>
      </w:r>
      <w:bookmarkEnd w:id="1"/>
    </w:p>
    <w:p w:rsidR="000F2B19" w:rsidRDefault="000F2B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B19" w:rsidRDefault="000F2B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F2B19" w:rsidRDefault="000F2B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B19" w:rsidRDefault="000F2B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Commissioners of Pilotage, relating to Pilot Registration, designated as Regulation Document Number 4574, and submitted to the General Assembly pursuant to the provisions of Article 1, Chapter 23, Title 1 of the 1976 Code, are approved.</w:t>
      </w:r>
    </w:p>
    <w:p w:rsidR="000F2B19" w:rsidRDefault="000F2B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B19" w:rsidRDefault="000F2B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C2D6C">
        <w:t>2</w:t>
      </w:r>
      <w:r>
        <w:t>.</w:t>
      </w:r>
      <w:r>
        <w:tab/>
        <w:t>This joint resolution takes effect upon approval by the Governor.</w:t>
      </w:r>
    </w:p>
    <w:p w:rsidR="000F2B19" w:rsidRDefault="000F2B19" w:rsidP="000F2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F2B19" w:rsidRDefault="000F2B19" w:rsidP="000F2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0F2B19" w:rsidRDefault="000F2B19" w:rsidP="000F2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0F2B19" w:rsidRDefault="000F2B19" w:rsidP="000F2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0F2B19" w:rsidRPr="00451C03" w:rsidRDefault="000F2B19" w:rsidP="000F2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51C03">
        <w:t>The South Carolina Commissioners on Pilotage propose to amend Regulation 136</w:t>
      </w:r>
      <w:r w:rsidRPr="00451C03">
        <w:noBreakHyphen/>
        <w:t>030 for the Lower Coastal Area and amend Regulation 136</w:t>
      </w:r>
      <w:r w:rsidRPr="00451C03">
        <w:noBreakHyphen/>
        <w:t xml:space="preserve">730 for the Upper Coastal Area regarding the physical examination requirements for pilots. </w:t>
      </w:r>
    </w:p>
    <w:p w:rsidR="000F2B19" w:rsidRPr="00451C03" w:rsidRDefault="000F2B19" w:rsidP="000F2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2B19" w:rsidRPr="00451C03" w:rsidRDefault="000F2B19" w:rsidP="000F2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51C03">
        <w:t xml:space="preserve">A Notice of Drafting was published in the </w:t>
      </w:r>
      <w:r w:rsidRPr="00451C03">
        <w:rPr>
          <w:i/>
        </w:rPr>
        <w:t>State Register</w:t>
      </w:r>
      <w:r w:rsidRPr="00451C03">
        <w:t xml:space="preserve"> on May 22, 2015.</w:t>
      </w:r>
    </w:p>
    <w:p w:rsidR="00112BC6" w:rsidRDefault="0010776B" w:rsidP="00112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112BC6" w:rsidSect="00B8688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B19" w:rsidRDefault="000F2B19" w:rsidP="009F0C77">
      <w:r>
        <w:separator/>
      </w:r>
    </w:p>
  </w:endnote>
  <w:endnote w:type="continuationSeparator" w:id="0">
    <w:p w:rsidR="000F2B19" w:rsidRDefault="000F2B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B56966D-CBC4-4F80-9034-8977464860C8}"/>
    <w:embedBold r:id="rId2" w:fontKey="{3A44A4A5-B832-46A1-9028-7C8AF43F2F72}"/>
    <w:embedItalic r:id="rId3" w:fontKey="{B55E763F-9807-44FB-902C-AEF3D8EEDD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768EB94-75BB-4E69-9D3F-9A71995140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FA0D1CF-D781-482D-916A-13047263B6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D4CB9BE-9C6E-48BE-AF8D-4C76B36D7F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692" w:rsidRPr="004C1AEA" w:rsidRDefault="004C1AEA" w:rsidP="004C1A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[1129</w:t>
    </w:r>
    <w:r w:rsidR="00B86888">
      <w:t>-</w:t>
    </w:r>
    <w:r w:rsidR="00B86888">
      <w:fldChar w:fldCharType="begin"/>
    </w:r>
    <w:r w:rsidR="00B86888">
      <w:instrText xml:space="preserve"> PAGE  \* MERGEFORMAT </w:instrText>
    </w:r>
    <w:r w:rsidR="00B86888">
      <w:fldChar w:fldCharType="separate"/>
    </w:r>
    <w:r w:rsidR="000E73D9">
      <w:rPr>
        <w:noProof/>
      </w:rPr>
      <w:t>1</w:t>
    </w:r>
    <w:r w:rsidR="00B86888">
      <w:fldChar w:fldCharType="end"/>
    </w:r>
    <w:r w:rsidR="00B8688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888" w:rsidRPr="004C1AEA" w:rsidRDefault="00B86888" w:rsidP="004C1A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2B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B19" w:rsidRDefault="000F2B19" w:rsidP="009F0C77">
      <w:r>
        <w:separator/>
      </w:r>
    </w:p>
  </w:footnote>
  <w:footnote w:type="continuationSeparator" w:id="0">
    <w:p w:rsidR="000F2B19" w:rsidRDefault="000F2B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94CZ16"/>
    <w:docVar w:name="CoverBillType" w:val="a"/>
    <w:docVar w:name="docpath" w:val="L:\Council\bills\DBS\31294CZ16.DOCX"/>
    <w:docVar w:name="dvBillNumber" w:val="112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0F2B19"/>
    <w:rsid w:val="00026C9A"/>
    <w:rsid w:val="000965A1"/>
    <w:rsid w:val="000E1785"/>
    <w:rsid w:val="000E73D9"/>
    <w:rsid w:val="000F2B19"/>
    <w:rsid w:val="000F39F2"/>
    <w:rsid w:val="001023A4"/>
    <w:rsid w:val="0010776B"/>
    <w:rsid w:val="00112BC6"/>
    <w:rsid w:val="00133E66"/>
    <w:rsid w:val="00134ACF"/>
    <w:rsid w:val="00144E15"/>
    <w:rsid w:val="001A4A62"/>
    <w:rsid w:val="001A681E"/>
    <w:rsid w:val="001D08F2"/>
    <w:rsid w:val="001F369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C1AEA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05F77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C2D6C"/>
    <w:rsid w:val="00AD4B17"/>
    <w:rsid w:val="00AF363B"/>
    <w:rsid w:val="00B26FA6"/>
    <w:rsid w:val="00B741CB"/>
    <w:rsid w:val="00B8688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55F5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178562-BB07-48A4-B4EE-CFCC0F175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2D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D6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F85EC-F344-43A8-BA86-2F2ECC5B5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B94BCC8A.dotm</Template>
  <TotalTime>0</TotalTime>
  <Pages>2</Pages>
  <Words>197</Words>
  <Characters>1063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1129 Text of Previous Version (Mar. 1, 2016) - South Carolina Legislature Online</dc:title>
  <dc:subject/>
  <dc:creator>DeirdreBrevardSmith</dc:creator>
  <cp:keywords/>
  <dc:description/>
  <cp:lastModifiedBy>Artie Braswell</cp:lastModifiedBy>
  <cp:revision>2</cp:revision>
  <cp:lastPrinted>2016-02-25T16:02:00Z</cp:lastPrinted>
  <dcterms:created xsi:type="dcterms:W3CDTF">2016-03-01T21:19:00Z</dcterms:created>
  <dcterms:modified xsi:type="dcterms:W3CDTF">2016-03-01T21:19:00Z</dcterms:modified>
</cp:coreProperties>
</file>