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2037" w:rsidRPr="00522CE0" w:rsidRDefault="00F9203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F920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E25110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96067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AUTHORIZE PALMETTO GIRLS STATE TO USE THE CHAMBERS OF THE SENATE AND THE HOUSE OF REPRESENTATIVES ON FRIDAY, JUNE 10, 2016.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E25110" w:rsidRDefault="00E2511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E25110" w:rsidRDefault="00E2511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25110" w:rsidRDefault="00E2511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</w:t>
      </w:r>
      <w:r w:rsidR="0096067C">
        <w:rPr>
          <w:rFonts w:eastAsia="Times New Roman"/>
        </w:rPr>
        <w:t xml:space="preserve"> Palmetto Girls State be authorized to use the chambers of the Senate and the House of Representatives on Friday, June 10, 2016, from 1:30 p.m. until 4:00 p.m. for its annual legislative activity. If either house is in statewide session, the chamber of that house may not be used.</w:t>
      </w:r>
    </w:p>
    <w:p w:rsidR="0096067C" w:rsidRDefault="0096067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6067C" w:rsidRDefault="0096067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further resolved that the State House security officers shall provide assistance and access as necessary for this meeting, in accordance with previous procedures.</w:t>
      </w:r>
    </w:p>
    <w:p w:rsidR="00E25110" w:rsidRDefault="00E2511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25110" w:rsidRPr="00522CE0" w:rsidRDefault="0096067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further resolved that no charges may be made for the use of the Senate and House chambers by Palmetto Girls State on this date.</w:t>
      </w:r>
    </w:p>
    <w:p w:rsidR="007D595C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F92037" w:rsidRDefault="00F92037" w:rsidP="00F92037">
      <w:pPr>
        <w:suppressAutoHyphens/>
        <w:jc w:val="both"/>
        <w:rPr>
          <w:rFonts w:eastAsia="Times New Roman"/>
        </w:rPr>
      </w:pPr>
    </w:p>
    <w:sectPr w:rsidR="00F92037" w:rsidSect="00F92037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5110" w:rsidRDefault="00E25110" w:rsidP="00522CE0">
      <w:r>
        <w:separator/>
      </w:r>
    </w:p>
  </w:endnote>
  <w:endnote w:type="continuationSeparator" w:id="0">
    <w:p w:rsidR="00E25110" w:rsidRDefault="00E25110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D48C27A-D3AA-4834-9829-5BBB735F000B}"/>
    <w:embedBold r:id="rId2" w:fontKey="{C616AC9A-B2EE-4131-87D9-7336B0D481D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9F8F028-5523-462B-A74C-255FFF75A00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A29A21B4-E84C-404A-9D42-9B9A8C55B16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595C" w:rsidRPr="00F92037" w:rsidRDefault="00F92037" w:rsidP="00F9203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[1144]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5110" w:rsidRDefault="00E25110" w:rsidP="00522CE0">
      <w:r>
        <w:separator/>
      </w:r>
    </w:p>
  </w:footnote>
  <w:footnote w:type="continuationSeparator" w:id="0">
    <w:p w:rsidR="00E25110" w:rsidRDefault="00E25110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6PALM.KMM.JEC"/>
    <w:docVar w:name="CoverAttorneyInitials" w:val="KMM"/>
    <w:docVar w:name="CoverAttorneyLastName" w:val="Moffitt"/>
    <w:docVar w:name="CoverBillType" w:val="c"/>
    <w:docVar w:name="CoverSenator" w:val="JEC"/>
    <w:docVar w:name="dvBillNumber" w:val="1144"/>
    <w:docVar w:name="dvBillNumberPrefix" w:val="S. "/>
    <w:docVar w:name="dvOriginalBody" w:val="Senate"/>
    <w:docVar w:name="fulldraftpath" w:val="L:\S-RES\JEC\006PALM.KMM.JEC.DOCX"/>
    <w:docVar w:name="NameofBody" w:val="S"/>
    <w:docVar w:name="vgroup2" w:val="S-RES"/>
  </w:docVars>
  <w:rsids>
    <w:rsidRoot w:val="00E25110"/>
    <w:rsid w:val="00042AC1"/>
    <w:rsid w:val="00046516"/>
    <w:rsid w:val="0007601D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44020F"/>
    <w:rsid w:val="00450668"/>
    <w:rsid w:val="004813A2"/>
    <w:rsid w:val="004952FA"/>
    <w:rsid w:val="004B6A22"/>
    <w:rsid w:val="004C39E9"/>
    <w:rsid w:val="004D7F37"/>
    <w:rsid w:val="00522CE0"/>
    <w:rsid w:val="00525514"/>
    <w:rsid w:val="00565148"/>
    <w:rsid w:val="00570403"/>
    <w:rsid w:val="00593361"/>
    <w:rsid w:val="005A413B"/>
    <w:rsid w:val="005A5017"/>
    <w:rsid w:val="005A648C"/>
    <w:rsid w:val="005F1745"/>
    <w:rsid w:val="006A1802"/>
    <w:rsid w:val="006C74EA"/>
    <w:rsid w:val="00715C1E"/>
    <w:rsid w:val="00720D40"/>
    <w:rsid w:val="007318D4"/>
    <w:rsid w:val="00765784"/>
    <w:rsid w:val="00765C55"/>
    <w:rsid w:val="007A4390"/>
    <w:rsid w:val="007D595C"/>
    <w:rsid w:val="007E5CB7"/>
    <w:rsid w:val="008314D2"/>
    <w:rsid w:val="008B2F42"/>
    <w:rsid w:val="008C3697"/>
    <w:rsid w:val="008E185F"/>
    <w:rsid w:val="008F023B"/>
    <w:rsid w:val="00904E16"/>
    <w:rsid w:val="009162B3"/>
    <w:rsid w:val="00927C62"/>
    <w:rsid w:val="0096067C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D1088B"/>
    <w:rsid w:val="00D14DE6"/>
    <w:rsid w:val="00D156D2"/>
    <w:rsid w:val="00D35486"/>
    <w:rsid w:val="00D53E29"/>
    <w:rsid w:val="00D86943"/>
    <w:rsid w:val="00DA47B9"/>
    <w:rsid w:val="00DE5635"/>
    <w:rsid w:val="00E058D3"/>
    <w:rsid w:val="00E2236D"/>
    <w:rsid w:val="00E25110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92037"/>
    <w:rsid w:val="00FB7F01"/>
    <w:rsid w:val="00FC0D36"/>
    <w:rsid w:val="00FD434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F0F0A0CC-4F89-41B5-B5C8-3EC73160CB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1771FFF6.dotm</Template>
  <TotalTime>0</TotalTime>
  <Pages>1</Pages>
  <Words>139</Words>
  <Characters>683</Characters>
  <Application>Microsoft Office Word</Application>
  <DocSecurity>0</DocSecurity>
  <Lines>30</Lines>
  <Paragraphs>7</Paragraphs>
  <ScaleCrop>false</ScaleCrop>
  <Company> </Company>
  <LinksUpToDate>false</LinksUpToDate>
  <CharactersWithSpaces>814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1144 Text of Previous Version (Mar. 3, 2016) - South Carolina Legislature Online</dc:title>
  <dc:subject/>
  <dc:creator>Jill Holt</dc:creator>
  <cp:keywords/>
  <dc:description/>
  <cp:lastModifiedBy>N Cumfer</cp:lastModifiedBy>
  <cp:revision>2</cp:revision>
  <dcterms:created xsi:type="dcterms:W3CDTF">2016-03-03T15:21:00Z</dcterms:created>
  <dcterms:modified xsi:type="dcterms:W3CDTF">2016-03-03T15:21:00Z</dcterms:modified>
</cp:coreProperties>
</file>