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13, 2016</w:t>
      </w: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2642" w:rsidRPr="001F2642" w:rsidRDefault="001F2642" w:rsidP="001F264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1144</w:t>
      </w: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2642" w:rsidRDefault="001F2642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20FC3">
        <w:t>Senator Courson</w:t>
      </w: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4/13/16--S.</w:t>
      </w: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3, 2016.</w:t>
      </w:r>
    </w:p>
    <w:p w:rsidR="001F2642" w:rsidRPr="001F2642" w:rsidRDefault="001F2642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2642" w:rsidRPr="001F2642" w:rsidRDefault="001F2642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1F2642" w:rsidRDefault="001F2642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1144) </w:t>
      </w:r>
    </w:p>
    <w:p w:rsidR="001F2642" w:rsidRDefault="001F2642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authorize Palmetto Girls State to use the chambers of the Senate and the House of Representatives on Friday, June 10, etc., respectfully</w:t>
      </w:r>
    </w:p>
    <w:p w:rsidR="001F2642" w:rsidRPr="001F2642" w:rsidRDefault="001F2642" w:rsidP="001F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2642" w:rsidRDefault="001F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F2642" w:rsidSect="001F264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92037" w:rsidRPr="00522CE0" w:rsidRDefault="00F920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2511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606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AUTHORIZE PALMETTO GIRLS STATE TO USE THE CHAMBERS OF THE SENATE AND THE HOUSE OF REPRESENTATIVES ON FRIDAY, JUNE 10, 2016.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5110" w:rsidRDefault="00E25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25110" w:rsidRDefault="00E25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5110" w:rsidRDefault="00E25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6067C">
        <w:rPr>
          <w:rFonts w:eastAsia="Times New Roman"/>
        </w:rPr>
        <w:t xml:space="preserve"> Palmetto Girls State be authorized to use the chambers of the Senate and the House of Representatives on Friday, June 10, 2016, from 1:30 p.m. until 4:00 p.m. for its annual legislative activity. If either house is in statewide session, the chamber of that house may not be used.</w:t>
      </w:r>
    </w:p>
    <w:p w:rsidR="0096067C" w:rsidRDefault="009606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067C" w:rsidRDefault="009606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the State House security officers shall provide assistance and access as necessary for this meeting, in accordance with previous procedures.</w:t>
      </w:r>
    </w:p>
    <w:p w:rsidR="00E25110" w:rsidRDefault="00E25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5110" w:rsidRPr="00522CE0" w:rsidRDefault="009606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no charges may be made for the use of the Senate and House chambers by Palmetto Girls State on this date.</w:t>
      </w:r>
    </w:p>
    <w:p w:rsidR="007D595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E7236" w:rsidRDefault="006E7236" w:rsidP="006E7236">
      <w:pPr>
        <w:suppressAutoHyphens/>
        <w:jc w:val="both"/>
        <w:rPr>
          <w:rFonts w:eastAsia="Times New Roman"/>
        </w:rPr>
      </w:pPr>
    </w:p>
    <w:sectPr w:rsidR="006E7236" w:rsidSect="001F26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110" w:rsidRDefault="00E25110" w:rsidP="00522CE0">
      <w:r>
        <w:separator/>
      </w:r>
    </w:p>
  </w:endnote>
  <w:endnote w:type="continuationSeparator" w:id="0">
    <w:p w:rsidR="00E25110" w:rsidRDefault="00E2511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D320C3-43EE-49BD-9C47-C3E652369D2D}"/>
    <w:embedBold r:id="rId2" w:fontKey="{91EAB764-592F-4C2B-811E-372CC34DC2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083800-237E-4FE2-B4D5-43F5F6D3F0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ED0D66-B31E-40BD-A872-AC0FFDDCAD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95C" w:rsidRPr="00F92037" w:rsidRDefault="00F92037" w:rsidP="00F920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[1144</w:t>
    </w:r>
    <w:r w:rsidR="001F2642">
      <w:t>-</w:t>
    </w:r>
    <w:r w:rsidR="001F2642">
      <w:fldChar w:fldCharType="begin"/>
    </w:r>
    <w:r w:rsidR="001F2642">
      <w:instrText xml:space="preserve"> PAGE  \* MERGEFORMAT </w:instrText>
    </w:r>
    <w:r w:rsidR="001F2642">
      <w:fldChar w:fldCharType="separate"/>
    </w:r>
    <w:r w:rsidR="00D00001">
      <w:rPr>
        <w:noProof/>
      </w:rPr>
      <w:t>1</w:t>
    </w:r>
    <w:r w:rsidR="001F2642">
      <w:fldChar w:fldCharType="end"/>
    </w:r>
    <w:r w:rsidR="001F264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642" w:rsidRPr="00F92037" w:rsidRDefault="001F2642" w:rsidP="00F920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72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110" w:rsidRDefault="00E25110" w:rsidP="00522CE0">
      <w:r>
        <w:separator/>
      </w:r>
    </w:p>
  </w:footnote>
  <w:footnote w:type="continuationSeparator" w:id="0">
    <w:p w:rsidR="00E25110" w:rsidRDefault="00E2511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PALM.KMM.JEC"/>
    <w:docVar w:name="CoverAttorneyInitials" w:val="KMM"/>
    <w:docVar w:name="CoverAttorneyLastName" w:val="Moffitt"/>
    <w:docVar w:name="CoverBillType" w:val="c"/>
    <w:docVar w:name="CoverSenator" w:val="JEC"/>
    <w:docVar w:name="dvBillNumber" w:val="1144"/>
    <w:docVar w:name="dvBillNumberPrefix" w:val="S. "/>
    <w:docVar w:name="dvOriginalBody" w:val="Senate"/>
    <w:docVar w:name="fulldraftpath" w:val="L:\S-RES\JEC\006PALM.KMM.JEC.DOCX"/>
    <w:docVar w:name="NameofBody" w:val="S"/>
    <w:docVar w:name="vgroup2" w:val="S-RES"/>
  </w:docVars>
  <w:rsids>
    <w:rsidRoot w:val="00E25110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264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C39E9"/>
    <w:rsid w:val="004D7F37"/>
    <w:rsid w:val="00522CE0"/>
    <w:rsid w:val="00525514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E7236"/>
    <w:rsid w:val="00715C1E"/>
    <w:rsid w:val="00720D40"/>
    <w:rsid w:val="007318D4"/>
    <w:rsid w:val="00765784"/>
    <w:rsid w:val="00765C55"/>
    <w:rsid w:val="007A4390"/>
    <w:rsid w:val="007D595C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067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0001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25110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2037"/>
    <w:rsid w:val="00FB7F01"/>
    <w:rsid w:val="00FC0D36"/>
    <w:rsid w:val="00FD434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0F0A0CC-4F89-41B5-B5C8-3EC73160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C9A0F2FA.dotm</Template>
  <TotalTime>0</TotalTime>
  <Pages>2</Pages>
  <Words>210</Words>
  <Characters>1060</Characters>
  <Application>Microsoft Office Word</Application>
  <DocSecurity>0</DocSecurity>
  <Lines>51</Lines>
  <Paragraphs>19</Paragraphs>
  <ScaleCrop>false</ScaleCrop>
  <Company> </Company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1144 Text of Previous Version (Apr. 13, 2016) - South Carolina Legislature Online</dc:title>
  <dc:subject/>
  <dc:creator>Jill Holt</dc:creator>
  <cp:keywords/>
  <dc:description/>
  <cp:lastModifiedBy>Miriam Cook</cp:lastModifiedBy>
  <cp:revision>2</cp:revision>
  <dcterms:created xsi:type="dcterms:W3CDTF">2016-04-13T23:48:00Z</dcterms:created>
  <dcterms:modified xsi:type="dcterms:W3CDTF">2016-04-13T23:48:00Z</dcterms:modified>
</cp:coreProperties>
</file>