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6C" w:rsidRPr="00187D6C" w:rsidRDefault="00187D6C" w:rsidP="00187D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1175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6C" w:rsidRDefault="00187D6C" w:rsidP="00187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0DA1">
        <w:t>Senator L. Martin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4/27/16--S.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16, 2016.</w:t>
      </w:r>
    </w:p>
    <w:p w:rsidR="00187D6C" w:rsidRPr="00187D6C" w:rsidRDefault="00187D6C" w:rsidP="00187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7D6C" w:rsidRDefault="00187D6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87D6C" w:rsidSect="00187D6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4445" w:rsidRDefault="00F24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4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04B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1306AB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04BD" w:rsidRDefault="00ED0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04BD" w:rsidRDefault="00ED0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 w:rsidRPr="003010A3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>, by this resolution,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</w:t>
      </w:r>
      <w:r w:rsidRPr="001306AB">
        <w:rPr>
          <w:color w:val="000000" w:themeColor="text1"/>
          <w:u w:color="000000" w:themeColor="text1"/>
        </w:rPr>
        <w:t xml:space="preserve">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Wednesday</w:t>
      </w:r>
      <w:r w:rsidRPr="001306A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November 16 through Saturday, November 19, 2016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Pr="003010A3">
        <w:rPr>
          <w:color w:val="000000" w:themeColor="text1"/>
          <w:u w:color="000000" w:themeColor="text1"/>
        </w:rPr>
        <w:t xml:space="preserve">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EFA" w:rsidRPr="003010A3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3D3EFA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4BD" w:rsidRDefault="003D3EFA" w:rsidP="003D3E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 Sergeant at Arms James R. Melton</w:t>
      </w:r>
      <w:r>
        <w:t>.</w:t>
      </w:r>
    </w:p>
    <w:p w:rsidR="00F6336E" w:rsidRDefault="003D3E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7214" w:rsidRDefault="00457214" w:rsidP="00457214">
      <w:pPr>
        <w:suppressAutoHyphens/>
      </w:pPr>
    </w:p>
    <w:sectPr w:rsidR="00457214" w:rsidSect="00187D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4BD" w:rsidRDefault="00ED04BD" w:rsidP="009F0C77">
      <w:r>
        <w:separator/>
      </w:r>
    </w:p>
  </w:endnote>
  <w:endnote w:type="continuationSeparator" w:id="0">
    <w:p w:rsidR="00ED04BD" w:rsidRDefault="00ED04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FB7315-E2E2-4A95-996B-6E637209CDE5}"/>
    <w:embedBold r:id="rId2" w:fontKey="{C0A6024F-1A92-475C-8C63-3573812E8C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564236-5861-42AD-83F2-C3527070E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80E3E3-11CA-446A-814F-7E9F88A03E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36E" w:rsidRPr="00F24445" w:rsidRDefault="00F24445" w:rsidP="00F24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</w:t>
    </w:r>
    <w:r w:rsidR="00187D6C">
      <w:t>-</w:t>
    </w:r>
    <w:r w:rsidR="00187D6C">
      <w:fldChar w:fldCharType="begin"/>
    </w:r>
    <w:r w:rsidR="00187D6C">
      <w:instrText xml:space="preserve"> PAGE  \* MERGEFORMAT </w:instrText>
    </w:r>
    <w:r w:rsidR="00187D6C">
      <w:fldChar w:fldCharType="separate"/>
    </w:r>
    <w:r w:rsidR="0012308F">
      <w:rPr>
        <w:noProof/>
      </w:rPr>
      <w:t>1</w:t>
    </w:r>
    <w:r w:rsidR="00187D6C">
      <w:fldChar w:fldCharType="end"/>
    </w:r>
    <w:r w:rsidR="00187D6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D6C" w:rsidRPr="00F24445" w:rsidRDefault="00187D6C" w:rsidP="00F24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572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4BD" w:rsidRDefault="00ED04BD" w:rsidP="009F0C77">
      <w:r>
        <w:separator/>
      </w:r>
    </w:p>
  </w:footnote>
  <w:footnote w:type="continuationSeparator" w:id="0">
    <w:p w:rsidR="00ED04BD" w:rsidRDefault="00ED04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77JH16"/>
    <w:docVar w:name="CoverBillType" w:val="r"/>
    <w:docVar w:name="docpath" w:val="L:\Council\bills\DKA\3177JH16.DOCX"/>
    <w:docVar w:name="dvBillNumber" w:val="117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ED04BD"/>
    <w:rsid w:val="00026C9A"/>
    <w:rsid w:val="000965A1"/>
    <w:rsid w:val="000E1785"/>
    <w:rsid w:val="000F39F2"/>
    <w:rsid w:val="001023A4"/>
    <w:rsid w:val="0010776B"/>
    <w:rsid w:val="0012308F"/>
    <w:rsid w:val="00133E66"/>
    <w:rsid w:val="00134ACF"/>
    <w:rsid w:val="00144E15"/>
    <w:rsid w:val="00187D6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3EFA"/>
    <w:rsid w:val="003D411E"/>
    <w:rsid w:val="003E3C1E"/>
    <w:rsid w:val="003E6148"/>
    <w:rsid w:val="00400EAA"/>
    <w:rsid w:val="0041760A"/>
    <w:rsid w:val="004203D7"/>
    <w:rsid w:val="0045721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18F2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E31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04BD"/>
    <w:rsid w:val="00EF3EEE"/>
    <w:rsid w:val="00F149A7"/>
    <w:rsid w:val="00F24445"/>
    <w:rsid w:val="00F50BAF"/>
    <w:rsid w:val="00F52C10"/>
    <w:rsid w:val="00F6336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228306-A48D-4165-90F5-6BF4FDBED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9AD09-E8D6-4DA7-B6BB-BB10C100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EEB28719.dotm</Template>
  <TotalTime>0</TotalTime>
  <Pages>3</Pages>
  <Words>390</Words>
  <Characters>2043</Characters>
  <Application>Microsoft Office Word</Application>
  <DocSecurity>0</DocSecurity>
  <Lines>77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1175 Text of Previous Version (Apr. 27, 2016) - South Carolina Legislature Online</dc:title>
  <dc:subject/>
  <dc:creator>sharonpair</dc:creator>
  <cp:keywords/>
  <dc:description/>
  <cp:lastModifiedBy>Miriam Cook</cp:lastModifiedBy>
  <cp:revision>2</cp:revision>
  <dcterms:created xsi:type="dcterms:W3CDTF">2016-04-27T21:57:00Z</dcterms:created>
  <dcterms:modified xsi:type="dcterms:W3CDTF">2016-04-27T21:57:00Z</dcterms:modified>
</cp:coreProperties>
</file>