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A2E" w:rsidRDefault="005D2A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D2A2E" w:rsidRDefault="005D2A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2016</w:t>
      </w:r>
    </w:p>
    <w:p w:rsidR="005D2A2E" w:rsidRDefault="005D2A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A2E" w:rsidRPr="005D2A2E" w:rsidRDefault="005D2A2E" w:rsidP="005D2A2E">
      <w:pPr>
        <w:tabs>
          <w:tab w:val="right" w:pos="5933"/>
        </w:tabs>
        <w:suppressAutoHyphens/>
      </w:pPr>
      <w:r>
        <w:tab/>
      </w:r>
      <w:r>
        <w:rPr>
          <w:b/>
          <w:sz w:val="36"/>
        </w:rPr>
        <w:t>S. 1179</w:t>
      </w:r>
    </w:p>
    <w:p w:rsidR="005D2A2E" w:rsidRDefault="005D2A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A2E" w:rsidRDefault="005D2A2E" w:rsidP="005D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844C4">
        <w:t>Fish, Game and Forestry Committee</w:t>
      </w:r>
    </w:p>
    <w:p w:rsidR="005D2A2E" w:rsidRDefault="005D2A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A2E" w:rsidRDefault="005D2A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3/17/16--S.</w:t>
      </w:r>
    </w:p>
    <w:p w:rsidR="005D2A2E" w:rsidRDefault="005D2A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2016.</w:t>
      </w:r>
    </w:p>
    <w:p w:rsidR="005D2A2E" w:rsidRPr="005D2A2E" w:rsidRDefault="005D2A2E" w:rsidP="005D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2A2E" w:rsidRDefault="005D2A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A2E" w:rsidRDefault="005D2A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D2A2E" w:rsidSect="005D2A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09DC" w:rsidRDefault="007709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0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047F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4A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WILDLIFE MANAGEMENT AREA REGULATIONS; AND TURKEY HUNTING RULES AND SEASONS, DESIGNATED AS REGULATION DOCUMENT NUMBER 4635, PURSUANT TO THE PROVISIONS OF ARTICLE 1, CHAPTER 23, TITLE 1 OF THE 1976 CODE.</w:t>
      </w:r>
      <w:bookmarkEnd w:id="1"/>
    </w:p>
    <w:p w:rsidR="00E047FA" w:rsidRDefault="00E047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7FA" w:rsidRDefault="00E047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47FA" w:rsidRDefault="00E047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7FA" w:rsidRDefault="00E047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Wildlife Management Area Regulations; and Turkey Hunting Rules and Seasons, designated as Regulation Document Number 4635, and submitted to the General Assembly pursuant to the provisions of Article 1, Chapter 23, Title 1 of the 1976 Code, are approved.</w:t>
      </w:r>
    </w:p>
    <w:p w:rsidR="00E047FA" w:rsidRDefault="00E047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7FA" w:rsidRDefault="00E047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E4AF2">
        <w:t>2</w:t>
      </w:r>
      <w:r>
        <w:t>.</w:t>
      </w:r>
      <w:r>
        <w:tab/>
        <w:t>This joint resolution takes effect upon approval by the Governor.</w:t>
      </w:r>
    </w:p>
    <w:p w:rsidR="00E047FA" w:rsidRDefault="00E047FA" w:rsidP="00E0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047FA" w:rsidRDefault="00E047FA" w:rsidP="00E0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047FA" w:rsidRDefault="00E047FA" w:rsidP="00E0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047FA" w:rsidRDefault="00E047FA" w:rsidP="00E0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047FA" w:rsidRPr="005F7C5E" w:rsidRDefault="004E4AF2" w:rsidP="00E0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E047FA" w:rsidRPr="005F7C5E">
        <w:t>hese regulations amend Chapter 123</w:t>
      </w:r>
      <w:r w:rsidR="00E047FA" w:rsidRPr="005F7C5E">
        <w:noBreakHyphen/>
        <w:t>40 Wildlife Management Area Regulations and 123</w:t>
      </w:r>
      <w:r w:rsidR="00E047FA" w:rsidRPr="005F7C5E">
        <w:noBreakHyphen/>
        <w:t xml:space="preserve">51 Turkey Hunting Rules and Seasons in order to set seasons, bag limits and methods of hunting and taking of wildlife on existing and additional Wildlife Management Areas and provide additional turkey hunting opportunity on new properties in the WMA program. </w:t>
      </w:r>
    </w:p>
    <w:p w:rsidR="00E047FA" w:rsidRPr="005F7C5E" w:rsidRDefault="00E047FA" w:rsidP="00E0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47FA" w:rsidRPr="005F7C5E" w:rsidRDefault="00E047FA" w:rsidP="00E0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7C5E">
        <w:t xml:space="preserve">A Notice of Drafting for this regulation was published on October 23, 2015 in the </w:t>
      </w:r>
      <w:r w:rsidRPr="005F7C5E">
        <w:rPr>
          <w:i/>
        </w:rPr>
        <w:t>South Carolina State Register</w:t>
      </w:r>
      <w:r w:rsidRPr="005F7C5E">
        <w:t>, Volume 39, Issue No. 10.</w:t>
      </w:r>
    </w:p>
    <w:p w:rsidR="00B309A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50871" w:rsidRDefault="00750871" w:rsidP="00750871">
      <w:pPr>
        <w:suppressAutoHyphens/>
      </w:pPr>
    </w:p>
    <w:sectPr w:rsidR="00750871" w:rsidSect="005D2A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7FA" w:rsidRDefault="00E047FA" w:rsidP="009F0C77">
      <w:r>
        <w:separator/>
      </w:r>
    </w:p>
  </w:endnote>
  <w:endnote w:type="continuationSeparator" w:id="0">
    <w:p w:rsidR="00E047FA" w:rsidRDefault="00E047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79ADC40-DE01-4DC1-8B6F-EB70F6DEACA8}"/>
    <w:embedBold r:id="rId2" w:fontKey="{FB0C8F02-DFDD-447F-A2BB-0BBF4EBE5D4A}"/>
    <w:embedItalic r:id="rId3" w:fontKey="{EF5F71C6-4CEC-40C8-9125-A03C12490CF7}"/>
  </w:font>
  <w:font w:name="Calibri">
    <w:panose1 w:val="020F0502020204030204"/>
    <w:charset w:val="00"/>
    <w:family w:val="swiss"/>
    <w:pitch w:val="variable"/>
    <w:sig w:usb0="E00002FF" w:usb1="4000ACFF" w:usb2="00000001" w:usb3="00000000" w:csb0="0000019F" w:csb1="00000000"/>
    <w:embedRegular r:id="rId4" w:fontKey="{1B48A095-D5C1-42E7-A939-F8469936FCE6}"/>
  </w:font>
  <w:font w:name="Segoe UI">
    <w:panose1 w:val="020B0502040204020203"/>
    <w:charset w:val="00"/>
    <w:family w:val="swiss"/>
    <w:pitch w:val="variable"/>
    <w:sig w:usb0="E10022FF" w:usb1="C000E47F" w:usb2="00000029" w:usb3="00000000" w:csb0="000001DF" w:csb1="00000000"/>
    <w:embedRegular r:id="rId5" w:fontKey="{9A457685-6541-4436-914B-83BCB1522196}"/>
  </w:font>
  <w:font w:name="Cambria">
    <w:panose1 w:val="02040503050406030204"/>
    <w:charset w:val="00"/>
    <w:family w:val="roman"/>
    <w:pitch w:val="variable"/>
    <w:sig w:usb0="E00002FF" w:usb1="400004FF" w:usb2="00000000" w:usb3="00000000" w:csb0="0000019F" w:csb1="00000000"/>
    <w:embedRegular r:id="rId6" w:fontKey="{3E5B5ED9-253D-4718-884F-506B68DFD8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9A4" w:rsidRPr="007709DC" w:rsidRDefault="007709DC" w:rsidP="007709DC">
    <w:pPr>
      <w:pStyle w:val="Footer"/>
      <w:tabs>
        <w:tab w:val="clear" w:pos="4680"/>
        <w:tab w:val="clear" w:pos="9360"/>
        <w:tab w:val="center" w:pos="2995"/>
      </w:tabs>
      <w:spacing w:before="120"/>
    </w:pPr>
    <w:r>
      <w:t>[1179</w:t>
    </w:r>
    <w:r w:rsidR="005D2A2E">
      <w:t>-</w:t>
    </w:r>
    <w:r w:rsidR="005D2A2E">
      <w:fldChar w:fldCharType="begin"/>
    </w:r>
    <w:r w:rsidR="005D2A2E">
      <w:instrText xml:space="preserve"> PAGE  \* MERGEFORMAT </w:instrText>
    </w:r>
    <w:r w:rsidR="005D2A2E">
      <w:fldChar w:fldCharType="separate"/>
    </w:r>
    <w:r w:rsidR="00E906D8">
      <w:rPr>
        <w:noProof/>
      </w:rPr>
      <w:t>1</w:t>
    </w:r>
    <w:r w:rsidR="005D2A2E">
      <w:fldChar w:fldCharType="end"/>
    </w:r>
    <w:r w:rsidR="005D2A2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A2E" w:rsidRPr="007709DC" w:rsidRDefault="005D2A2E" w:rsidP="007709DC">
    <w:pPr>
      <w:pStyle w:val="Footer"/>
      <w:tabs>
        <w:tab w:val="clear" w:pos="4680"/>
        <w:tab w:val="clear" w:pos="9360"/>
        <w:tab w:val="center" w:pos="2995"/>
      </w:tabs>
      <w:spacing w:before="120"/>
    </w:pPr>
    <w:r>
      <w:t>[1179]</w:t>
    </w:r>
    <w:r>
      <w:tab/>
    </w:r>
    <w:r>
      <w:fldChar w:fldCharType="begin"/>
    </w:r>
    <w:r>
      <w:instrText xml:space="preserve"> PAGE  \* MERGEFORMAT </w:instrText>
    </w:r>
    <w:r>
      <w:fldChar w:fldCharType="separate"/>
    </w:r>
    <w:r w:rsidR="007508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7FA" w:rsidRDefault="00E047FA" w:rsidP="009F0C77">
      <w:r>
        <w:separator/>
      </w:r>
    </w:p>
  </w:footnote>
  <w:footnote w:type="continuationSeparator" w:id="0">
    <w:p w:rsidR="00E047FA" w:rsidRDefault="00E047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02CZ16"/>
    <w:docVar w:name="CoverBillType" w:val="a"/>
    <w:docVar w:name="docpath" w:val="L:\Council\bills\DBS\31302CZ16.DOCX"/>
    <w:docVar w:name="dvBillNumber" w:val="1179"/>
    <w:docVar w:name="dvBillNumberPrefix" w:val="S. "/>
    <w:docVar w:name="dvOriginalBody" w:val="Senate"/>
    <w:docVar w:name="dvSteno" w:val="DBS"/>
    <w:docVar w:name="NameofBody" w:val="s"/>
    <w:docVar w:name="vgroup2" w:val="Council"/>
  </w:docVars>
  <w:rsids>
    <w:rsidRoot w:val="00E047FA"/>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4DF1"/>
    <w:rsid w:val="00400EAA"/>
    <w:rsid w:val="0041760A"/>
    <w:rsid w:val="004203D7"/>
    <w:rsid w:val="00475AAD"/>
    <w:rsid w:val="004809EE"/>
    <w:rsid w:val="004E4AF2"/>
    <w:rsid w:val="00511EE9"/>
    <w:rsid w:val="00521E00"/>
    <w:rsid w:val="00577C6C"/>
    <w:rsid w:val="0058501B"/>
    <w:rsid w:val="005D2A2E"/>
    <w:rsid w:val="0061228A"/>
    <w:rsid w:val="006215AA"/>
    <w:rsid w:val="006340D9"/>
    <w:rsid w:val="00643B8E"/>
    <w:rsid w:val="00665EBC"/>
    <w:rsid w:val="0069470D"/>
    <w:rsid w:val="006A476C"/>
    <w:rsid w:val="006C6A93"/>
    <w:rsid w:val="006E02F9"/>
    <w:rsid w:val="00750871"/>
    <w:rsid w:val="00753C04"/>
    <w:rsid w:val="00756946"/>
    <w:rsid w:val="00757F80"/>
    <w:rsid w:val="007709DC"/>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309A4"/>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047FA"/>
    <w:rsid w:val="00E906D8"/>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66EDEB-C12B-4CB6-9041-907CA3169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E4A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4A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727C5-16D8-4916-8F1E-9477DD854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B1969979.dotm</Template>
  <TotalTime>0</TotalTime>
  <Pages>3</Pages>
  <Words>230</Words>
  <Characters>1239</Characters>
  <Application>Microsoft Office Word</Application>
  <DocSecurity>0</DocSecurity>
  <Lines>57</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1179 Text of Previous Version (Mar. 17, 2016) - South Carolina Legislature Online</dc:title>
  <dc:subject/>
  <dc:creator>DeirdreBrevardSmith</dc:creator>
  <cp:keywords/>
  <dc:description/>
  <cp:lastModifiedBy>Artie Braswell</cp:lastModifiedBy>
  <cp:revision>2</cp:revision>
  <cp:lastPrinted>2016-03-14T19:36:00Z</cp:lastPrinted>
  <dcterms:created xsi:type="dcterms:W3CDTF">2016-03-17T20:43:00Z</dcterms:created>
  <dcterms:modified xsi:type="dcterms:W3CDTF">2016-03-17T20:43:00Z</dcterms:modified>
</cp:coreProperties>
</file>