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1D56" w:rsidRDefault="00B81D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81D56" w:rsidRPr="00B81D56" w:rsidRDefault="00B81D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81D56" w:rsidRDefault="00B81D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D56" w:rsidRDefault="00B81D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B81D56" w:rsidRDefault="00B81D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2016</w:t>
      </w:r>
    </w:p>
    <w:p w:rsidR="00B81D56" w:rsidRDefault="00B81D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D56" w:rsidRPr="00B81D56" w:rsidRDefault="00B81D56" w:rsidP="00B81D56">
      <w:pPr>
        <w:tabs>
          <w:tab w:val="right" w:pos="5933"/>
        </w:tabs>
        <w:suppressAutoHyphens/>
      </w:pPr>
      <w:r>
        <w:tab/>
      </w:r>
      <w:r>
        <w:rPr>
          <w:b/>
          <w:sz w:val="36"/>
        </w:rPr>
        <w:t>S. 1257</w:t>
      </w:r>
    </w:p>
    <w:p w:rsidR="00B81D56" w:rsidRDefault="00B81D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D56" w:rsidRDefault="00B81D56" w:rsidP="00B81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41DEA">
        <w:t>Senator Cleary</w:t>
      </w:r>
    </w:p>
    <w:p w:rsidR="00B81D56" w:rsidRDefault="00B81D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D56" w:rsidRDefault="00B81D56" w:rsidP="005C7DEE">
      <w:pPr>
        <w:tabs>
          <w:tab w:val="right" w:pos="5933"/>
        </w:tabs>
        <w:suppressAutoHyphens/>
      </w:pPr>
      <w:r>
        <w:t>S. Printed 5/11/16--S.</w:t>
      </w:r>
      <w:r w:rsidR="005C7DEE">
        <w:tab/>
        <w:t>[SEC 5/12/16 12:25 PM]</w:t>
      </w:r>
    </w:p>
    <w:p w:rsidR="00B81D56" w:rsidRDefault="00B81D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20, 2016.</w:t>
      </w:r>
    </w:p>
    <w:p w:rsidR="00B81D56" w:rsidRPr="00B81D56" w:rsidRDefault="00B81D56" w:rsidP="00B81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81D56" w:rsidRDefault="00B81D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D56" w:rsidRDefault="00B81D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81D56" w:rsidSect="00B81D5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807E8" w:rsidRDefault="006807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1314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08F" w:rsidRDefault="009C208F" w:rsidP="009C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051093">
        <w:noBreakHyphen/>
      </w:r>
      <w:r>
        <w:t>7</w:t>
      </w:r>
      <w:r w:rsidR="00051093">
        <w:noBreakHyphen/>
      </w:r>
      <w:r>
        <w:t>140, AS AMENDED, CODE OF LAWS OF SOUTH CAROLINA, 1976, RELATING TO THE DESIGNATION OF VOTING PRECINCTS IN CHARLESTON COUNTY, SO AS TO REDESIGNATE THE MAP NUMBER ON WHICH THE NAMES OF THE CHARLESTON COUNTY VOTING PRECINCTS MAY BE FOUND AND MAINTAINED BY THE REVENUE AND FISCAL AFFAIRS OFFICE, AND TO STRIKE OBSOLETE REFERENCES TO THE OFFICE OF RESEARCH AND STATISTICS.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3144" w:rsidRDefault="00113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3144" w:rsidRDefault="00113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08F" w:rsidRDefault="009C208F" w:rsidP="009C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051093">
        <w:noBreakHyphen/>
      </w:r>
      <w:r>
        <w:t>7</w:t>
      </w:r>
      <w:r w:rsidR="00051093">
        <w:noBreakHyphen/>
      </w:r>
      <w:r w:rsidR="005C7DEE">
        <w:t>140(B)</w:t>
      </w:r>
      <w:r>
        <w:t xml:space="preserve"> of the 1976 Code, as last amended by Act 43 of 2007, is further amended to read:</w:t>
      </w:r>
    </w:p>
    <w:p w:rsidR="009C208F" w:rsidRDefault="009C208F" w:rsidP="009C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79C" w:rsidRPr="003B5177" w:rsidRDefault="0054779C" w:rsidP="00547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647559">
        <w:t>(B)</w:t>
      </w:r>
      <w:r>
        <w:tab/>
      </w:r>
      <w:r w:rsidRPr="003B5177">
        <w:t xml:space="preserve">The precinct lines pursuant to subsection (A) defining the precincts in Charleston County are as shown on the official map of the United States Census Bureau designated as </w:t>
      </w:r>
      <w:r w:rsidRPr="003B5177">
        <w:rPr>
          <w:strike/>
        </w:rPr>
        <w:t>P</w:t>
      </w:r>
      <w:r w:rsidR="00051093">
        <w:rPr>
          <w:strike/>
        </w:rPr>
        <w:noBreakHyphen/>
      </w:r>
      <w:r w:rsidRPr="003B5177">
        <w:rPr>
          <w:strike/>
        </w:rPr>
        <w:t>19</w:t>
      </w:r>
      <w:r w:rsidR="00051093">
        <w:rPr>
          <w:strike/>
        </w:rPr>
        <w:noBreakHyphen/>
      </w:r>
      <w:r w:rsidRPr="003B5177">
        <w:rPr>
          <w:strike/>
        </w:rPr>
        <w:t>07</w:t>
      </w:r>
      <w:r w:rsidRPr="003B5177">
        <w:t xml:space="preserve"> </w:t>
      </w:r>
      <w:r w:rsidRPr="00366C23">
        <w:rPr>
          <w:u w:val="single"/>
        </w:rPr>
        <w:t>P</w:t>
      </w:r>
      <w:r w:rsidR="00051093">
        <w:rPr>
          <w:u w:val="single"/>
        </w:rPr>
        <w:noBreakHyphen/>
      </w:r>
      <w:r w:rsidRPr="00366C23">
        <w:rPr>
          <w:u w:val="single"/>
        </w:rPr>
        <w:t>19</w:t>
      </w:r>
      <w:r w:rsidR="00051093">
        <w:rPr>
          <w:u w:val="single"/>
        </w:rPr>
        <w:noBreakHyphen/>
      </w:r>
      <w:r w:rsidRPr="00366C23">
        <w:rPr>
          <w:u w:val="single"/>
        </w:rPr>
        <w:t>16</w:t>
      </w:r>
      <w:r>
        <w:t xml:space="preserve"> </w:t>
      </w:r>
      <w:r w:rsidRPr="003B5177">
        <w:t xml:space="preserve">on file with the </w:t>
      </w:r>
      <w:r w:rsidRPr="003B5177">
        <w:rPr>
          <w:strike/>
        </w:rPr>
        <w:t>Office of Research and Statistics of the</w:t>
      </w:r>
      <w:r w:rsidRPr="003B5177">
        <w:t xml:space="preserve"> Revenue and Fiscal Affairs Office. </w:t>
      </w:r>
      <w:r>
        <w:t xml:space="preserve"> </w:t>
      </w:r>
      <w:r w:rsidRPr="003B5177">
        <w:t xml:space="preserve">The </w:t>
      </w:r>
      <w:r w:rsidRPr="003B5177">
        <w:rPr>
          <w:strike/>
        </w:rPr>
        <w:t>Office of Research and Statistics</w:t>
      </w:r>
      <w:r w:rsidRPr="003B5177">
        <w:t xml:space="preserve"> </w:t>
      </w:r>
      <w:r w:rsidRPr="003B5177">
        <w:rPr>
          <w:u w:val="single"/>
        </w:rPr>
        <w:t>Revenue and Fiscal Affairs Office</w:t>
      </w:r>
      <w:r>
        <w:t xml:space="preserve"> </w:t>
      </w:r>
      <w:r w:rsidRPr="003B5177">
        <w:t xml:space="preserve">shall provide revised copies of maps of the above precincts defining precinct changes incorporated </w:t>
      </w:r>
      <w:r w:rsidRPr="00E2749D">
        <w:rPr>
          <w:u w:val="single"/>
        </w:rPr>
        <w:t>by the Revenue and Fiscal Affairs Office</w:t>
      </w:r>
      <w:r>
        <w:t xml:space="preserve"> </w:t>
      </w:r>
      <w:r w:rsidRPr="003B5177">
        <w:t xml:space="preserve">pursuant to this section to the Board of Voter Registration and Elections of Charleston County </w:t>
      </w:r>
      <w:r w:rsidRPr="00E2749D">
        <w:rPr>
          <w:strike/>
        </w:rPr>
        <w:t xml:space="preserve">by the </w:t>
      </w:r>
      <w:r w:rsidRPr="003B5177">
        <w:rPr>
          <w:strike/>
        </w:rPr>
        <w:t>Office of Research and Statistics of the</w:t>
      </w:r>
      <w:r w:rsidR="00B241DC">
        <w:rPr>
          <w:strike/>
        </w:rPr>
        <w:t xml:space="preserve"> </w:t>
      </w:r>
      <w:r w:rsidR="00B241DC" w:rsidRPr="00B241DC">
        <w:rPr>
          <w:strike/>
        </w:rPr>
        <w:t>Revenue and Fiscal Affairs Office</w:t>
      </w:r>
      <w:r w:rsidRPr="003B5177">
        <w:t>.</w:t>
      </w:r>
      <w:r>
        <w:t>”</w:t>
      </w:r>
    </w:p>
    <w:p w:rsidR="009C208F" w:rsidRPr="009C208F" w:rsidRDefault="009C208F" w:rsidP="009C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08F" w:rsidRDefault="009C208F" w:rsidP="009C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30FB6" w:rsidRDefault="0005109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1AF2" w:rsidRDefault="00B41AF2" w:rsidP="00B41AF2">
      <w:pPr>
        <w:suppressAutoHyphens/>
      </w:pPr>
    </w:p>
    <w:sectPr w:rsidR="00B41AF2" w:rsidSect="00B81D5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208F" w:rsidRDefault="009C208F" w:rsidP="009F0C77">
      <w:r>
        <w:separator/>
      </w:r>
    </w:p>
  </w:endnote>
  <w:endnote w:type="continuationSeparator" w:id="0">
    <w:p w:rsidR="009C208F" w:rsidRDefault="009C20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602DEA9-A8CC-40EF-A778-9E2110FFF28E}"/>
    <w:embedBold r:id="rId2" w:fontKey="{ADBDCC5E-5633-436B-A6D9-FAFDB5238241}"/>
  </w:font>
  <w:font w:name="Calibri">
    <w:panose1 w:val="020F0502020204030204"/>
    <w:charset w:val="00"/>
    <w:family w:val="swiss"/>
    <w:pitch w:val="variable"/>
    <w:sig w:usb0="E00002FF" w:usb1="4000ACFF" w:usb2="00000001" w:usb3="00000000" w:csb0="0000019F" w:csb1="00000000"/>
    <w:embedRegular r:id="rId3" w:fontKey="{4FE2EA31-770D-4EB6-B14E-86EC935DF0C1}"/>
  </w:font>
  <w:font w:name="Cambria">
    <w:panose1 w:val="02040503050406030204"/>
    <w:charset w:val="00"/>
    <w:family w:val="roman"/>
    <w:pitch w:val="variable"/>
    <w:sig w:usb0="E00002FF" w:usb1="400004FF" w:usb2="00000000" w:usb3="00000000" w:csb0="0000019F" w:csb1="00000000"/>
    <w:embedRegular r:id="rId4" w:fontKey="{74531635-A746-4A39-944F-7E7C42F489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FB6" w:rsidRPr="006807E8" w:rsidRDefault="006807E8" w:rsidP="006807E8">
    <w:pPr>
      <w:pStyle w:val="Footer"/>
      <w:tabs>
        <w:tab w:val="clear" w:pos="4680"/>
        <w:tab w:val="clear" w:pos="9360"/>
        <w:tab w:val="center" w:pos="2995"/>
      </w:tabs>
      <w:spacing w:before="120"/>
    </w:pPr>
    <w:r>
      <w:t>[1257</w:t>
    </w:r>
    <w:r w:rsidR="00B81D56">
      <w:t>-</w:t>
    </w:r>
    <w:r w:rsidR="00B81D56">
      <w:fldChar w:fldCharType="begin"/>
    </w:r>
    <w:r w:rsidR="00B81D56">
      <w:instrText xml:space="preserve"> PAGE  \* MERGEFORMAT </w:instrText>
    </w:r>
    <w:r w:rsidR="00B81D56">
      <w:fldChar w:fldCharType="separate"/>
    </w:r>
    <w:r w:rsidR="005C7DEE">
      <w:rPr>
        <w:noProof/>
      </w:rPr>
      <w:t>1</w:t>
    </w:r>
    <w:r w:rsidR="00B81D56">
      <w:fldChar w:fldCharType="end"/>
    </w:r>
    <w:r w:rsidR="00B81D5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D56" w:rsidRPr="006807E8" w:rsidRDefault="00B81D56" w:rsidP="006807E8">
    <w:pPr>
      <w:pStyle w:val="Footer"/>
      <w:tabs>
        <w:tab w:val="clear" w:pos="4680"/>
        <w:tab w:val="clear" w:pos="9360"/>
        <w:tab w:val="center" w:pos="2995"/>
      </w:tabs>
      <w:spacing w:before="120"/>
    </w:pPr>
    <w:r>
      <w:t>[1257]</w:t>
    </w:r>
    <w:r>
      <w:tab/>
    </w:r>
    <w:r>
      <w:fldChar w:fldCharType="begin"/>
    </w:r>
    <w:r>
      <w:instrText xml:space="preserve"> PAGE  \* MERGEFORMAT </w:instrText>
    </w:r>
    <w:r>
      <w:fldChar w:fldCharType="separate"/>
    </w:r>
    <w:r w:rsidR="00B41AF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208F" w:rsidRDefault="009C208F" w:rsidP="009F0C77">
      <w:r>
        <w:separator/>
      </w:r>
    </w:p>
  </w:footnote>
  <w:footnote w:type="continuationSeparator" w:id="0">
    <w:p w:rsidR="009C208F" w:rsidRDefault="009C20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43ZW16"/>
    <w:docVar w:name="CoverBillType" w:val="b"/>
    <w:docVar w:name="docpath" w:val="L:\Council\bills\GGS\22843ZW16.DOCX"/>
    <w:docVar w:name="dvBillNumber" w:val="1257"/>
    <w:docVar w:name="dvBillNumberPrefix" w:val="S. "/>
    <w:docVar w:name="dvOriginalBody" w:val="Senate"/>
    <w:docVar w:name="dvSteno" w:val="GGS"/>
    <w:docVar w:name="NameofBody" w:val="s"/>
    <w:docVar w:name="vgroup2" w:val="Council"/>
  </w:docVars>
  <w:rsids>
    <w:rsidRoot w:val="00113144"/>
    <w:rsid w:val="00026C9A"/>
    <w:rsid w:val="00051093"/>
    <w:rsid w:val="000965A1"/>
    <w:rsid w:val="000E1785"/>
    <w:rsid w:val="000F39F2"/>
    <w:rsid w:val="001023A4"/>
    <w:rsid w:val="0010776B"/>
    <w:rsid w:val="00113144"/>
    <w:rsid w:val="00130FB6"/>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4779C"/>
    <w:rsid w:val="00577C6C"/>
    <w:rsid w:val="0058501B"/>
    <w:rsid w:val="005C7DEE"/>
    <w:rsid w:val="0061228A"/>
    <w:rsid w:val="006215AA"/>
    <w:rsid w:val="006340D9"/>
    <w:rsid w:val="00643B8E"/>
    <w:rsid w:val="00665EBC"/>
    <w:rsid w:val="006807E8"/>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C208F"/>
    <w:rsid w:val="009F0C77"/>
    <w:rsid w:val="009F4DD1"/>
    <w:rsid w:val="00A64E80"/>
    <w:rsid w:val="00A741D9"/>
    <w:rsid w:val="00A9741D"/>
    <w:rsid w:val="00AC2DBD"/>
    <w:rsid w:val="00AD4B17"/>
    <w:rsid w:val="00B241DC"/>
    <w:rsid w:val="00B26FA6"/>
    <w:rsid w:val="00B41AF2"/>
    <w:rsid w:val="00B741CB"/>
    <w:rsid w:val="00B81D56"/>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125B"/>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A0C2E3-6147-4B52-9F56-BBDF8BF49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374F9-4F5A-4C76-A69E-61C3320A0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692096D6.dotm</Template>
  <TotalTime>0</TotalTime>
  <Pages>2</Pages>
  <Words>252</Words>
  <Characters>1267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1257 Text of Previous Version (May 12, 2016) - South Carolina Legislature Online</dc:title>
  <dc:subject/>
  <dc:creator>GloriaShackelford</dc:creator>
  <cp:keywords/>
  <dc:description/>
  <cp:lastModifiedBy>Lavarres Lynch</cp:lastModifiedBy>
  <cp:revision>2</cp:revision>
  <cp:lastPrinted>2016-04-15T17:35:00Z</cp:lastPrinted>
  <dcterms:created xsi:type="dcterms:W3CDTF">2016-05-12T16:26:00Z</dcterms:created>
  <dcterms:modified xsi:type="dcterms:W3CDTF">2016-05-12T16:26:00Z</dcterms:modified>
</cp:coreProperties>
</file>