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B7D" w:rsidRDefault="000A0B7D"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C8" w:rsidRDefault="008816C8" w:rsidP="0088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6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w:t>
      </w:r>
      <w:r w:rsidRPr="00090525">
        <w:t xml:space="preserve"> DAVID “CHIP” HANZLIK OF SUMTER COUNTY ON HIS </w:t>
      </w:r>
      <w:bookmarkStart w:id="4" w:name="OCC3"/>
      <w:bookmarkEnd w:id="4"/>
      <w:r w:rsidR="00953168">
        <w:t>SUCCESSFUL COMPLETION OF THE CAROLINALIFE PROGRAM AT T</w:t>
      </w:r>
      <w:r w:rsidRPr="00090525">
        <w:t>HE UNIV</w:t>
      </w:r>
      <w:r>
        <w:t xml:space="preserve">ERSITY OF SOUTH CAROLINA, </w:t>
      </w:r>
      <w:r w:rsidRPr="00090525">
        <w:t>THANK</w:t>
      </w:r>
      <w:r>
        <w:t xml:space="preserve"> </w:t>
      </w:r>
      <w:r w:rsidRPr="00090525">
        <w:t xml:space="preserve">HIM FOR HIS </w:t>
      </w:r>
      <w:r w:rsidR="0079221A">
        <w:t xml:space="preserve">DEPENDABLE </w:t>
      </w:r>
      <w:r w:rsidRPr="00090525">
        <w:t xml:space="preserve">SERVICE </w:t>
      </w:r>
      <w:r w:rsidR="00912528">
        <w:t>AS A SENATE PAGE</w:t>
      </w:r>
      <w:r w:rsidRPr="00090525">
        <w:t xml:space="preserve">, AND </w:t>
      </w:r>
      <w:r>
        <w:t>WISH</w:t>
      </w:r>
      <w:r w:rsidRPr="00090525">
        <w:t xml:space="preserve"> HIM WELL IN </w:t>
      </w:r>
      <w:r w:rsidR="00BA7538">
        <w:t>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the Senate is delighted to learn that David “Chip” Hanzlik  </w:t>
      </w:r>
      <w:r w:rsidR="00953168">
        <w:t>successfully completed</w:t>
      </w:r>
      <w:r w:rsidRPr="00090525">
        <w:t xml:space="preserve"> the University of Sou</w:t>
      </w:r>
      <w:r>
        <w:t>th Carolina</w:t>
      </w:r>
      <w:r w:rsidR="00953168">
        <w:t>’s CarolinaLIFE program</w:t>
      </w:r>
      <w:r>
        <w:t xml:space="preserve"> </w:t>
      </w:r>
      <w:r w:rsidR="00953168">
        <w:t>with</w:t>
      </w:r>
      <w:r w:rsidRPr="00090525">
        <w:t xml:space="preserve"> a </w:t>
      </w:r>
      <w:r w:rsidR="00953168">
        <w:t>focus</w:t>
      </w:r>
      <w:r w:rsidRPr="00090525">
        <w:t xml:space="preserve"> in criminology and criminal justice</w:t>
      </w:r>
      <w:r w:rsidR="00953168">
        <w:t xml:space="preserve"> in May of 2016</w:t>
      </w:r>
      <w:r w:rsidRPr="00090525">
        <w:t xml:space="preserve">; and </w:t>
      </w:r>
    </w:p>
    <w:p w:rsidR="005847B0" w:rsidRDefault="005847B0"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7B0" w:rsidRDefault="005847B0"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3168">
        <w:t>now its eighth year, the CarolinaLIFE program was establi</w:t>
      </w:r>
      <w:r>
        <w:t>shed by the University of South Carolina</w:t>
      </w:r>
      <w:r w:rsidR="00953168">
        <w:t xml:space="preserve"> to provide</w:t>
      </w:r>
      <w:r>
        <w:t xml:space="preserve"> a </w:t>
      </w:r>
      <w:r>
        <w:rPr>
          <w:rFonts w:ascii="Open Sans" w:hAnsi="Open Sans"/>
          <w:color w:val="000000"/>
          <w:lang w:val="en"/>
        </w:rPr>
        <w:t>college-based, inclusive, certificate program for students with diverse learning needs to help them meet their personal goals, realize their intellectual and personal potential, and prepare them to become productive community members through academic study, career exploration, independent living skill development, and community involvement;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a native of Sumter County, </w:t>
      </w:r>
      <w:r w:rsidR="00912528">
        <w:t xml:space="preserve">Chip </w:t>
      </w:r>
      <w:r w:rsidRPr="00090525">
        <w:t>is the son of Cathy and David Hanzlik and brother of Kimberly Hanzlik;</w:t>
      </w:r>
      <w:r>
        <w:t xml:space="preserve">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168"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Whereas, during his time as a student at the University of South Carolina, Chip </w:t>
      </w:r>
      <w:r w:rsidR="00836FD1">
        <w:t>eagerly</w:t>
      </w:r>
      <w:r w:rsidRPr="00090525">
        <w:t xml:space="preserve"> served the Senate as a page</w:t>
      </w:r>
      <w:r w:rsidR="00953168">
        <w:t xml:space="preserve"> for three years</w:t>
      </w:r>
      <w:r w:rsidR="00FF6831">
        <w:t>. As a page, he</w:t>
      </w:r>
      <w:r w:rsidR="00953168">
        <w:t xml:space="preserve"> dependably delivered the calendars and collected mail, and </w:t>
      </w:r>
      <w:r w:rsidR="00FF6831">
        <w:t xml:space="preserve">especially </w:t>
      </w:r>
      <w:r w:rsidR="00953168">
        <w:t>enjoyed operating the shredder; and</w:t>
      </w:r>
    </w:p>
    <w:p w:rsidR="00953168" w:rsidRDefault="0095316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95316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912528">
        <w:t>n his free time,</w:t>
      </w:r>
      <w:r w:rsidR="00A81583">
        <w:t xml:space="preserve"> Chip</w:t>
      </w:r>
      <w:r w:rsidR="00A81583" w:rsidRPr="00090525">
        <w:t xml:space="preserve"> enjoys listening to country music, spending time with his friends, relaxing in a hot tub, and taking regu</w:t>
      </w:r>
      <w:r w:rsidR="00A81583">
        <w:t>lar beach vacations</w:t>
      </w:r>
      <w:r w:rsidR="00A81583" w:rsidRPr="00090525">
        <w:t>. A devoted Gamecock fan who attends as many games as he can, Chip enjoys tailgating with his family and friends on game days; and</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912528"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Chip</w:t>
      </w:r>
      <w:r w:rsidR="004924CD" w:rsidRPr="004924CD">
        <w:t>’</w:t>
      </w:r>
      <w:r w:rsidR="00BA7538">
        <w:t xml:space="preserve">s preparation </w:t>
      </w:r>
      <w:r w:rsidR="009B577D">
        <w:t>through</w:t>
      </w:r>
      <w:r w:rsidR="00BA7538">
        <w:t xml:space="preserve"> the CarolinaLIFE program</w:t>
      </w:r>
      <w:r w:rsidR="00A81583" w:rsidRPr="00090525">
        <w:t xml:space="preserve">, </w:t>
      </w:r>
      <w:r w:rsidR="00BA7538">
        <w:t xml:space="preserve">exemplary </w:t>
      </w:r>
      <w:r w:rsidR="00A81583" w:rsidRPr="00090525">
        <w:t xml:space="preserve">work ethic, and </w:t>
      </w:r>
      <w:r>
        <w:t>friendly</w:t>
      </w:r>
      <w:r w:rsidR="00A81583" w:rsidRPr="00090525">
        <w:t xml:space="preserve"> personality </w:t>
      </w:r>
      <w:r w:rsidR="00A81583">
        <w:t xml:space="preserve">will serve him </w:t>
      </w:r>
      <w:r w:rsidR="00A81583" w:rsidRPr="00090525">
        <w:t xml:space="preserve">well in </w:t>
      </w:r>
      <w:r>
        <w:t>the future</w:t>
      </w:r>
      <w:r w:rsidR="00A81583" w:rsidRPr="00090525">
        <w:t xml:space="preserve">. Now, therefore, </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Be it resolved by the </w:t>
      </w:r>
      <w:r>
        <w:t>Senate</w:t>
      </w:r>
      <w:r w:rsidRPr="00090525">
        <w:t xml:space="preserve">: </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 xml:space="preserve">That the members of the </w:t>
      </w:r>
      <w:r>
        <w:t xml:space="preserve">South Carolina </w:t>
      </w:r>
      <w:r w:rsidRPr="00090525">
        <w:t xml:space="preserve">Senate </w:t>
      </w:r>
      <w:bookmarkStart w:id="6" w:name="OCC6"/>
      <w:bookmarkEnd w:id="6"/>
      <w:r w:rsidRPr="00A81583">
        <w:t>congratulate</w:t>
      </w:r>
      <w:r w:rsidRPr="00090525">
        <w:t xml:space="preserve"> David “Chip” Hanzlik of </w:t>
      </w:r>
      <w:r>
        <w:t>Sumter</w:t>
      </w:r>
      <w:r w:rsidRPr="00090525">
        <w:t xml:space="preserve"> County on his </w:t>
      </w:r>
      <w:bookmarkStart w:id="7" w:name="OCC7"/>
      <w:bookmarkEnd w:id="7"/>
      <w:r w:rsidR="00953168">
        <w:t>successful completion of the CarolinaLIFE program at</w:t>
      </w:r>
      <w:r w:rsidRPr="00090525">
        <w:t xml:space="preserve"> t</w:t>
      </w:r>
      <w:r>
        <w:t xml:space="preserve">he University of South </w:t>
      </w:r>
      <w:r w:rsidR="00953168">
        <w:t>Carolina,</w:t>
      </w:r>
      <w:r w:rsidRPr="00090525">
        <w:t xml:space="preserve"> thank him for his </w:t>
      </w:r>
      <w:r w:rsidR="0079221A">
        <w:t xml:space="preserve">dependable </w:t>
      </w:r>
      <w:r w:rsidR="00912528">
        <w:t>service</w:t>
      </w:r>
      <w:r w:rsidRPr="00090525">
        <w:t xml:space="preserve"> as a page, and wish him well in </w:t>
      </w:r>
      <w:r w:rsidR="00BA7538">
        <w:t>his</w:t>
      </w:r>
      <w:r w:rsidR="00912528">
        <w:t xml:space="preserve"> future</w:t>
      </w:r>
      <w:r w:rsidR="00BA7538">
        <w:t xml:space="preserve"> endeavors.</w:t>
      </w:r>
    </w:p>
    <w:p w:rsidR="00A81583" w:rsidRPr="00090525"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83" w:rsidRDefault="00A81583" w:rsidP="00A8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525">
        <w:t>Be it further resolved that a copy of this resolution be forwarded to Mr. David “Chip” Hanzlik.</w:t>
      </w:r>
    </w:p>
    <w:p w:rsidR="003D0FF5" w:rsidRDefault="004924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B7D" w:rsidRDefault="000A0B7D" w:rsidP="000A0B7D">
      <w:pPr>
        <w:suppressAutoHyphens/>
      </w:pPr>
    </w:p>
    <w:sectPr w:rsidR="000A0B7D" w:rsidSect="000A0B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168" w:rsidRDefault="00953168" w:rsidP="009F0C77">
      <w:r>
        <w:separator/>
      </w:r>
    </w:p>
  </w:endnote>
  <w:endnote w:type="continuationSeparator" w:id="0">
    <w:p w:rsidR="00953168" w:rsidRDefault="00953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752233-46FD-4891-8C8C-512C4D3E45D7}"/>
    <w:embedBold r:id="rId2" w:fontKey="{897671D7-AD9C-44F9-ABBE-D868C08E9F55}"/>
  </w:font>
  <w:font w:name="Calibri">
    <w:panose1 w:val="020F0502020204030204"/>
    <w:charset w:val="00"/>
    <w:family w:val="swiss"/>
    <w:pitch w:val="variable"/>
    <w:sig w:usb0="E00002FF" w:usb1="4000ACFF" w:usb2="00000001" w:usb3="00000000" w:csb0="0000019F" w:csb1="00000000"/>
    <w:embedRegular r:id="rId3" w:fontKey="{47EB4662-708A-4E14-8E53-2DB4B611BACC}"/>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4" w:fontKey="{EBAD1F06-0F74-4F10-B1DD-8273D0452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FF5" w:rsidRPr="000A0B7D" w:rsidRDefault="000A0B7D" w:rsidP="000A0B7D">
    <w:pPr>
      <w:pStyle w:val="Footer"/>
      <w:tabs>
        <w:tab w:val="clear" w:pos="4680"/>
        <w:tab w:val="clear" w:pos="9360"/>
        <w:tab w:val="center" w:pos="2995"/>
      </w:tabs>
      <w:spacing w:before="120"/>
    </w:pPr>
    <w:r>
      <w:t>[1282]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168" w:rsidRDefault="00953168" w:rsidP="009F0C77">
      <w:r>
        <w:separator/>
      </w:r>
    </w:p>
  </w:footnote>
  <w:footnote w:type="continuationSeparator" w:id="0">
    <w:p w:rsidR="00953168" w:rsidRDefault="00953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33AB16"/>
    <w:docVar w:name="CoverBillType" w:val="r"/>
    <w:docVar w:name="docpath" w:val="L:\Council\bills\AGM\18933AB16.DOCX"/>
    <w:docVar w:name="dvBillNumber" w:val="1282"/>
    <w:docVar w:name="dvBillNumberPrefix" w:val="S. "/>
    <w:docVar w:name="dvOriginalBody" w:val="Senate"/>
    <w:docVar w:name="dvSteno" w:val="AGM"/>
    <w:docVar w:name="NameofBody" w:val="s"/>
    <w:docVar w:name="vgroup2" w:val="Council"/>
  </w:docVars>
  <w:rsids>
    <w:rsidRoot w:val="00331686"/>
    <w:rsid w:val="00026C9A"/>
    <w:rsid w:val="000965A1"/>
    <w:rsid w:val="000A0B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521"/>
    <w:rsid w:val="00325348"/>
    <w:rsid w:val="00331686"/>
    <w:rsid w:val="00393688"/>
    <w:rsid w:val="003D0FF5"/>
    <w:rsid w:val="003D411E"/>
    <w:rsid w:val="003E3C1E"/>
    <w:rsid w:val="003E6148"/>
    <w:rsid w:val="00400EAA"/>
    <w:rsid w:val="0041760A"/>
    <w:rsid w:val="004203D7"/>
    <w:rsid w:val="004809EE"/>
    <w:rsid w:val="004924CD"/>
    <w:rsid w:val="004C0784"/>
    <w:rsid w:val="00511EE9"/>
    <w:rsid w:val="00521E00"/>
    <w:rsid w:val="00565C64"/>
    <w:rsid w:val="00577C6C"/>
    <w:rsid w:val="005847B0"/>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221A"/>
    <w:rsid w:val="007A325A"/>
    <w:rsid w:val="007C3099"/>
    <w:rsid w:val="007E72BE"/>
    <w:rsid w:val="007F1523"/>
    <w:rsid w:val="007F509E"/>
    <w:rsid w:val="007F5799"/>
    <w:rsid w:val="007F6947"/>
    <w:rsid w:val="00834A12"/>
    <w:rsid w:val="00836FD1"/>
    <w:rsid w:val="00872729"/>
    <w:rsid w:val="008816C8"/>
    <w:rsid w:val="008F4429"/>
    <w:rsid w:val="00912528"/>
    <w:rsid w:val="00932670"/>
    <w:rsid w:val="009352BB"/>
    <w:rsid w:val="00953168"/>
    <w:rsid w:val="00990668"/>
    <w:rsid w:val="009B397B"/>
    <w:rsid w:val="009B577D"/>
    <w:rsid w:val="009F0C77"/>
    <w:rsid w:val="009F4DD1"/>
    <w:rsid w:val="00A64E80"/>
    <w:rsid w:val="00A741D9"/>
    <w:rsid w:val="00A81583"/>
    <w:rsid w:val="00A9741D"/>
    <w:rsid w:val="00AD4B17"/>
    <w:rsid w:val="00B26FA6"/>
    <w:rsid w:val="00B741CB"/>
    <w:rsid w:val="00B934F3"/>
    <w:rsid w:val="00BA753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6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EA196-00D0-405B-BA17-0427CE07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6A556-40C3-4A5C-A087-D8FA70DD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AB6287FE.dotm</Template>
  <TotalTime>0</TotalTime>
  <Pages>2</Pages>
  <Words>345</Words>
  <Characters>1840</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1282 Text of Previous Version (May 3, 2016) - South Carolina Legislature Online</dc:title>
  <dc:subject/>
  <dc:creator>angiemorgan</dc:creator>
  <cp:keywords/>
  <dc:description/>
  <cp:lastModifiedBy>S Volk</cp:lastModifiedBy>
  <cp:revision>2</cp:revision>
  <dcterms:created xsi:type="dcterms:W3CDTF">2016-05-03T15:58:00Z</dcterms:created>
  <dcterms:modified xsi:type="dcterms:W3CDTF">2016-05-03T15:58:00Z</dcterms:modified>
</cp:coreProperties>
</file>