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25, 2016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Pr="00C10741" w:rsidRDefault="00C10741" w:rsidP="00C107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1341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C1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90C">
        <w:t>Senator Malloy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5/25/16--S.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25, 2016.</w:t>
      </w:r>
    </w:p>
    <w:p w:rsidR="00C10741" w:rsidRPr="00C10741" w:rsidRDefault="00C10741" w:rsidP="00C1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1" w:rsidRDefault="00C107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10741" w:rsidSect="00C107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5717" w:rsidRDefault="002357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6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10A98">
        <w:rPr>
          <w:color w:val="000000" w:themeColor="text1"/>
          <w:u w:color="000000" w:themeColor="text1"/>
        </w:rPr>
        <w:t>TO REQUEST THE DEPARTMENT</w:t>
      </w:r>
      <w:r>
        <w:rPr>
          <w:color w:val="000000" w:themeColor="text1"/>
          <w:u w:color="000000" w:themeColor="text1"/>
        </w:rPr>
        <w:t xml:space="preserve"> </w:t>
      </w:r>
      <w:r w:rsidRPr="00310A98">
        <w:rPr>
          <w:color w:val="000000" w:themeColor="text1"/>
          <w:u w:color="000000" w:themeColor="text1"/>
        </w:rPr>
        <w:t>OF TRANSPORTATION NAME SOUTH CAROLINA HIGHWAY 34 FROM THE BISHOPVILLE CITY LIMITS TO THE LE</w:t>
      </w:r>
      <w:r>
        <w:rPr>
          <w:color w:val="000000" w:themeColor="text1"/>
          <w:u w:color="000000" w:themeColor="text1"/>
        </w:rPr>
        <w:t>E COUNTY/KERSHAW COUNTY LINE AS</w:t>
      </w:r>
      <w:r w:rsidRPr="00310A98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GOVERNOR MC</w:t>
      </w:r>
      <w:r w:rsidRPr="00310A98">
        <w:rPr>
          <w:color w:val="000000" w:themeColor="text1"/>
          <w:u w:color="000000" w:themeColor="text1"/>
        </w:rPr>
        <w:t>LEOD HIGHWAY” IN HONOR OF FORMER GOVERNOR THOMAS GORDO</w:t>
      </w:r>
      <w:r>
        <w:rPr>
          <w:color w:val="000000" w:themeColor="text1"/>
          <w:u w:color="000000" w:themeColor="text1"/>
        </w:rPr>
        <w:t>N MC</w:t>
      </w:r>
      <w:r w:rsidRPr="00310A98">
        <w:rPr>
          <w:color w:val="000000" w:themeColor="text1"/>
          <w:u w:color="000000" w:themeColor="text1"/>
        </w:rPr>
        <w:t>LEOD</w:t>
      </w:r>
      <w:r>
        <w:rPr>
          <w:color w:val="000000" w:themeColor="text1"/>
          <w:u w:color="000000" w:themeColor="text1"/>
        </w:rPr>
        <w:t>,</w:t>
      </w:r>
      <w:r w:rsidRPr="00310A98">
        <w:rPr>
          <w:color w:val="000000" w:themeColor="text1"/>
          <w:u w:color="000000" w:themeColor="text1"/>
        </w:rPr>
        <w:t xml:space="preserve"> AND ERECT APPROPRIATE MARKERS </w:t>
      </w:r>
      <w:r w:rsidR="008877EA">
        <w:rPr>
          <w:color w:val="000000" w:themeColor="text1"/>
          <w:u w:color="000000" w:themeColor="text1"/>
        </w:rPr>
        <w:t>OR</w:t>
      </w:r>
      <w:r w:rsidRPr="00310A98">
        <w:rPr>
          <w:color w:val="000000" w:themeColor="text1"/>
          <w:u w:color="000000" w:themeColor="text1"/>
        </w:rPr>
        <w:t xml:space="preserve"> SIGNS REFLECTING THIS DESIGNATION.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Thomas Gordon McLeod was elected Governor of South Carolina in 1922, and served with distinction for four years from 1923 to 1927;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Whereas, Tom McLeod </w:t>
      </w:r>
      <w:r w:rsidR="002B46C2">
        <w:rPr>
          <w:color w:val="000000" w:themeColor="text1"/>
          <w:u w:color="000000" w:themeColor="text1"/>
        </w:rPr>
        <w:t>was</w:t>
      </w:r>
      <w:r w:rsidRPr="00310A98">
        <w:rPr>
          <w:color w:val="000000" w:themeColor="text1"/>
          <w:u w:color="000000" w:themeColor="text1"/>
        </w:rPr>
        <w:t xml:space="preserve"> elected to the House of Representatives from Sumter County in 1900; elected as the first Senator from Lee County in 1902; and elected Lieutenant Governor of South Carolina in 1906;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Tom McLeod, an 1892 graduate of Wofford College, attended the Un</w:t>
      </w:r>
      <w:r>
        <w:rPr>
          <w:color w:val="000000" w:themeColor="text1"/>
          <w:u w:color="000000" w:themeColor="text1"/>
        </w:rPr>
        <w:t>iversity of Virginia Law School</w:t>
      </w:r>
      <w:r w:rsidRPr="00310A98">
        <w:rPr>
          <w:color w:val="000000" w:themeColor="text1"/>
          <w:u w:color="000000" w:themeColor="text1"/>
        </w:rPr>
        <w:t xml:space="preserve"> and became a Bishopville attorney; and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Governor McLeod w</w:t>
      </w:r>
      <w:r>
        <w:rPr>
          <w:color w:val="000000" w:themeColor="text1"/>
          <w:u w:color="000000" w:themeColor="text1"/>
        </w:rPr>
        <w:t>as the architect of guaranteed S</w:t>
      </w:r>
      <w:r w:rsidRPr="00310A98">
        <w:rPr>
          <w:color w:val="000000" w:themeColor="text1"/>
          <w:u w:color="000000" w:themeColor="text1"/>
        </w:rPr>
        <w:t xml:space="preserve">tate aid to the public schools, and </w:t>
      </w:r>
      <w:r>
        <w:rPr>
          <w:color w:val="000000" w:themeColor="text1"/>
          <w:u w:color="000000" w:themeColor="text1"/>
        </w:rPr>
        <w:t>was the primary founder of the S</w:t>
      </w:r>
      <w:r w:rsidRPr="00310A98">
        <w:rPr>
          <w:color w:val="000000" w:themeColor="text1"/>
          <w:u w:color="000000" w:themeColor="text1"/>
        </w:rPr>
        <w:t>tate system of highways.  As an early proponent of equal rights for women, he made at the 1924 Democratic National Convention the first formal nomination of a woman for the office of Vice President of the United States;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it is fitting and proper to acknowledge Governor McLeod</w:t>
      </w:r>
      <w:r w:rsidR="002B46C2" w:rsidRPr="002B46C2">
        <w:rPr>
          <w:color w:val="000000" w:themeColor="text1"/>
          <w:u w:color="000000" w:themeColor="text1"/>
        </w:rPr>
        <w:t>’</w:t>
      </w:r>
      <w:r w:rsidRPr="00310A98">
        <w:rPr>
          <w:color w:val="000000" w:themeColor="text1"/>
          <w:u w:color="000000" w:themeColor="text1"/>
        </w:rPr>
        <w:t>s leadership by naming South Carolina Highwa</w:t>
      </w:r>
      <w:r>
        <w:rPr>
          <w:color w:val="000000" w:themeColor="text1"/>
          <w:u w:color="000000" w:themeColor="text1"/>
        </w:rPr>
        <w:t>y 34 from the Bishopville City l</w:t>
      </w:r>
      <w:r w:rsidRPr="00310A98">
        <w:rPr>
          <w:color w:val="000000" w:themeColor="text1"/>
          <w:u w:color="000000" w:themeColor="text1"/>
        </w:rPr>
        <w:t>imits to the Lee County/Kershaw County line as the “</w:t>
      </w:r>
      <w:r>
        <w:rPr>
          <w:color w:val="000000" w:themeColor="text1"/>
          <w:u w:color="000000" w:themeColor="text1"/>
        </w:rPr>
        <w:t>Governor McLeod Highway</w:t>
      </w:r>
      <w:r w:rsidRPr="00310A9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r w:rsidRPr="00310A98">
        <w:rPr>
          <w:color w:val="000000" w:themeColor="text1"/>
          <w:u w:color="000000" w:themeColor="text1"/>
        </w:rPr>
        <w:t xml:space="preserve">  Now, therefore,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</w:t>
      </w:r>
      <w:r w:rsidRPr="00310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310A98">
        <w:rPr>
          <w:color w:val="000000" w:themeColor="text1"/>
          <w:u w:color="000000" w:themeColor="text1"/>
        </w:rPr>
        <w:t xml:space="preserve"> resolved by the Senate, the House of Representatives concurring: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0766B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That members </w:t>
      </w:r>
      <w:r>
        <w:rPr>
          <w:color w:val="000000" w:themeColor="text1"/>
          <w:u w:color="000000" w:themeColor="text1"/>
        </w:rPr>
        <w:t>of the General Assembly request</w:t>
      </w:r>
      <w:r w:rsidRPr="00310A98">
        <w:rPr>
          <w:color w:val="000000" w:themeColor="text1"/>
          <w:u w:color="000000" w:themeColor="text1"/>
        </w:rPr>
        <w:t xml:space="preserve"> the Department of Transportation name South Carolina Highway 34 from the Bishopville City</w:t>
      </w:r>
      <w:r>
        <w:rPr>
          <w:color w:val="000000" w:themeColor="text1"/>
          <w:u w:color="000000" w:themeColor="text1"/>
        </w:rPr>
        <w:t xml:space="preserve"> l</w:t>
      </w:r>
      <w:r w:rsidRPr="00310A98">
        <w:rPr>
          <w:color w:val="000000" w:themeColor="text1"/>
          <w:u w:color="000000" w:themeColor="text1"/>
        </w:rPr>
        <w:t>imits to the Le</w:t>
      </w:r>
      <w:r>
        <w:rPr>
          <w:color w:val="000000" w:themeColor="text1"/>
          <w:u w:color="000000" w:themeColor="text1"/>
        </w:rPr>
        <w:t xml:space="preserve">e County/Kershaw County line as </w:t>
      </w:r>
      <w:r w:rsidRPr="00310A98">
        <w:rPr>
          <w:color w:val="000000" w:themeColor="text1"/>
          <w:u w:color="000000" w:themeColor="text1"/>
        </w:rPr>
        <w:t xml:space="preserve">“Governor McLeod Highway” and erect appropriate markers </w:t>
      </w:r>
      <w:r w:rsidR="008877EA">
        <w:rPr>
          <w:color w:val="000000" w:themeColor="text1"/>
          <w:u w:color="000000" w:themeColor="text1"/>
        </w:rPr>
        <w:t xml:space="preserve">or </w:t>
      </w:r>
      <w:r w:rsidRPr="00310A98">
        <w:rPr>
          <w:color w:val="000000" w:themeColor="text1"/>
          <w:u w:color="000000" w:themeColor="text1"/>
        </w:rPr>
        <w:t>signs reflecting this designation.</w:t>
      </w:r>
    </w:p>
    <w:p w:rsidR="0028701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6BA" w:rsidRDefault="000766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8701A">
        <w:t xml:space="preserve"> the Department of Transportation.</w:t>
      </w:r>
    </w:p>
    <w:p w:rsidR="0059267D" w:rsidRDefault="002B46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C6E" w:rsidRDefault="00021C6E" w:rsidP="00021C6E">
      <w:pPr>
        <w:suppressAutoHyphens/>
      </w:pPr>
    </w:p>
    <w:sectPr w:rsidR="00021C6E" w:rsidSect="00C107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BA" w:rsidRDefault="000766BA" w:rsidP="009F0C77">
      <w:r>
        <w:separator/>
      </w:r>
    </w:p>
  </w:endnote>
  <w:endnote w:type="continuationSeparator" w:id="0">
    <w:p w:rsidR="000766BA" w:rsidRDefault="000766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C43313-808C-4099-9EB8-CEB2D105E391}"/>
    <w:embedBold r:id="rId2" w:fontKey="{C7F676BE-000F-4C68-A239-AA20FF36E4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F307C4-CD6C-43B7-8486-2D1F88E368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D6FF70-415D-46BE-9F4E-359664D05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AE5F81-C52B-41A2-9539-C72C87D96E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67D" w:rsidRPr="00235717" w:rsidRDefault="00235717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</w:t>
    </w:r>
    <w:r w:rsidR="00C10741">
      <w:t>-</w:t>
    </w:r>
    <w:r w:rsidR="00C10741">
      <w:fldChar w:fldCharType="begin"/>
    </w:r>
    <w:r w:rsidR="00C10741">
      <w:instrText xml:space="preserve"> PAGE  \* MERGEFORMAT </w:instrText>
    </w:r>
    <w:r w:rsidR="00C10741">
      <w:fldChar w:fldCharType="separate"/>
    </w:r>
    <w:r w:rsidR="007174AB">
      <w:rPr>
        <w:noProof/>
      </w:rPr>
      <w:t>1</w:t>
    </w:r>
    <w:r w:rsidR="00C10741">
      <w:fldChar w:fldCharType="end"/>
    </w:r>
    <w:r w:rsidR="00C1074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741" w:rsidRPr="00235717" w:rsidRDefault="00C10741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1C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BA" w:rsidRDefault="000766BA" w:rsidP="009F0C77">
      <w:r>
        <w:separator/>
      </w:r>
    </w:p>
  </w:footnote>
  <w:footnote w:type="continuationSeparator" w:id="0">
    <w:p w:rsidR="000766BA" w:rsidRDefault="000766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125CM16"/>
    <w:docVar w:name="CoverBillType" w:val="c"/>
    <w:docVar w:name="docpath" w:val="L:\Council\bills\GT\5125CM16.DOCX"/>
    <w:docVar w:name="dvBillNumber" w:val="134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766BA"/>
    <w:rsid w:val="00021C6E"/>
    <w:rsid w:val="00026C9A"/>
    <w:rsid w:val="000766B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717"/>
    <w:rsid w:val="0023696B"/>
    <w:rsid w:val="0024023F"/>
    <w:rsid w:val="00250967"/>
    <w:rsid w:val="002759C5"/>
    <w:rsid w:val="00277DEE"/>
    <w:rsid w:val="00280D88"/>
    <w:rsid w:val="0028701A"/>
    <w:rsid w:val="00294ABE"/>
    <w:rsid w:val="002A3EB4"/>
    <w:rsid w:val="002B46C2"/>
    <w:rsid w:val="00325348"/>
    <w:rsid w:val="00393688"/>
    <w:rsid w:val="003D411E"/>
    <w:rsid w:val="003E3C1E"/>
    <w:rsid w:val="003E6148"/>
    <w:rsid w:val="00400EAA"/>
    <w:rsid w:val="0041760A"/>
    <w:rsid w:val="004203D7"/>
    <w:rsid w:val="0046276B"/>
    <w:rsid w:val="004809EE"/>
    <w:rsid w:val="00511EE9"/>
    <w:rsid w:val="00521E00"/>
    <w:rsid w:val="00577C6C"/>
    <w:rsid w:val="0058501B"/>
    <w:rsid w:val="0059267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74A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7E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0741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318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F3BF9-52B9-486F-A1D7-D5EA8E0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EC31F-5791-4544-961D-841FD8FE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AE18A5C1.dotm</Template>
  <TotalTime>0</TotalTime>
  <Pages>3</Pages>
  <Words>313</Words>
  <Characters>1668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1341 Text of Previous Version (May 25, 2016) - South Carolina Legislature Online</dc:title>
  <dc:subject/>
  <dc:creator>Gwen Thurmond</dc:creator>
  <cp:keywords/>
  <dc:description/>
  <cp:lastModifiedBy>Artie Braswell</cp:lastModifiedBy>
  <cp:revision>2</cp:revision>
  <cp:lastPrinted>2016-05-25T14:00:00Z</cp:lastPrinted>
  <dcterms:created xsi:type="dcterms:W3CDTF">2016-05-25T19:45:00Z</dcterms:created>
  <dcterms:modified xsi:type="dcterms:W3CDTF">2016-05-25T19:45:00Z</dcterms:modified>
</cp:coreProperties>
</file>