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F27" w:rsidRPr="00522CE0" w:rsidRDefault="00275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749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APPRECIATION FOR MR. BRIAN MORGAN, HIS STUDENTS AND OTHER VOLUNTEERS, REVEREND SIMMONS AND THE CONGREGATION OF REEDY RIVER BAPTIST CHURCH FOR THEIR PROFOUND COMPASSION FOR AND SERVICE TO THOSE WITHOUT A HOME IN THEIR COMMUNITY AND TO COMMEND THEIR ACTIONS TO THE PEOPLE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Duncan Chapel Elementary School art teacher Brian Morgan has been leading his students, as well as adult volunteers, in preparing bag lunches for homeless individuals;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public funding for the food prepared by volunteers ran out, endangering the limited meals that the homeless individuals were receiving;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Reedy River Baptist Church, which was founded in 1778, has always sought to be effective in their witness to the Greenville and Travelers Rest communities;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pastor, Reverend David Simmons, has endeavored to lead his congregation in numerous ministries in the community that present the Gospel;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Simmons brought to his congregation a ministry concept, “Feed My Sheep”, based upon the twenty-first chapter of the Gospel of John;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Reedy River congregation has enthusiastically and generously made financial contributions to replace the lost public funding and keep the bag lunch program in place, already funding it beyond original requests by their pastor; and</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Morgan, his students and all the support around Duncan Chapel, the catalysts of the project, continue their service, supplemented by assistance in preparation of bags by Reedy River members during the recess of the school year.  Now, therefore, </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84B96"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49E" w:rsidRPr="00522CE0" w:rsidRDefault="00F84B96" w:rsidP="00F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express their appreciation for Mr. Brian Morgan, his students and other volunteers, Reverend Simmons and the congregation of Reedy River Baptist Church for their profound compassion for, and service to “the least of these” in their community and commend their actions to the people of South Carolina.</w:t>
      </w:r>
    </w:p>
    <w:p w:rsidR="006462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75F27" w:rsidRDefault="00275F27" w:rsidP="00275F27">
      <w:pPr>
        <w:suppressAutoHyphens/>
        <w:jc w:val="both"/>
        <w:rPr>
          <w:rFonts w:eastAsia="Times New Roman"/>
        </w:rPr>
      </w:pPr>
    </w:p>
    <w:sectPr w:rsidR="00275F27" w:rsidSect="00275F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49E" w:rsidRDefault="005C749E" w:rsidP="00522CE0">
      <w:r>
        <w:separator/>
      </w:r>
    </w:p>
  </w:endnote>
  <w:endnote w:type="continuationSeparator" w:id="0">
    <w:p w:rsidR="005C749E" w:rsidRDefault="005C74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4047E0-5E99-484E-8228-43171C6C56AD}"/>
    <w:embedBold r:id="rId2" w:fontKey="{0225B8A0-D83C-4EB6-A898-CF73BEE17DEE}"/>
  </w:font>
  <w:font w:name="Calibri">
    <w:panose1 w:val="020F0502020204030204"/>
    <w:charset w:val="00"/>
    <w:family w:val="swiss"/>
    <w:pitch w:val="variable"/>
    <w:sig w:usb0="E00002FF" w:usb1="4000ACFF" w:usb2="00000001" w:usb3="00000000" w:csb0="0000019F" w:csb1="00000000"/>
    <w:embedRegular r:id="rId3" w:fontKey="{B82E5816-76BD-49C9-B78A-29FBB0F7FFE8}"/>
  </w:font>
  <w:font w:name="Cambria">
    <w:panose1 w:val="02040503050406030204"/>
    <w:charset w:val="00"/>
    <w:family w:val="roman"/>
    <w:pitch w:val="variable"/>
    <w:sig w:usb0="E00002FF" w:usb1="400004FF" w:usb2="00000000" w:usb3="00000000" w:csb0="0000019F" w:csb1="00000000"/>
    <w:embedRegular r:id="rId4" w:fontKey="{8D87CFD5-871B-43B0-84E0-3D5F14C64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29C" w:rsidRPr="00275F27" w:rsidRDefault="00275F27" w:rsidP="00275F27">
    <w:pPr>
      <w:pStyle w:val="Footer"/>
      <w:tabs>
        <w:tab w:val="clear" w:pos="4680"/>
        <w:tab w:val="clear" w:pos="9360"/>
        <w:tab w:val="center" w:pos="2995"/>
      </w:tabs>
      <w:spacing w:before="120"/>
    </w:pPr>
    <w:r>
      <w:t>[1354]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49E" w:rsidRDefault="005C749E" w:rsidP="00522CE0">
      <w:r>
        <w:separator/>
      </w:r>
    </w:p>
  </w:footnote>
  <w:footnote w:type="continuationSeparator" w:id="0">
    <w:p w:rsidR="005C749E" w:rsidRDefault="005C74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IA.KMM.MLF"/>
    <w:docVar w:name="CoverAttorneyInitials" w:val="KMM"/>
    <w:docVar w:name="CoverAttorneyLastName" w:val="Moffitt"/>
    <w:docVar w:name="CoverBillType" w:val="r"/>
    <w:docVar w:name="CoverSenator" w:val="MLF"/>
    <w:docVar w:name="dvBillNumber" w:val="1354"/>
    <w:docVar w:name="dvBillNumberPrefix" w:val="S. "/>
    <w:docVar w:name="dvOriginalBody" w:val="Senate"/>
    <w:docVar w:name="fulldraftpath" w:val="L:\S-RES\MLF\007BRIA.KMM.MLF.DOCX"/>
    <w:docVar w:name="NameofBody" w:val="S"/>
    <w:docVar w:name="vgroup2" w:val="S-RES"/>
  </w:docVars>
  <w:rsids>
    <w:rsidRoot w:val="005C749E"/>
    <w:rsid w:val="00042AC1"/>
    <w:rsid w:val="00046516"/>
    <w:rsid w:val="0007601D"/>
    <w:rsid w:val="000B0720"/>
    <w:rsid w:val="000B5EAF"/>
    <w:rsid w:val="00125874"/>
    <w:rsid w:val="001315B2"/>
    <w:rsid w:val="00170561"/>
    <w:rsid w:val="00186AC9"/>
    <w:rsid w:val="00197DF1"/>
    <w:rsid w:val="001B3DD9"/>
    <w:rsid w:val="001B7E5D"/>
    <w:rsid w:val="001D3BAC"/>
    <w:rsid w:val="00216025"/>
    <w:rsid w:val="00245C4E"/>
    <w:rsid w:val="00275F27"/>
    <w:rsid w:val="002C1321"/>
    <w:rsid w:val="002C2031"/>
    <w:rsid w:val="002C5896"/>
    <w:rsid w:val="002D3BED"/>
    <w:rsid w:val="002F1224"/>
    <w:rsid w:val="00307C2B"/>
    <w:rsid w:val="00315D04"/>
    <w:rsid w:val="0032596E"/>
    <w:rsid w:val="00383247"/>
    <w:rsid w:val="003D6E2B"/>
    <w:rsid w:val="003E7597"/>
    <w:rsid w:val="0044020F"/>
    <w:rsid w:val="00450668"/>
    <w:rsid w:val="00457D57"/>
    <w:rsid w:val="004813A2"/>
    <w:rsid w:val="004952FA"/>
    <w:rsid w:val="004B6A22"/>
    <w:rsid w:val="004D7F37"/>
    <w:rsid w:val="00522CE0"/>
    <w:rsid w:val="00565148"/>
    <w:rsid w:val="00570403"/>
    <w:rsid w:val="00593361"/>
    <w:rsid w:val="005A413B"/>
    <w:rsid w:val="005A5017"/>
    <w:rsid w:val="005A648C"/>
    <w:rsid w:val="005C749E"/>
    <w:rsid w:val="005F1745"/>
    <w:rsid w:val="0064629C"/>
    <w:rsid w:val="006A1802"/>
    <w:rsid w:val="006C74EA"/>
    <w:rsid w:val="00720D40"/>
    <w:rsid w:val="007318D4"/>
    <w:rsid w:val="00765784"/>
    <w:rsid w:val="007A4390"/>
    <w:rsid w:val="007E5CB7"/>
    <w:rsid w:val="007F4669"/>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84B9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3CA605B-E730-46CC-821F-EE9E839B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E5D8AC65.dotm</Template>
  <TotalTime>0</TotalTime>
  <Pages>2</Pages>
  <Words>311</Words>
  <Characters>1693</Characters>
  <Application>Microsoft Office Word</Application>
  <DocSecurity>0</DocSecurity>
  <Lines>57</Lines>
  <Paragraphs>12</Paragraphs>
  <ScaleCrop>false</ScaleCrop>
  <Company> </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1354 Text of Previous Version (May 26, 2016) - South Carolina Legislature Online</dc:title>
  <dc:subject/>
  <dc:creator>Jill Holt</dc:creator>
  <cp:keywords/>
  <dc:description/>
  <cp:lastModifiedBy>S Volk</cp:lastModifiedBy>
  <cp:revision>2</cp:revision>
  <dcterms:created xsi:type="dcterms:W3CDTF">2016-05-26T17:18:00Z</dcterms:created>
  <dcterms:modified xsi:type="dcterms:W3CDTF">2016-05-26T17:18:00Z</dcterms:modified>
</cp:coreProperties>
</file>