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61B88" w:rsidRPr="00522CE0" w:rsidRDefault="00961B8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61B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730E31">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A09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RECOGNIZE AND HONOR COLONEL</w:t>
      </w:r>
      <w:r w:rsidR="008D6313">
        <w:rPr>
          <w:rFonts w:eastAsia="Times New Roman"/>
        </w:rPr>
        <w:t xml:space="preserve"> BOBBY M. DILL</w:t>
      </w:r>
      <w:r w:rsidR="00D206BA">
        <w:rPr>
          <w:rFonts w:eastAsia="Times New Roman"/>
        </w:rPr>
        <w:t>, USA, RETIRED,</w:t>
      </w:r>
      <w:r w:rsidR="000B368F">
        <w:rPr>
          <w:rFonts w:eastAsia="Times New Roman"/>
        </w:rPr>
        <w:t xml:space="preserve"> OF GREENVILLE COUNTY FOR MANY YEARS OF DEDICAT</w:t>
      </w:r>
      <w:r w:rsidR="00D206BA">
        <w:rPr>
          <w:rFonts w:eastAsia="Times New Roman"/>
        </w:rPr>
        <w:t>ED</w:t>
      </w:r>
      <w:r w:rsidR="000B368F">
        <w:rPr>
          <w:rFonts w:eastAsia="Times New Roman"/>
        </w:rPr>
        <w:t xml:space="preserve"> SERVICE TO HIS NATION AND TO COMMEND HIM FOR HIS WORK TO PROMOTE PATRIOTISM AND CONSERVATISM IN HIS COMMUNITY.</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2C171E" w:rsidRDefault="008D631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5B4115">
        <w:rPr>
          <w:rFonts w:eastAsia="Times New Roman"/>
        </w:rPr>
        <w:t xml:space="preserve">the Greenville County Republican Women’s Club </w:t>
      </w:r>
      <w:r w:rsidR="002C171E">
        <w:rPr>
          <w:rFonts w:eastAsia="Times New Roman"/>
        </w:rPr>
        <w:t>will award Colonel Bobby M. Dill with the “Bob Dill Award” on June 23, 2016; and</w:t>
      </w:r>
    </w:p>
    <w:p w:rsidR="002C171E" w:rsidRDefault="002C171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B4115" w:rsidRDefault="002C171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w:t>
      </w:r>
      <w:r w:rsidR="005A0903">
        <w:rPr>
          <w:rFonts w:eastAsia="Times New Roman"/>
        </w:rPr>
        <w:t>reas, the award, inspired by Colonel</w:t>
      </w:r>
      <w:r>
        <w:rPr>
          <w:rFonts w:eastAsia="Times New Roman"/>
        </w:rPr>
        <w:t xml:space="preserve"> Dill’s years of promoting patriotism and conservatism in the community, will be given in the future to community leaders who promote the values </w:t>
      </w:r>
      <w:r w:rsidR="005A0903">
        <w:rPr>
          <w:rFonts w:eastAsia="Times New Roman"/>
        </w:rPr>
        <w:t>Colonel</w:t>
      </w:r>
      <w:r>
        <w:rPr>
          <w:rFonts w:eastAsia="Times New Roman"/>
        </w:rPr>
        <w:t xml:space="preserve"> Dill embodies; and</w:t>
      </w:r>
    </w:p>
    <w:p w:rsidR="008D6313" w:rsidRDefault="008D631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B368F" w:rsidRDefault="008D631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Colonel Dill was born in Greenvi</w:t>
      </w:r>
      <w:r w:rsidR="005B4115">
        <w:rPr>
          <w:rFonts w:eastAsia="Times New Roman"/>
        </w:rPr>
        <w:t>lle County</w:t>
      </w:r>
      <w:r w:rsidR="002C171E">
        <w:rPr>
          <w:rFonts w:eastAsia="Times New Roman"/>
        </w:rPr>
        <w:t xml:space="preserve"> in 1932</w:t>
      </w:r>
      <w:r w:rsidR="005B4115">
        <w:rPr>
          <w:rFonts w:eastAsia="Times New Roman"/>
        </w:rPr>
        <w:t>. He</w:t>
      </w:r>
      <w:r>
        <w:rPr>
          <w:rFonts w:eastAsia="Times New Roman"/>
        </w:rPr>
        <w:t xml:space="preserve"> attended Greenville County schools and graduated from Clemson College in 1955. </w:t>
      </w:r>
      <w:r w:rsidR="005B4115">
        <w:rPr>
          <w:rFonts w:eastAsia="Times New Roman"/>
        </w:rPr>
        <w:t xml:space="preserve">Upon </w:t>
      </w:r>
      <w:r w:rsidR="005A0903">
        <w:rPr>
          <w:rFonts w:eastAsia="Times New Roman"/>
        </w:rPr>
        <w:t>his graduation from Clemson, Colonel</w:t>
      </w:r>
      <w:r w:rsidR="005B4115">
        <w:rPr>
          <w:rFonts w:eastAsia="Times New Roman"/>
        </w:rPr>
        <w:t xml:space="preserve"> Dill reported for active duty with the United States Army</w:t>
      </w:r>
      <w:r w:rsidR="000B368F">
        <w:rPr>
          <w:rFonts w:eastAsia="Times New Roman"/>
        </w:rPr>
        <w:t xml:space="preserve">. In addition to his undergraduate degree, </w:t>
      </w:r>
      <w:r w:rsidR="005A0903">
        <w:rPr>
          <w:rFonts w:eastAsia="Times New Roman"/>
        </w:rPr>
        <w:t>Colonel</w:t>
      </w:r>
      <w:r w:rsidR="000B368F">
        <w:rPr>
          <w:rFonts w:eastAsia="Times New Roman"/>
        </w:rPr>
        <w:t xml:space="preserve"> Dill earned a master’s degree from Oklahoma State University and attended the United States Army Command and General Staff College</w:t>
      </w:r>
      <w:r w:rsidR="005B4115">
        <w:rPr>
          <w:rFonts w:eastAsia="Times New Roman"/>
        </w:rPr>
        <w:t>; and</w:t>
      </w:r>
    </w:p>
    <w:p w:rsidR="005B4115" w:rsidRDefault="005B411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B4115" w:rsidRDefault="005B411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5A0903">
        <w:rPr>
          <w:rFonts w:eastAsia="Times New Roman"/>
        </w:rPr>
        <w:t>Colonel</w:t>
      </w:r>
      <w:r>
        <w:rPr>
          <w:rFonts w:eastAsia="Times New Roman"/>
        </w:rPr>
        <w:t xml:space="preserve"> Dill’s military service included assignments in South Carolina, Georgia, Virginia, Texas, Oklahoma, Kansas, Hawaii, Washington, DC, Germany, Korea, and Vietnam. He served in various assignments including commander of a tank unit in Germany, command and control of nuclear weapons in the CINPAC Airborne Command Post in the Pacific, reorganizing and placing under central management 138 Army Commissary Stores with more than 10,000 employees worldwide as well as directing the organization for six years after the war in Vietnam was terminated; and</w:t>
      </w:r>
    </w:p>
    <w:p w:rsidR="005B4115" w:rsidRDefault="005B411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D6313" w:rsidRDefault="005B411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Colonel Dill’s military honors include </w:t>
      </w:r>
      <w:r w:rsidR="002C171E">
        <w:rPr>
          <w:rFonts w:eastAsia="Times New Roman"/>
        </w:rPr>
        <w:t>the Legion of Merit with Oak Leaf Cluster, Joint Services Commendation Medal, and Meritorious Service Medal with Oak Leaf Cluster, Army Commendation Medal and Air Crewman Wings; and</w:t>
      </w:r>
    </w:p>
    <w:p w:rsidR="008D6313" w:rsidRDefault="008D631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D6313" w:rsidRDefault="008D631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in May 1994, </w:t>
      </w:r>
      <w:r w:rsidR="005A0903">
        <w:rPr>
          <w:rFonts w:eastAsia="Times New Roman"/>
        </w:rPr>
        <w:t>Colonel</w:t>
      </w:r>
      <w:r>
        <w:rPr>
          <w:rFonts w:eastAsia="Times New Roman"/>
        </w:rPr>
        <w:t xml:space="preserve"> Dill founded </w:t>
      </w:r>
      <w:r>
        <w:rPr>
          <w:rFonts w:eastAsia="Times New Roman"/>
          <w:i/>
        </w:rPr>
        <w:t>The Times Examiner</w:t>
      </w:r>
      <w:r>
        <w:rPr>
          <w:rFonts w:eastAsia="Times New Roman"/>
        </w:rPr>
        <w:t xml:space="preserve"> weekly newspaper that has become a labor of love in retirement, and he has served as publisher and editor in chief since that time; and</w:t>
      </w:r>
    </w:p>
    <w:p w:rsidR="008D6313" w:rsidRDefault="008D631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D6313" w:rsidRDefault="008D631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5A0903">
        <w:rPr>
          <w:rFonts w:eastAsia="Times New Roman"/>
        </w:rPr>
        <w:t xml:space="preserve">Colonel </w:t>
      </w:r>
      <w:r>
        <w:rPr>
          <w:rFonts w:eastAsia="Times New Roman"/>
        </w:rPr>
        <w:t>Dill has been married to the love of his life, the former LaVerle Griffin, for sixty-three years. They have two sons, four grandchild</w:t>
      </w:r>
      <w:r w:rsidR="002C171E">
        <w:rPr>
          <w:rFonts w:eastAsia="Times New Roman"/>
        </w:rPr>
        <w:t>ren, and three great grandsons</w:t>
      </w:r>
      <w:r>
        <w:rPr>
          <w:rFonts w:eastAsia="Times New Roman"/>
        </w:rPr>
        <w:t>; and</w:t>
      </w:r>
    </w:p>
    <w:p w:rsidR="008D6313" w:rsidRDefault="008D631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D6313" w:rsidRDefault="008D631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since his retirement from military service, </w:t>
      </w:r>
      <w:r w:rsidR="005A0903">
        <w:rPr>
          <w:rFonts w:eastAsia="Times New Roman"/>
        </w:rPr>
        <w:t>Colonel</w:t>
      </w:r>
      <w:r>
        <w:rPr>
          <w:rFonts w:eastAsia="Times New Roman"/>
        </w:rPr>
        <w:t xml:space="preserve"> Dill has been active in the Republican Party, organizing and serving as executive committeeman for the Skyland Precinct and serving as delegate to both the Greenville County and South Carolin</w:t>
      </w:r>
      <w:r w:rsidR="00D206BA">
        <w:rPr>
          <w:rFonts w:eastAsia="Times New Roman"/>
        </w:rPr>
        <w:t>a GOP conventions since the mid-</w:t>
      </w:r>
      <w:r>
        <w:rPr>
          <w:rFonts w:eastAsia="Times New Roman"/>
        </w:rPr>
        <w:t>1980s; and</w:t>
      </w:r>
    </w:p>
    <w:p w:rsidR="008D6313" w:rsidRDefault="008D631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30E31" w:rsidRDefault="000B368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the members of the Senate are grateful for </w:t>
      </w:r>
      <w:r w:rsidR="007513D3">
        <w:rPr>
          <w:rFonts w:eastAsia="Times New Roman"/>
        </w:rPr>
        <w:t>the</w:t>
      </w:r>
      <w:r>
        <w:rPr>
          <w:rFonts w:eastAsia="Times New Roman"/>
        </w:rPr>
        <w:t xml:space="preserve"> years of dedicated service </w:t>
      </w:r>
      <w:r w:rsidR="005A0903">
        <w:rPr>
          <w:rFonts w:eastAsia="Times New Roman"/>
        </w:rPr>
        <w:t>Colonel</w:t>
      </w:r>
      <w:r w:rsidR="007513D3">
        <w:rPr>
          <w:rFonts w:eastAsia="Times New Roman"/>
        </w:rPr>
        <w:t xml:space="preserve"> Dill has bestowed on </w:t>
      </w:r>
      <w:r>
        <w:rPr>
          <w:rFonts w:eastAsia="Times New Roman"/>
        </w:rPr>
        <w:t xml:space="preserve">his nation, state and community and </w:t>
      </w:r>
      <w:r w:rsidR="007513D3">
        <w:rPr>
          <w:rFonts w:eastAsia="Times New Roman"/>
        </w:rPr>
        <w:t xml:space="preserve">wish him much success as he continues to promote the values of patriotism and conservatism. </w:t>
      </w:r>
      <w:r w:rsidR="00730E31">
        <w:rPr>
          <w:rFonts w:eastAsia="Times New Roman"/>
        </w:rPr>
        <w:t>Now, therefore,</w:t>
      </w:r>
    </w:p>
    <w:p w:rsidR="00730E31" w:rsidRDefault="00730E3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513D3" w:rsidRDefault="00730E3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730E31" w:rsidRDefault="00730E3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30E31" w:rsidRDefault="00730E3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7513D3">
        <w:rPr>
          <w:rFonts w:eastAsia="Times New Roman"/>
        </w:rPr>
        <w:t>the members of the Senate, by this resolution, recognize and honor Colonel Bobby M. Dill</w:t>
      </w:r>
      <w:r w:rsidR="00D206BA">
        <w:rPr>
          <w:rFonts w:eastAsia="Times New Roman"/>
        </w:rPr>
        <w:t>, USA, Retired,</w:t>
      </w:r>
      <w:r w:rsidR="007513D3">
        <w:rPr>
          <w:rFonts w:eastAsia="Times New Roman"/>
        </w:rPr>
        <w:t xml:space="preserve"> of Greenville County for his many years of dedicated service to his nation and commend him for his work to promote patriotism and conservatism in his community</w:t>
      </w:r>
      <w:r>
        <w:rPr>
          <w:rFonts w:eastAsia="Times New Roman"/>
        </w:rPr>
        <w:t>.</w:t>
      </w:r>
    </w:p>
    <w:p w:rsidR="00730E31" w:rsidRDefault="00730E3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30E31" w:rsidRPr="00522CE0" w:rsidRDefault="00730E3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forwarded to </w:t>
      </w:r>
      <w:r w:rsidR="000B368F">
        <w:rPr>
          <w:rFonts w:eastAsia="Times New Roman"/>
        </w:rPr>
        <w:t>Colonel Bobby M. Dill</w:t>
      </w:r>
      <w:r>
        <w:rPr>
          <w:rFonts w:eastAsia="Times New Roman"/>
        </w:rPr>
        <w:t>.</w:t>
      </w:r>
    </w:p>
    <w:p w:rsidR="001343A2"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961B88" w:rsidRDefault="00961B88" w:rsidP="00961B88">
      <w:pPr>
        <w:suppressAutoHyphens/>
        <w:jc w:val="both"/>
        <w:rPr>
          <w:rFonts w:eastAsia="Times New Roman"/>
        </w:rPr>
      </w:pPr>
    </w:p>
    <w:sectPr w:rsidR="00961B88" w:rsidSect="00961B88">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30E31" w:rsidRDefault="00730E31" w:rsidP="00522CE0">
      <w:r>
        <w:separator/>
      </w:r>
    </w:p>
  </w:endnote>
  <w:endnote w:type="continuationSeparator" w:id="0">
    <w:p w:rsidR="00730E31" w:rsidRDefault="00730E31"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D9F318C-7260-4BCB-94CC-1732A9F94F07}"/>
    <w:embedBold r:id="rId2" w:fontKey="{EBB0C691-DDFF-4431-A553-F43D001C9C58}"/>
    <w:embedItalic r:id="rId3" w:fontKey="{2B223C29-19A6-4106-94C3-320C4504211C}"/>
  </w:font>
  <w:font w:name="Calibri">
    <w:panose1 w:val="020F0502020204030204"/>
    <w:charset w:val="00"/>
    <w:family w:val="swiss"/>
    <w:pitch w:val="variable"/>
    <w:sig w:usb0="E00002FF" w:usb1="4000ACFF" w:usb2="00000001" w:usb3="00000000" w:csb0="0000019F" w:csb1="00000000"/>
    <w:embedRegular r:id="rId4" w:fontKey="{7C8AABAE-2B1A-4BEB-89D3-3E9DD014B27F}"/>
  </w:font>
  <w:font w:name="Cambria">
    <w:panose1 w:val="02040503050406030204"/>
    <w:charset w:val="00"/>
    <w:family w:val="roman"/>
    <w:pitch w:val="variable"/>
    <w:sig w:usb0="E00002FF" w:usb1="400004FF" w:usb2="00000000" w:usb3="00000000" w:csb0="0000019F" w:csb1="00000000"/>
    <w:embedRegular r:id="rId5" w:fontKey="{A0F7BF0A-9382-4655-9F60-A560F329E94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43A2" w:rsidRPr="00961B88" w:rsidRDefault="00961B88" w:rsidP="00961B88">
    <w:pPr>
      <w:pStyle w:val="Footer"/>
      <w:tabs>
        <w:tab w:val="clear" w:pos="4680"/>
        <w:tab w:val="clear" w:pos="9360"/>
        <w:tab w:val="center" w:pos="2995"/>
      </w:tabs>
      <w:spacing w:before="120"/>
    </w:pPr>
    <w:r>
      <w:t>[1362]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30E31" w:rsidRDefault="00730E31" w:rsidP="00522CE0">
      <w:r>
        <w:separator/>
      </w:r>
    </w:p>
  </w:footnote>
  <w:footnote w:type="continuationSeparator" w:id="0">
    <w:p w:rsidR="00730E31" w:rsidRDefault="00730E31"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1BOBB.KMM.TDC"/>
    <w:docVar w:name="CoverAttorneyInitials" w:val="KMM"/>
    <w:docVar w:name="CoverAttorneyLastName" w:val="Moffitt"/>
    <w:docVar w:name="CoverBillType" w:val="r"/>
    <w:docVar w:name="CoverSenator" w:val="TDC"/>
    <w:docVar w:name="dvBillNumber" w:val="1362"/>
    <w:docVar w:name="dvBillNumberPrefix" w:val="S. "/>
    <w:docVar w:name="dvOriginalBody" w:val="Senate"/>
    <w:docVar w:name="fulldraftpath" w:val="L:\S-RES\TDC\011BOBB.KMM.TDC.DOCX"/>
    <w:docVar w:name="NameofBody" w:val="S"/>
    <w:docVar w:name="vgroup2" w:val="S-RES"/>
  </w:docVars>
  <w:rsids>
    <w:rsidRoot w:val="00730E31"/>
    <w:rsid w:val="00042AC1"/>
    <w:rsid w:val="00046516"/>
    <w:rsid w:val="0007601D"/>
    <w:rsid w:val="000959F4"/>
    <w:rsid w:val="000B0720"/>
    <w:rsid w:val="000B368F"/>
    <w:rsid w:val="000B5EAF"/>
    <w:rsid w:val="001315B2"/>
    <w:rsid w:val="001343A2"/>
    <w:rsid w:val="00170561"/>
    <w:rsid w:val="00186AC9"/>
    <w:rsid w:val="00197DF1"/>
    <w:rsid w:val="001B3DD9"/>
    <w:rsid w:val="001B7E5D"/>
    <w:rsid w:val="001D3BAC"/>
    <w:rsid w:val="00216025"/>
    <w:rsid w:val="00245C4E"/>
    <w:rsid w:val="002C1321"/>
    <w:rsid w:val="002C171E"/>
    <w:rsid w:val="002C2031"/>
    <w:rsid w:val="002C5896"/>
    <w:rsid w:val="002D3BED"/>
    <w:rsid w:val="00307C2B"/>
    <w:rsid w:val="00315D04"/>
    <w:rsid w:val="00383247"/>
    <w:rsid w:val="003D6E2B"/>
    <w:rsid w:val="003E7597"/>
    <w:rsid w:val="0044020F"/>
    <w:rsid w:val="00450668"/>
    <w:rsid w:val="004813A2"/>
    <w:rsid w:val="004952FA"/>
    <w:rsid w:val="004B6A22"/>
    <w:rsid w:val="004D7F37"/>
    <w:rsid w:val="00522CE0"/>
    <w:rsid w:val="00565148"/>
    <w:rsid w:val="00570403"/>
    <w:rsid w:val="00593361"/>
    <w:rsid w:val="005A0903"/>
    <w:rsid w:val="005A413B"/>
    <w:rsid w:val="005A5017"/>
    <w:rsid w:val="005A648C"/>
    <w:rsid w:val="005B4115"/>
    <w:rsid w:val="005F1745"/>
    <w:rsid w:val="006A1802"/>
    <w:rsid w:val="006C74EA"/>
    <w:rsid w:val="00707EC1"/>
    <w:rsid w:val="00720D40"/>
    <w:rsid w:val="00730E31"/>
    <w:rsid w:val="007318D4"/>
    <w:rsid w:val="007513D3"/>
    <w:rsid w:val="00765784"/>
    <w:rsid w:val="007A4390"/>
    <w:rsid w:val="007E1B84"/>
    <w:rsid w:val="007E5CB7"/>
    <w:rsid w:val="008314D2"/>
    <w:rsid w:val="008B2F42"/>
    <w:rsid w:val="008C3697"/>
    <w:rsid w:val="008C4D3D"/>
    <w:rsid w:val="008D6313"/>
    <w:rsid w:val="008E185F"/>
    <w:rsid w:val="008F023B"/>
    <w:rsid w:val="00904E16"/>
    <w:rsid w:val="009162B3"/>
    <w:rsid w:val="00927C62"/>
    <w:rsid w:val="00953334"/>
    <w:rsid w:val="00961B88"/>
    <w:rsid w:val="00983951"/>
    <w:rsid w:val="00984124"/>
    <w:rsid w:val="00984640"/>
    <w:rsid w:val="00995C37"/>
    <w:rsid w:val="009C118A"/>
    <w:rsid w:val="00A02011"/>
    <w:rsid w:val="00A4011E"/>
    <w:rsid w:val="00A86015"/>
    <w:rsid w:val="00A9594E"/>
    <w:rsid w:val="00AE59C8"/>
    <w:rsid w:val="00B10098"/>
    <w:rsid w:val="00B5790D"/>
    <w:rsid w:val="00B945C5"/>
    <w:rsid w:val="00BA20EA"/>
    <w:rsid w:val="00BB5AFC"/>
    <w:rsid w:val="00BC0A56"/>
    <w:rsid w:val="00C45366"/>
    <w:rsid w:val="00C57023"/>
    <w:rsid w:val="00C74052"/>
    <w:rsid w:val="00CB187A"/>
    <w:rsid w:val="00CC0EC7"/>
    <w:rsid w:val="00D1088B"/>
    <w:rsid w:val="00D14DE6"/>
    <w:rsid w:val="00D156D2"/>
    <w:rsid w:val="00D206BA"/>
    <w:rsid w:val="00D35486"/>
    <w:rsid w:val="00D36A3D"/>
    <w:rsid w:val="00D53E29"/>
    <w:rsid w:val="00D86943"/>
    <w:rsid w:val="00DA47B9"/>
    <w:rsid w:val="00DE5635"/>
    <w:rsid w:val="00E058D3"/>
    <w:rsid w:val="00E2236D"/>
    <w:rsid w:val="00E76AD9"/>
    <w:rsid w:val="00E91E2F"/>
    <w:rsid w:val="00EA3546"/>
    <w:rsid w:val="00EB47AE"/>
    <w:rsid w:val="00EC34E1"/>
    <w:rsid w:val="00F0234A"/>
    <w:rsid w:val="00F05CF2"/>
    <w:rsid w:val="00F51241"/>
    <w:rsid w:val="00F52959"/>
    <w:rsid w:val="00F55884"/>
    <w:rsid w:val="00F567B8"/>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3CF0B405-6708-4B82-95EB-3C82506952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E5768814.dotm</Template>
  <TotalTime>0</TotalTime>
  <Pages>2</Pages>
  <Words>500</Words>
  <Characters>2651</Characters>
  <Application>Microsoft Office Word</Application>
  <DocSecurity>0</DocSecurity>
  <Lines>79</Lines>
  <Paragraphs>15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3135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1362 Text of Previous Version (May 31, 2016) - South Carolina Legislature Online</dc:title>
  <dc:subject/>
  <dc:creator>Jill Holt</dc:creator>
  <cp:keywords/>
  <dc:description/>
  <cp:lastModifiedBy>S Volk</cp:lastModifiedBy>
  <cp:revision>2</cp:revision>
  <dcterms:created xsi:type="dcterms:W3CDTF">2016-05-31T22:31:00Z</dcterms:created>
  <dcterms:modified xsi:type="dcterms:W3CDTF">2016-05-31T22:31:00Z</dcterms:modified>
</cp:coreProperties>
</file>