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BA"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7906" w:rsidRP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2016</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06" w:rsidRPr="00BC7906" w:rsidRDefault="00BC7906" w:rsidP="00BC7906">
      <w:pPr>
        <w:tabs>
          <w:tab w:val="right" w:pos="5933"/>
        </w:tabs>
        <w:suppressAutoHyphens/>
        <w:jc w:val="both"/>
        <w:rPr>
          <w:rFonts w:eastAsia="Times New Roman"/>
        </w:rPr>
      </w:pPr>
      <w:r>
        <w:rPr>
          <w:rFonts w:eastAsia="Times New Roman"/>
        </w:rPr>
        <w:tab/>
      </w:r>
      <w:r>
        <w:rPr>
          <w:rFonts w:eastAsia="Times New Roman"/>
          <w:b/>
          <w:sz w:val="36"/>
        </w:rPr>
        <w:t>S. 229</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5/4/16--H.</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2015.</w:t>
      </w:r>
    </w:p>
    <w:p w:rsidR="00BC7906" w:rsidRP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06" w:rsidRP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229) to ame</w:t>
      </w:r>
      <w:r w:rsidR="00726467">
        <w:rPr>
          <w:rFonts w:eastAsia="Times New Roman"/>
        </w:rPr>
        <w:t>nd Section 48</w:t>
      </w:r>
      <w:r w:rsidR="00726467">
        <w:rPr>
          <w:rFonts w:eastAsia="Times New Roman"/>
        </w:rPr>
        <w:noBreakHyphen/>
        <w:t>1</w:t>
      </w:r>
      <w:r w:rsidR="00726467">
        <w:rPr>
          <w:rFonts w:eastAsia="Times New Roman"/>
        </w:rPr>
        <w:noBreakHyphen/>
        <w:t>90 of the 1976 C</w:t>
      </w:r>
      <w:r>
        <w:rPr>
          <w:rFonts w:eastAsia="Times New Roman"/>
        </w:rPr>
        <w:t>ode, relating to remedies for causing or permitting pollution of the environment, to cla</w:t>
      </w:r>
      <w:r w:rsidR="00726467">
        <w:rPr>
          <w:rFonts w:eastAsia="Times New Roman"/>
        </w:rPr>
        <w:t>rify that persons who may file</w:t>
      </w:r>
      <w:r>
        <w:rPr>
          <w:rFonts w:eastAsia="Times New Roman"/>
        </w:rPr>
        <w:t>, etc., respectfully</w:t>
      </w:r>
    </w:p>
    <w:p w:rsidR="00BC7906" w:rsidRP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7906" w:rsidRDefault="00BC7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801CC">
        <w:rPr>
          <w:rFonts w:eastAsia="Times New Roman"/>
          <w:szCs w:val="20"/>
        </w:rPr>
        <w:t>Amend the bill, as and if amended, by striking all after the enacting words and inserting:</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4801CC">
        <w:rPr>
          <w:rFonts w:eastAsia="Times New Roman"/>
          <w:szCs w:val="20"/>
        </w:rPr>
        <w:t>/</w:t>
      </w:r>
      <w:r w:rsidRPr="004801CC">
        <w:rPr>
          <w:rFonts w:eastAsia="Times New Roman"/>
          <w:szCs w:val="20"/>
        </w:rPr>
        <w:tab/>
      </w:r>
      <w:r w:rsidRPr="004801CC">
        <w:rPr>
          <w:rFonts w:eastAsia="Times New Roman"/>
        </w:rPr>
        <w:t>SECTION</w:t>
      </w:r>
      <w:r w:rsidRPr="004801CC">
        <w:rPr>
          <w:rFonts w:eastAsia="Times New Roman"/>
        </w:rPr>
        <w:tab/>
        <w:t>1.</w:t>
      </w:r>
      <w:r w:rsidRPr="004801CC">
        <w:rPr>
          <w:rFonts w:eastAsia="Times New Roman"/>
        </w:rPr>
        <w:tab/>
        <w:t>It is the intent of the General Assembly that no private right of action exists under the Pollution Control Act, as contained in Chapter 1, Title 48. Except as set forth in Section 48</w:t>
      </w:r>
      <w:r w:rsidRPr="004801CC">
        <w:rPr>
          <w:rFonts w:eastAsia="Times New Roman"/>
        </w:rPr>
        <w:noBreakHyphen/>
        <w:t>1</w:t>
      </w:r>
      <w:r w:rsidRPr="004801CC">
        <w:rPr>
          <w:rFonts w:eastAsia="Times New Roman"/>
        </w:rPr>
        <w:noBreakHyphen/>
        <w:t>90(A)(4), no claim or cause of action alleging a violation of the act may be filed in a court or administrative tribunal by any person other than the department or an agency, commission, department, or political subdivision of the State on or after June 6, 2012.</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801CC">
        <w:rPr>
          <w:rFonts w:eastAsia="Times New Roman"/>
        </w:rPr>
        <w:t>SECTION</w:t>
      </w:r>
      <w:r w:rsidRPr="004801CC">
        <w:rPr>
          <w:rFonts w:eastAsia="Times New Roman"/>
        </w:rPr>
        <w:tab/>
        <w:t>2.</w:t>
      </w:r>
      <w:r w:rsidRPr="004801CC">
        <w:rPr>
          <w:rFonts w:eastAsia="Times New Roman"/>
        </w:rPr>
        <w:tab/>
        <w:t>Section 48</w:t>
      </w:r>
      <w:r w:rsidRPr="004801CC">
        <w:rPr>
          <w:rFonts w:eastAsia="Times New Roman"/>
        </w:rPr>
        <w:noBreakHyphen/>
        <w:t>1</w:t>
      </w:r>
      <w:r w:rsidRPr="004801CC">
        <w:rPr>
          <w:rFonts w:eastAsia="Times New Roman"/>
        </w:rPr>
        <w:noBreakHyphen/>
        <w:t>90(A)(4) of the 1976 Code is amended to read:</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801CC">
        <w:rPr>
          <w:rFonts w:eastAsia="Times New Roman"/>
        </w:rPr>
        <w:tab/>
      </w:r>
      <w:r w:rsidRPr="004801CC">
        <w:rPr>
          <w:rFonts w:eastAsia="Times New Roman"/>
        </w:rPr>
        <w:tab/>
        <w:t>“(4)</w:t>
      </w:r>
      <w:r w:rsidRPr="004801CC">
        <w:rPr>
          <w:rFonts w:eastAsia="Times New Roman"/>
        </w:rPr>
        <w:tab/>
      </w:r>
      <w:r w:rsidRPr="004801CC">
        <w:rPr>
          <w:strike/>
        </w:rPr>
        <w:t>A</w:t>
      </w:r>
      <w:r w:rsidRPr="004801CC">
        <w:t xml:space="preserve"> </w:t>
      </w:r>
      <w:r w:rsidRPr="004801CC">
        <w:rPr>
          <w:u w:val="single"/>
        </w:rPr>
        <w:t>Any</w:t>
      </w:r>
      <w:r w:rsidRPr="004801CC">
        <w:t xml:space="preserve"> person</w:t>
      </w:r>
      <w:r w:rsidRPr="004801CC">
        <w:rPr>
          <w:u w:val="single"/>
        </w:rPr>
        <w:t>, other than the department or an agency, commission, department, or political subdivision of the State, asserting that a person is in violation of this section</w:t>
      </w:r>
      <w:r w:rsidRPr="004801CC">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w:t>
      </w:r>
      <w:r w:rsidRPr="004801CC">
        <w:lastRenderedPageBreak/>
        <w:t xml:space="preserve">permitting as </w:t>
      </w:r>
      <w:r w:rsidRPr="004801CC">
        <w:rPr>
          <w:strike/>
        </w:rPr>
        <w:t>is</w:t>
      </w:r>
      <w:r w:rsidRPr="004801CC">
        <w:t xml:space="preserve"> set forth in subsection (A)(2). The person proposing to emit or emitting such discharge must be named on and served with the petition. The department must </w:t>
      </w:r>
      <w:r w:rsidRPr="004801CC">
        <w:rPr>
          <w:u w:val="single"/>
        </w:rPr>
        <w:t>issue</w:t>
      </w:r>
      <w:r w:rsidRPr="004801CC">
        <w:t xml:space="preserve">, within sixty days after receipt of such petition, </w:t>
      </w:r>
      <w:r w:rsidRPr="004801CC">
        <w:rPr>
          <w:strike/>
        </w:rPr>
        <w:t>issue</w:t>
      </w:r>
      <w:r w:rsidRPr="004801CC">
        <w:t xml:space="preserve"> a declaratory ruling as to the applicability of such program to such discharge. If the department determines a permit is required under such program and that no exception or exclusion exists</w:t>
      </w:r>
      <w:bookmarkStart w:id="0" w:name="temp"/>
      <w:r w:rsidRPr="004801CC">
        <w:rPr>
          <w:strike/>
        </w:rPr>
        <w:t>,</w:t>
      </w:r>
      <w:bookmarkEnd w:id="0"/>
      <w:r w:rsidRPr="004801CC">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sidRPr="004801CC">
        <w:rPr>
          <w:rFonts w:eastAsia="Times New Roman"/>
          <w:snapToGrid w:val="0"/>
          <w:szCs w:val="20"/>
        </w:rPr>
        <w:t xml:space="preserve">for relief and must be afforded a hearing within </w:t>
      </w:r>
      <w:r w:rsidRPr="004801CC">
        <w:rPr>
          <w:rFonts w:eastAsia="Times New Roman"/>
          <w:strike/>
          <w:snapToGrid w:val="0"/>
          <w:szCs w:val="20"/>
        </w:rPr>
        <w:t>forty-eight</w:t>
      </w:r>
      <w:r w:rsidRPr="004801CC">
        <w:rPr>
          <w:rFonts w:eastAsia="Times New Roman"/>
          <w:snapToGrid w:val="0"/>
          <w:szCs w:val="20"/>
        </w:rPr>
        <w:t xml:space="preserve"> </w:t>
      </w:r>
      <w:r w:rsidRPr="004801CC">
        <w:rPr>
          <w:rFonts w:eastAsia="Times New Roman"/>
          <w:snapToGrid w:val="0"/>
          <w:szCs w:val="20"/>
          <w:u w:val="single"/>
        </w:rPr>
        <w:t>seventy-two</w:t>
      </w:r>
      <w:r w:rsidRPr="004801CC">
        <w:rPr>
          <w:rFonts w:eastAsia="Times New Roman"/>
          <w:snapToGrid w:val="0"/>
          <w:szCs w:val="20"/>
        </w:rPr>
        <w:t xml:space="preserve"> hours.</w:t>
      </w:r>
      <w:r w:rsidRPr="004801CC">
        <w:t xml:space="preserve">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sidRPr="004801CC">
        <w:rPr>
          <w:u w:val="single"/>
        </w:rPr>
        <w:t>Any decision of the department with respect to which review could have been, but was not, obtained under this item is not subject to judicial review in any civil proceeding.</w:t>
      </w:r>
      <w:r w:rsidRPr="004801CC">
        <w:t xml:space="preserve"> Notwithstanding the administrative remedy provided for in this section, no private cause of action is created by or exists under this chapter.”</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801CC">
        <w:rPr>
          <w:rFonts w:eastAsia="Times New Roman"/>
          <w:snapToGrid w:val="0"/>
          <w:szCs w:val="20"/>
        </w:rPr>
        <w:t>SECTION</w:t>
      </w:r>
      <w:r w:rsidRPr="004801CC">
        <w:rPr>
          <w:rFonts w:eastAsia="Times New Roman"/>
          <w:snapToGrid w:val="0"/>
          <w:szCs w:val="20"/>
        </w:rPr>
        <w:tab/>
        <w:t>3.</w:t>
      </w:r>
      <w:r w:rsidRPr="004801CC">
        <w:rPr>
          <w:rFonts w:eastAsia="Times New Roman"/>
          <w:snapToGrid w:val="0"/>
          <w:szCs w:val="20"/>
        </w:rPr>
        <w:tab/>
        <w:t>Section 6 of Act 198 of 2012 is amended to read:</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801CC">
        <w:rPr>
          <w:rFonts w:eastAsia="Times New Roman"/>
          <w:snapToGrid w:val="0"/>
          <w:szCs w:val="20"/>
        </w:rPr>
        <w:tab/>
        <w:t>“</w:t>
      </w:r>
      <w:r w:rsidRPr="004801CC">
        <w:t>SECTION 6.</w:t>
      </w:r>
      <w:r w:rsidRPr="004801CC">
        <w:tab/>
        <w:t>The repeal or amendment by this act of any law or any other provision contained in this act, whether temporary or permanent or civil or criminal, does not affect pending actions</w:t>
      </w:r>
      <w:r w:rsidRPr="004801CC">
        <w:rPr>
          <w:strike/>
        </w:rPr>
        <w:t>, rights, duties, liabilities, or rights</w:t>
      </w:r>
      <w:r w:rsidRPr="004801CC">
        <w:t xml:space="preserve"> and does not amend or repeal any provisions of the South Carolina Pollution Control Act </w:t>
      </w:r>
      <w:r w:rsidRPr="004801CC">
        <w:rPr>
          <w:u w:val="single"/>
        </w:rPr>
        <w:t>(1)</w:t>
      </w:r>
      <w:r w:rsidRPr="004801CC">
        <w:t xml:space="preserve"> for any federal project for which a final Environmental Impact Statement has been issued but no subsequent record of decision has been issued as of </w:t>
      </w:r>
      <w:r w:rsidRPr="004801CC">
        <w:rPr>
          <w:strike/>
        </w:rPr>
        <w:t>the date of this enactment</w:t>
      </w:r>
      <w:r w:rsidRPr="004801CC">
        <w:t xml:space="preserve"> </w:t>
      </w:r>
      <w:r w:rsidRPr="004801CC">
        <w:rPr>
          <w:u w:val="single"/>
        </w:rPr>
        <w:t>June 6, 2012, and (2) for any commercial hazardous waste storage, treatment, and landfill facility managed or operated by a trust for which the State of South Carolina or its department or agency serves as a trustee or beneficiary for such hazardous waste facility,</w:t>
      </w:r>
      <w:r w:rsidRPr="004801CC">
        <w:t xml:space="preserve"> and for any such project, </w:t>
      </w:r>
      <w:r w:rsidRPr="004801CC">
        <w:rPr>
          <w:u w:val="single"/>
        </w:rPr>
        <w:t>or hazardous waste facility,</w:t>
      </w:r>
      <w:r w:rsidRPr="004801CC">
        <w:t xml:space="preserve"> the Pollution Control Act remains in full force and effect as it existed prior to the passage of this act. </w:t>
      </w:r>
      <w:r w:rsidRPr="004801CC">
        <w:rPr>
          <w:strike/>
        </w:rPr>
        <w:t>After the effective date of this act</w:t>
      </w:r>
      <w:r w:rsidRPr="004801CC">
        <w:t xml:space="preserve"> </w:t>
      </w:r>
      <w:r w:rsidRPr="004801CC">
        <w:rPr>
          <w:u w:val="single"/>
        </w:rPr>
        <w:t>On and after June 6, 2012</w:t>
      </w:r>
      <w:r w:rsidRPr="004801CC">
        <w:t xml:space="preserve">, all laws repealed or amended by this act must be taken and treated as remaining in full force and effect for the purpose of sustaining any pending </w:t>
      </w:r>
      <w:r w:rsidRPr="004801CC">
        <w:rPr>
          <w:strike/>
        </w:rPr>
        <w:t>or vested right,</w:t>
      </w:r>
      <w:r w:rsidRPr="004801CC">
        <w:t xml:space="preserve"> civil action, </w:t>
      </w:r>
      <w:r w:rsidRPr="004801CC">
        <w:rPr>
          <w:strike/>
        </w:rPr>
        <w:t>special proceeding,</w:t>
      </w:r>
      <w:r w:rsidRPr="004801CC">
        <w:t xml:space="preserve"> criminal prosecution, or appeal existing as of the effective date of this act</w:t>
      </w:r>
      <w:r w:rsidRPr="004801CC">
        <w:rPr>
          <w:strike/>
        </w:rPr>
        <w:t>, and for the enforcement of rights, duties, penalties, forfeitures, and liabilities as they stood under the repealed or amended laws or other provisions contained in this act</w:t>
      </w:r>
      <w:r w:rsidRPr="004801CC">
        <w:t xml:space="preserve">. </w:t>
      </w:r>
      <w:r w:rsidRPr="004801CC">
        <w:rPr>
          <w:u w:val="single"/>
        </w:rPr>
        <w:t>However, in regard to subitem (2) herein, no private right of action under the Pollution Control Act may be brought or lie against such a trust, its trustee, beneficiary, or interim administrator.</w:t>
      </w:r>
      <w:r w:rsidRPr="004801CC">
        <w:t>”</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801CC">
        <w:rPr>
          <w:rFonts w:eastAsia="Times New Roman"/>
        </w:rPr>
        <w:t>SECTION</w:t>
      </w:r>
      <w:r w:rsidRPr="004801CC">
        <w:rPr>
          <w:rFonts w:eastAsia="Times New Roman"/>
        </w:rPr>
        <w:tab/>
        <w:t>4.</w:t>
      </w:r>
      <w:r w:rsidRPr="004801CC">
        <w:rPr>
          <w:rFonts w:eastAsia="Times New Roman"/>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Pr="004801CC">
        <w:rPr>
          <w:rFonts w:eastAsia="Times New Roman"/>
        </w:rPr>
        <w:t>SECTION</w:t>
      </w:r>
      <w:r w:rsidRPr="004801CC">
        <w:rPr>
          <w:rFonts w:eastAsia="Times New Roman"/>
        </w:rPr>
        <w:tab/>
        <w:t>5.</w:t>
      </w:r>
      <w:r w:rsidRPr="004801CC">
        <w:rPr>
          <w:rFonts w:eastAsia="Times New Roman"/>
        </w:rPr>
        <w:tab/>
        <w:t>This act takes effect upon approval by the Governor.</w:t>
      </w:r>
      <w:r w:rsidRPr="004801CC">
        <w:rPr>
          <w:rFonts w:eastAsia="Times New Roman"/>
        </w:rPr>
        <w:tab/>
      </w:r>
      <w:r w:rsidRPr="004801CC">
        <w:rPr>
          <w:rFonts w:eastAsia="Times New Roman"/>
        </w:rPr>
        <w:tab/>
        <w:t>/</w:t>
      </w:r>
    </w:p>
    <w:p w:rsidR="00BC7906" w:rsidRPr="004801CC"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801CC">
        <w:rPr>
          <w:rFonts w:eastAsia="Times New Roman"/>
          <w:szCs w:val="20"/>
        </w:rPr>
        <w:t>Renumber sections to conform.</w:t>
      </w:r>
    </w:p>
    <w:p w:rsid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4801CC">
        <w:rPr>
          <w:rFonts w:eastAsia="Times New Roman"/>
          <w:szCs w:val="20"/>
        </w:rPr>
        <w:t>Amend title to conform.</w:t>
      </w:r>
    </w:p>
    <w:p w:rsid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GREGORY F. DELLENEY, JR. for Committee.</w:t>
      </w:r>
    </w:p>
    <w:p w:rsidR="00BC7906" w:rsidRP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C7906" w:rsidRP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7906" w:rsidRDefault="00BC7906" w:rsidP="00BC7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7906" w:rsidSect="00743D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bookmarkEnd w:id="2"/>
    </w:p>
    <w:p w:rsidR="00184EAD"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sidR="00C0122F">
        <w:rPr>
          <w:rFonts w:eastAsia="Times New Roman"/>
          <w:snapToGrid w:val="0"/>
          <w:szCs w:val="20"/>
        </w:rPr>
        <w:t xml:space="preserve">for relief and must be afforded a hearing within </w:t>
      </w:r>
      <w:r w:rsidR="00C0122F">
        <w:rPr>
          <w:rFonts w:eastAsia="Times New Roman"/>
          <w:strike/>
          <w:snapToGrid w:val="0"/>
          <w:szCs w:val="20"/>
        </w:rPr>
        <w:t>forty-eight</w:t>
      </w:r>
      <w:r w:rsidR="00C0122F">
        <w:rPr>
          <w:rFonts w:eastAsia="Times New Roman"/>
          <w:snapToGrid w:val="0"/>
          <w:szCs w:val="20"/>
        </w:rPr>
        <w:t xml:space="preserve"> </w:t>
      </w:r>
      <w:r w:rsidR="00C0122F" w:rsidRPr="00D94BAE">
        <w:rPr>
          <w:rFonts w:eastAsia="Times New Roman"/>
          <w:snapToGrid w:val="0"/>
          <w:szCs w:val="20"/>
          <w:u w:val="single"/>
        </w:rPr>
        <w:t>seventy-two</w:t>
      </w:r>
      <w:r w:rsidR="00C0122F">
        <w:rPr>
          <w:rFonts w:eastAsia="Times New Roman"/>
          <w:snapToGrid w:val="0"/>
          <w:szCs w:val="20"/>
        </w:rPr>
        <w:t xml:space="preserve"> hours.</w:t>
      </w:r>
      <w:r w:rsidRPr="00517DF1">
        <w:rPr>
          <w:color w:val="000000"/>
        </w:rPr>
        <w:t xml:space="preserve"> </w:t>
      </w:r>
      <w:r w:rsidR="00C0122F">
        <w:rPr>
          <w:color w:val="000000"/>
        </w:rPr>
        <w:t xml:space="preserve"> </w:t>
      </w:r>
      <w:r w:rsidRPr="00517DF1">
        <w:rPr>
          <w:color w:val="000000"/>
        </w:rPr>
        <w:t>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CF396B" w:rsidRDefault="00CF396B" w:rsidP="00CF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6 of Act 198 of 2012 is amended to read:</w:t>
      </w:r>
    </w:p>
    <w:p w:rsidR="00CF396B" w:rsidRDefault="00CF396B" w:rsidP="00CF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A3119" w:rsidRPr="00CF396B" w:rsidRDefault="00A774AB" w:rsidP="00CF396B">
      <w:pPr>
        <w:jc w:val="both"/>
      </w:pPr>
      <w:r>
        <w:rPr>
          <w:rFonts w:eastAsia="Times New Roman"/>
          <w:snapToGrid w:val="0"/>
          <w:szCs w:val="20"/>
        </w:rPr>
        <w:t xml:space="preserve">  </w:t>
      </w:r>
      <w:r w:rsidR="00CF396B">
        <w:rPr>
          <w:rFonts w:eastAsia="Times New Roman"/>
          <w:snapToGrid w:val="0"/>
          <w:szCs w:val="20"/>
        </w:rPr>
        <w:t>“</w:t>
      </w:r>
      <w:r w:rsidR="00CF396B">
        <w:t xml:space="preserve">SECTION 6.  </w:t>
      </w:r>
      <w:r w:rsidR="00CF396B" w:rsidRPr="00F262BF">
        <w:t>The repeal or amendment by this act of any law or any other provision contained in this act, whether temporary or permanent or civil or criminal, does not affect pending actions</w:t>
      </w:r>
      <w:r w:rsidR="00CF396B" w:rsidRPr="00F262BF">
        <w:rPr>
          <w:strike/>
        </w:rPr>
        <w:t>, rights, duties, liabilities, or rights</w:t>
      </w:r>
      <w:r w:rsidR="00CF396B" w:rsidRPr="00F262BF">
        <w:t xml:space="preserve"> and does not amend or repeal any provisions of the South Carolina Pollution Control Act </w:t>
      </w:r>
      <w:r w:rsidR="00CF396B" w:rsidRPr="00F262BF">
        <w:rPr>
          <w:u w:val="single"/>
        </w:rPr>
        <w:t>(1)</w:t>
      </w:r>
      <w:r w:rsidR="00CF396B" w:rsidRPr="00F262BF">
        <w:t xml:space="preserve"> for any federal project for which a final Environmental Impact Statement has been issued but no subsequent record of decision has been issued as of </w:t>
      </w:r>
      <w:r w:rsidR="00CF396B" w:rsidRPr="00F262BF">
        <w:rPr>
          <w:strike/>
        </w:rPr>
        <w:t>the date of this enactment</w:t>
      </w:r>
      <w:r w:rsidR="00CF396B" w:rsidRPr="00F262BF">
        <w:t xml:space="preserve"> </w:t>
      </w:r>
      <w:r w:rsidR="00CF396B" w:rsidRPr="00F262BF">
        <w:rPr>
          <w:u w:val="single"/>
        </w:rPr>
        <w:t>June 6, 2012,</w:t>
      </w:r>
      <w:r w:rsidR="00CF396B" w:rsidRPr="00653C16">
        <w:rPr>
          <w:u w:val="single"/>
        </w:rPr>
        <w:t xml:space="preserve"> </w:t>
      </w:r>
      <w:r w:rsidR="00CF396B" w:rsidRPr="00F262BF">
        <w:rPr>
          <w:u w:val="single"/>
        </w:rPr>
        <w:t>(2) for any commercial hazardous waste storage, treatment, and landfill facility managed or operated by a trust for which the State of South Carolina or its department or agency serves as a trustee or beneficiary for such hazardous waste facility,</w:t>
      </w:r>
      <w:r w:rsidR="00CF396B" w:rsidRPr="00653C16">
        <w:rPr>
          <w:u w:val="single"/>
        </w:rPr>
        <w:t xml:space="preserve"> </w:t>
      </w:r>
      <w:r w:rsidR="00CF396B" w:rsidRPr="00D746DF">
        <w:rPr>
          <w:u w:val="single"/>
        </w:rPr>
        <w:t>and</w:t>
      </w:r>
      <w:r w:rsidR="00CF396B">
        <w:rPr>
          <w:u w:val="single"/>
        </w:rPr>
        <w:t xml:space="preserve"> (3)</w:t>
      </w:r>
      <w:r w:rsidR="00CF396B" w:rsidRPr="00653C16">
        <w:rPr>
          <w:u w:val="single"/>
        </w:rPr>
        <w:t xml:space="preserve"> </w:t>
      </w:r>
      <w:r w:rsidR="00CF396B">
        <w:rPr>
          <w:u w:val="single"/>
        </w:rPr>
        <w:t>for any pollution, discharges, contamination, or other harms related to, originating from, or caused by coal ash, coal combustion waste, residuals, or toxic pollutants designated by the U.S. Environmental Protection Agency in 40 C.F.R. Section 401.15</w:t>
      </w:r>
      <w:r w:rsidR="00CF396B">
        <w:t xml:space="preserve"> </w:t>
      </w:r>
      <w:r w:rsidR="00CF396B" w:rsidRPr="00F262BF">
        <w:t>and for any such project</w:t>
      </w:r>
      <w:r w:rsidR="00CF396B" w:rsidRPr="00FB5A28">
        <w:t xml:space="preserve">, </w:t>
      </w:r>
      <w:r w:rsidR="00CF396B" w:rsidRPr="00F262BF">
        <w:rPr>
          <w:u w:val="single"/>
        </w:rPr>
        <w:t>hazardous waste facility</w:t>
      </w:r>
      <w:r w:rsidR="00CF396B" w:rsidRPr="00FB5A28">
        <w:rPr>
          <w:u w:val="single"/>
        </w:rPr>
        <w:t xml:space="preserve">, </w:t>
      </w:r>
      <w:r w:rsidR="00CF396B">
        <w:rPr>
          <w:u w:val="single"/>
        </w:rPr>
        <w:t>or coal ash pollution,</w:t>
      </w:r>
      <w:r w:rsidR="00CF396B" w:rsidRPr="006C2E30">
        <w:t xml:space="preserve"> </w:t>
      </w:r>
      <w:r w:rsidR="00CF396B" w:rsidRPr="00F262BF">
        <w:t xml:space="preserve">the Pollution Control Act remains in full force and effect as it existed prior to the passage of this act. </w:t>
      </w:r>
      <w:r w:rsidR="00CF396B" w:rsidRPr="00F262BF">
        <w:rPr>
          <w:strike/>
        </w:rPr>
        <w:t>After the effective date of this act</w:t>
      </w:r>
      <w:r w:rsidR="00CF396B" w:rsidRPr="00F262BF">
        <w:t xml:space="preserve"> </w:t>
      </w:r>
      <w:r w:rsidR="00CF396B" w:rsidRPr="00D746DF">
        <w:rPr>
          <w:u w:val="single"/>
        </w:rPr>
        <w:t>On and after June 6, 2012</w:t>
      </w:r>
      <w:r w:rsidR="00CF396B" w:rsidRPr="00F262BF">
        <w:t xml:space="preserve">, all laws repealed or amended by this act must be taken and treated as remaining in full force and effect for the purpose of sustaining any pending </w:t>
      </w:r>
      <w:r w:rsidR="00CF396B" w:rsidRPr="00F262BF">
        <w:rPr>
          <w:strike/>
        </w:rPr>
        <w:t>or vested right</w:t>
      </w:r>
      <w:r w:rsidR="00CF396B" w:rsidRPr="00F262BF">
        <w:t>, civil action,</w:t>
      </w:r>
      <w:r w:rsidR="00CF396B" w:rsidRPr="00653C16">
        <w:t xml:space="preserve"> </w:t>
      </w:r>
      <w:r w:rsidR="00CF396B" w:rsidRPr="00F262BF">
        <w:rPr>
          <w:strike/>
        </w:rPr>
        <w:t>special proceeding,</w:t>
      </w:r>
      <w:r w:rsidR="00CF396B" w:rsidRPr="00F262BF">
        <w:t xml:space="preserve"> criminal prosecution, or appeal existing as of the effective date of this act</w:t>
      </w:r>
      <w:r w:rsidR="00CF396B" w:rsidRPr="00F262BF">
        <w:rPr>
          <w:strike/>
        </w:rPr>
        <w:t>, and for the enforcement of rights, duties, penalties, forfeitures, and liabilities as they stood under the repealed or amended laws or other provisions contained in this act</w:t>
      </w:r>
      <w:r w:rsidR="00CF396B" w:rsidRPr="00F262BF">
        <w:t>.</w:t>
      </w:r>
      <w:r w:rsidR="00CF396B">
        <w:t xml:space="preserve"> </w:t>
      </w:r>
      <w:r w:rsidR="00CF396B" w:rsidRPr="00EA1F77">
        <w:rPr>
          <w:u w:val="single"/>
        </w:rPr>
        <w:t>However, in regard to subitem (2) herein, no private right of action under the Pollution Control Act may be brought or lie against such a trust, its trustee, beneficiary, or interim administrator.</w:t>
      </w:r>
      <w:r w:rsidR="00CF396B">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7A73" w:rsidRDefault="00E67A73" w:rsidP="00E67A73">
      <w:pPr>
        <w:suppressAutoHyphens/>
        <w:jc w:val="both"/>
        <w:rPr>
          <w:rFonts w:eastAsia="Times New Roman"/>
        </w:rPr>
      </w:pPr>
    </w:p>
    <w:sectPr w:rsidR="00E67A73" w:rsidSect="00743D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06" w:rsidRDefault="00BC7906" w:rsidP="00522CE0">
      <w:r>
        <w:separator/>
      </w:r>
    </w:p>
  </w:endnote>
  <w:endnote w:type="continuationSeparator" w:id="0">
    <w:p w:rsidR="00BC7906" w:rsidRDefault="00BC79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D91610-E062-4A30-B8A2-9C941999002F}"/>
    <w:embedBold r:id="rId2" w:fontKey="{1B921D7E-EC43-425D-AD6A-11704B74E2B3}"/>
  </w:font>
  <w:font w:name="Calibri">
    <w:panose1 w:val="020F0502020204030204"/>
    <w:charset w:val="00"/>
    <w:family w:val="swiss"/>
    <w:pitch w:val="variable"/>
    <w:sig w:usb0="E00002FF" w:usb1="4000ACFF" w:usb2="00000001" w:usb3="00000000" w:csb0="0000019F" w:csb1="00000000"/>
    <w:embedRegular r:id="rId3" w:fontKey="{63C145CD-A2CF-45DC-ACFC-35C061671716}"/>
  </w:font>
  <w:font w:name="Segoe UI">
    <w:panose1 w:val="020B0502040204020203"/>
    <w:charset w:val="00"/>
    <w:family w:val="swiss"/>
    <w:pitch w:val="variable"/>
    <w:sig w:usb0="E10022FF" w:usb1="C000E47F" w:usb2="00000029" w:usb3="00000000" w:csb0="000001DF" w:csb1="00000000"/>
    <w:embedRegular r:id="rId4" w:fontKey="{CE88677A-BA4B-4370-8A2E-A6A8A4789865}"/>
  </w:font>
  <w:font w:name="Cambria">
    <w:panose1 w:val="02040503050406030204"/>
    <w:charset w:val="00"/>
    <w:family w:val="roman"/>
    <w:pitch w:val="variable"/>
    <w:sig w:usb0="E00002FF" w:usb1="400004FF" w:usb2="00000000" w:usb3="00000000" w:csb0="0000019F" w:csb1="00000000"/>
    <w:embedRegular r:id="rId5" w:fontKey="{631EA698-BBDA-431C-8B5E-F9B8DFC82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06" w:rsidRPr="00A362F2" w:rsidRDefault="00BC7906" w:rsidP="00A362F2">
    <w:pPr>
      <w:pStyle w:val="Footer"/>
      <w:tabs>
        <w:tab w:val="clear" w:pos="4680"/>
        <w:tab w:val="clear" w:pos="9360"/>
        <w:tab w:val="center" w:pos="2995"/>
      </w:tabs>
      <w:spacing w:before="120"/>
    </w:pPr>
    <w:r>
      <w:t>[229-</w:t>
    </w:r>
    <w:r>
      <w:fldChar w:fldCharType="begin"/>
    </w:r>
    <w:r>
      <w:instrText xml:space="preserve"> PAGE  \* MERGEFORMAT </w:instrText>
    </w:r>
    <w:r>
      <w:fldChar w:fldCharType="separate"/>
    </w:r>
    <w:r w:rsidR="00E67A73">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06" w:rsidRPr="00A362F2" w:rsidRDefault="00BC7906"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E67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06" w:rsidRDefault="00BC7906" w:rsidP="00522CE0">
      <w:r>
        <w:separator/>
      </w:r>
    </w:p>
  </w:footnote>
  <w:footnote w:type="continuationSeparator" w:id="0">
    <w:p w:rsidR="00BC7906" w:rsidRDefault="00BC79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3182A"/>
    <w:rsid w:val="001532A5"/>
    <w:rsid w:val="00170561"/>
    <w:rsid w:val="00184EAD"/>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C6EA6"/>
    <w:rsid w:val="003D6E2B"/>
    <w:rsid w:val="003E7597"/>
    <w:rsid w:val="0044020F"/>
    <w:rsid w:val="00450668"/>
    <w:rsid w:val="004813A2"/>
    <w:rsid w:val="004865AC"/>
    <w:rsid w:val="004952FA"/>
    <w:rsid w:val="004B6A22"/>
    <w:rsid w:val="004D39EC"/>
    <w:rsid w:val="004D7F37"/>
    <w:rsid w:val="004F777E"/>
    <w:rsid w:val="00522CE0"/>
    <w:rsid w:val="00565148"/>
    <w:rsid w:val="00570403"/>
    <w:rsid w:val="00593361"/>
    <w:rsid w:val="005A3119"/>
    <w:rsid w:val="005A413B"/>
    <w:rsid w:val="005A5017"/>
    <w:rsid w:val="005A648C"/>
    <w:rsid w:val="005F1745"/>
    <w:rsid w:val="00645B49"/>
    <w:rsid w:val="006A1802"/>
    <w:rsid w:val="006C74EA"/>
    <w:rsid w:val="00720D40"/>
    <w:rsid w:val="00726467"/>
    <w:rsid w:val="007318D4"/>
    <w:rsid w:val="00743DBA"/>
    <w:rsid w:val="00765784"/>
    <w:rsid w:val="007A0570"/>
    <w:rsid w:val="007A4390"/>
    <w:rsid w:val="007E5CB7"/>
    <w:rsid w:val="008314D2"/>
    <w:rsid w:val="00844451"/>
    <w:rsid w:val="008B2F42"/>
    <w:rsid w:val="008C3697"/>
    <w:rsid w:val="008E185F"/>
    <w:rsid w:val="008F023B"/>
    <w:rsid w:val="00901545"/>
    <w:rsid w:val="00904E16"/>
    <w:rsid w:val="009162B3"/>
    <w:rsid w:val="00927C62"/>
    <w:rsid w:val="00983951"/>
    <w:rsid w:val="00984124"/>
    <w:rsid w:val="00984640"/>
    <w:rsid w:val="00995C37"/>
    <w:rsid w:val="009C118A"/>
    <w:rsid w:val="00A02011"/>
    <w:rsid w:val="00A362F2"/>
    <w:rsid w:val="00A4011E"/>
    <w:rsid w:val="00A774AB"/>
    <w:rsid w:val="00A86015"/>
    <w:rsid w:val="00A9594E"/>
    <w:rsid w:val="00AE59C8"/>
    <w:rsid w:val="00B10098"/>
    <w:rsid w:val="00B5790D"/>
    <w:rsid w:val="00B57EE0"/>
    <w:rsid w:val="00B945C5"/>
    <w:rsid w:val="00BA20EA"/>
    <w:rsid w:val="00BB5AFC"/>
    <w:rsid w:val="00BC0A56"/>
    <w:rsid w:val="00BC7906"/>
    <w:rsid w:val="00BE3CE5"/>
    <w:rsid w:val="00C0122F"/>
    <w:rsid w:val="00C45366"/>
    <w:rsid w:val="00C57023"/>
    <w:rsid w:val="00C74052"/>
    <w:rsid w:val="00CB187A"/>
    <w:rsid w:val="00CC0EC7"/>
    <w:rsid w:val="00CF396B"/>
    <w:rsid w:val="00D1088B"/>
    <w:rsid w:val="00D14DE6"/>
    <w:rsid w:val="00D156D2"/>
    <w:rsid w:val="00D35486"/>
    <w:rsid w:val="00D53E29"/>
    <w:rsid w:val="00D723BC"/>
    <w:rsid w:val="00D86943"/>
    <w:rsid w:val="00DA47B9"/>
    <w:rsid w:val="00DE5635"/>
    <w:rsid w:val="00E058D3"/>
    <w:rsid w:val="00E67A7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1E651-3D4A-44FF-B0B5-5CB28F5C3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1</TotalTime>
  <Pages>6</Pages>
  <Words>1988</Words>
  <Characters>10205</Characters>
  <Application>Microsoft Office Word</Application>
  <DocSecurity>0</DocSecurity>
  <Lines>238</Lines>
  <Paragraphs>34</Paragraphs>
  <ScaleCrop>false</ScaleCrop>
  <HeadingPairs>
    <vt:vector size="2" baseType="variant">
      <vt:variant>
        <vt:lpstr>Title</vt:lpstr>
      </vt:variant>
      <vt:variant>
        <vt:i4>1</vt:i4>
      </vt:variant>
    </vt:vector>
  </HeadingPairs>
  <TitlesOfParts>
    <vt:vector size="1" baseType="lpstr">
      <vt:lpstr>2015-2016 Bill 229 Text of Previous Version (Dec. 10, 2014) - South Carolina Legislature Online</vt:lpstr>
    </vt:vector>
  </TitlesOfParts>
  <Company> </Company>
  <LinksUpToDate>false</LinksUpToDate>
  <CharactersWithSpaces>12202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(May 4, 2016) - South Carolina Legislature Online</dc:title>
  <dc:subject/>
  <dc:creator>%USERNAME%</dc:creator>
  <cp:keywords/>
  <dc:description/>
  <cp:lastModifiedBy>Artie Braswell</cp:lastModifiedBy>
  <cp:revision>2</cp:revision>
  <cp:lastPrinted>2016-05-04T15:55:00Z</cp:lastPrinted>
  <dcterms:created xsi:type="dcterms:W3CDTF">2016-05-04T20:29:00Z</dcterms:created>
  <dcterms:modified xsi:type="dcterms:W3CDTF">2016-05-04T20:29:00Z</dcterms:modified>
</cp:coreProperties>
</file>