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D46BD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582B38" w:rsidRDefault="00D46BD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w:t>
      </w:r>
      <w:r w:rsidR="00582B38">
        <w:t>, 2015</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right" w:pos="5933"/>
        </w:tabs>
      </w:pPr>
      <w:r>
        <w:tab/>
      </w:r>
      <w:r>
        <w:rPr>
          <w:b/>
          <w:sz w:val="36"/>
        </w:rPr>
        <w:t>S. 277</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D46BDB" w:rsidP="00EB0E63">
      <w:pPr>
        <w:tabs>
          <w:tab w:val="right" w:pos="5933"/>
        </w:tabs>
      </w:pPr>
      <w:r>
        <w:t>S. Printed 4/29</w:t>
      </w:r>
      <w:r w:rsidR="00582B38">
        <w:t>/15--S.</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2B38"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10776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6BD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2535.</w:t>
      </w:r>
      <w:r>
        <w:tab/>
        <w:t>(A)</w:t>
      </w:r>
      <w:r>
        <w:tab/>
        <w:t>A local exchange provider must collect the dual party relay charge established in Section 58</w:t>
      </w:r>
      <w:r w:rsidR="00F66000">
        <w:noBreakHyphen/>
      </w:r>
      <w:r>
        <w:t>9</w:t>
      </w:r>
      <w:r w:rsidR="00F66000">
        <w:noBreakHyphen/>
      </w:r>
      <w:r>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number of outward voice transmission paths activated on such a facility in cases where the number of activated outward </w:t>
      </w:r>
      <w:r>
        <w:lastRenderedPageBreak/>
        <w:t xml:space="preserve">voice transmission paths can be modified by the subscriber only with the assistance of the service supplier;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five, where the number of activated outward voice transmission paths can be modified by the subscriber without the assistance of the service supplier.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03">
        <w:tab/>
        <w:t>(b)</w:t>
      </w:r>
      <w:r w:rsidRPr="00F45403">
        <w:tab/>
        <w:t>Local exchange providers that collect dual party relay charges are entitled to retain two percent of the gross dual party relay charges remitted to the Office of Regulatory Staff as an administrative fee. Within forty</w:t>
      </w:r>
      <w:r w:rsidR="00F66000">
        <w:noBreakHyphen/>
      </w:r>
      <w:r w:rsidRPr="00F45403">
        <w:t xml:space="preserve">five days </w:t>
      </w:r>
      <w:r w:rsidR="00711C83">
        <w:t>after</w:t>
      </w:r>
      <w:r w:rsidRPr="00F45403">
        <w:t xml:space="preserve"> the end of the month during which </w:t>
      </w:r>
      <w:r w:rsidR="00711C83">
        <w:t>the</w:t>
      </w:r>
      <w:r w:rsidRPr="00F45403">
        <w:t xml:space="preserve"> charges were </w:t>
      </w:r>
      <w:r>
        <w:t xml:space="preserve">collected, </w:t>
      </w:r>
      <w:r w:rsidR="00D1594D">
        <w:t>each</w:t>
      </w:r>
      <w:r>
        <w:t xml:space="preserve">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VoIP providers that collect dual party relay charges are entitled to retain two percent of the gross dual party relay charges remitted to the department as an administrative fee. Within forty</w:t>
      </w:r>
      <w:r w:rsidR="00F66000">
        <w:noBreakHyphen/>
      </w:r>
      <w:r>
        <w:t xml:space="preserve">five days </w:t>
      </w:r>
      <w:r w:rsidR="00711C83">
        <w:t xml:space="preserve">after </w:t>
      </w:r>
      <w:r>
        <w:t xml:space="preserve">the end of the month during which </w:t>
      </w:r>
      <w:r w:rsidR="00711C83">
        <w:t>the</w:t>
      </w:r>
      <w:r>
        <w:t xml:space="preserve">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audit and appeal procedures applicable pursuant to Chapter 36, Title 12 shall apply to the dual party relay charge.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w:t>
      </w:r>
      <w:r>
        <w:lastRenderedPageBreak/>
        <w:t xml:space="preserve">entity for a different dual party relay charge than the consumer or 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46BDB" w:rsidRPr="007B4F99">
        <w:t>(10)</w:t>
      </w:r>
      <w:r w:rsidR="00D46BDB" w:rsidRPr="007B4F99">
        <w:tab/>
        <w:t>The term ‘carrier of last resort’ means a facilities</w:t>
      </w:r>
      <w:r w:rsidR="00D46BDB" w:rsidRPr="007B4F99">
        <w:noBreakHyphen/>
        <w:t>based local exchange carrier, as determined by the commiss</w:t>
      </w:r>
      <w:r w:rsidR="00B16432">
        <w:t>ion, not inconsistent with the F</w:t>
      </w:r>
      <w:r w:rsidR="00D46BDB" w:rsidRPr="007B4F99">
        <w:t>ederal Telecommunications Act of 1996, which has the obligation to provide basic local exchange telephone service, upon reasonable request, to all residential and single</w:t>
      </w:r>
      <w:r w:rsidR="00D46BDB" w:rsidRPr="007B4F99">
        <w:noBreakHyphen/>
        <w:t xml:space="preserve">line business customers within a defined service </w:t>
      </w:r>
      <w:r w:rsidR="00D46BDB" w:rsidRPr="007B4F99">
        <w:rPr>
          <w:u w:val="single"/>
        </w:rPr>
        <w:t>or geographic</w:t>
      </w:r>
      <w:r w:rsidR="00D46BDB" w:rsidRPr="007B4F99">
        <w:t xml:space="preserve"> area.  </w:t>
      </w:r>
      <w:r w:rsidR="00D46BDB" w:rsidRPr="007B4F99">
        <w:rPr>
          <w:u w:val="single"/>
        </w:rPr>
        <w:t xml:space="preserve">A carrier of last resort may meet its obligation by using any available technology of equal or greater service quality than is required by applicable commission regulations as of </w:t>
      </w:r>
      <w:r w:rsidR="00D46BDB">
        <w:rPr>
          <w:u w:val="single"/>
        </w:rPr>
        <w:t>the effective date of this act,</w:t>
      </w:r>
      <w:r w:rsidR="00D46BDB" w:rsidRPr="007B4F99">
        <w:rPr>
          <w:u w:val="single"/>
        </w:rPr>
        <w:t xml:space="preserve"> including, but not limited to, the provision of a broadband connection that allows the customer to access the voice provider of the customer’s choice.</w:t>
      </w:r>
      <w:r w:rsidR="00D46BDB" w:rsidRPr="007B4F99">
        <w:t xml:space="preserve">  Initially, the incumbent LEC must be a carrier of last resort within its existing service area.”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5.A</w:t>
      </w:r>
      <w:r>
        <w:t>.</w:t>
      </w:r>
      <w:r>
        <w:tab/>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w:t>
      </w:r>
      <w:r w:rsidRPr="0048632E">
        <w:lastRenderedPageBreak/>
        <w:t xml:space="preserve">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Pr="00F66000">
        <w:tab/>
      </w:r>
      <w:r w:rsidRPr="00F66000">
        <w:tab/>
      </w:r>
      <w:r w:rsidR="00F45403" w:rsidRPr="00F45403">
        <w:rPr>
          <w:u w:val="single"/>
        </w:rPr>
        <w:t>(a)</w:t>
      </w:r>
      <w:r w:rsidRPr="00F66000">
        <w:tab/>
      </w:r>
      <w:r w:rsidR="00F45403" w:rsidRPr="00F45403">
        <w:rPr>
          <w:u w:val="single"/>
        </w:rPr>
        <w:t xml:space="preserve">Telecommunications companies and VoIP providers that provide VoIP service pursuant to a certificate issued by the commission must remit these contributions to the Office of Regulatory Staff </w:t>
      </w:r>
      <w:r w:rsidR="00D1594D">
        <w:rPr>
          <w:u w:val="single"/>
        </w:rPr>
        <w:t>in accordance with</w:t>
      </w:r>
      <w:r w:rsidR="00F45403" w:rsidRPr="00F45403">
        <w:rPr>
          <w:u w:val="single"/>
        </w:rPr>
        <w:t xml:space="preserve"> orders issued by the commission.  All other VoIP providers, all CMRS providers, and all prepaid wireless providers must remit these contributions to the Department of Revenue at the same time and in the same manner as telecommunications companies and VoIP providers that provide VoIP service pursuant to a certificate issued by the commission remit these contributions to the Office of Regulatory Staff.   The Department of Revenue monthly shall assess each CMRS provider, each prepaid wireless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w:t>
      </w:r>
      <w:r w:rsidR="00F45403" w:rsidRPr="00F45403">
        <w:rPr>
          <w:u w:val="single"/>
        </w:rPr>
        <w:lastRenderedPageBreak/>
        <w:t xml:space="preserve">including the enforcement and collection provisions of Article 1, Chapter 54, Title 12.  The USF assessments, less the Department of Revenue actual incremental increase in the cost of administration, must be transferred to the USF fund administered by the Office of Regulatory Staff or third party administrator designated by the Office of Regulatory Staff.    </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 xml:space="preserve">Monies in the USF shall be distributed to a carrier of last resort upon application and demonstration of the amount of the </w:t>
      </w:r>
      <w:r w:rsidR="00F45403" w:rsidRPr="00F45403">
        <w:rPr>
          <w:strike/>
        </w:rPr>
        <w:lastRenderedPageBreak/>
        <w:t>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576(C), money in the USF must be distributed to a local exchange carrier in the same amount distributed to the carrier from the Interim LEC fund in 2014 less any 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w:t>
      </w:r>
      <w:r w:rsidR="00CB3639">
        <w:rPr>
          <w:u w:val="single"/>
        </w:rPr>
        <w:lastRenderedPageBreak/>
        <w:t>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CB3639"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(6)</w:t>
      </w:r>
      <w:r w:rsidRPr="00F66000">
        <w:tab/>
      </w:r>
      <w:r w:rsidR="00CB3639">
        <w:rPr>
          <w:u w:val="single"/>
        </w:rPr>
        <w:t>The ORS may take necessary action to implement items (2), (3), and (4) as soon after the effective date of this subsection as administratively feasible.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CB3639">
        <w:rPr>
          <w:u w:val="single"/>
        </w:rPr>
        <w:t>Subject to the provisions of items (2), (3), and (4),</w:t>
      </w:r>
      <w:r w:rsidR="00CB3639">
        <w:t xml:space="preserve"> t</w:t>
      </w:r>
      <w:r w:rsidRPr="0048632E">
        <w:t xml:space="preserve">he commission </w:t>
      </w:r>
      <w:r w:rsidRPr="00CB3639">
        <w:rPr>
          <w:strike/>
        </w:rPr>
        <w:t>shall have the authority to</w:t>
      </w:r>
      <w:r w:rsidRPr="0048632E">
        <w:t xml:space="preserve"> </w:t>
      </w:r>
      <w:r w:rsidR="00CB3639">
        <w:rPr>
          <w:u w:val="single"/>
        </w:rPr>
        <w:t>may</w:t>
      </w:r>
      <w:r w:rsidR="00CB3639">
        <w:t xml:space="preserve"> </w:t>
      </w:r>
      <w:r w:rsidRPr="0048632E">
        <w:t xml:space="preserve">make </w:t>
      </w:r>
      <w:r w:rsidR="004739E1">
        <w:rPr>
          <w:u w:val="single"/>
        </w:rPr>
        <w:t>administrative</w:t>
      </w:r>
      <w:r w:rsidR="004739E1">
        <w:t xml:space="preserve"> </w:t>
      </w:r>
      <w:r w:rsidRPr="0048632E">
        <w:t xml:space="preserve">adjustments to the contribution or distribution levels based on yearly reconciliations </w:t>
      </w:r>
      <w:r w:rsidRPr="00CB3639">
        <w:rPr>
          <w:strike/>
        </w:rPr>
        <w:t>and to order further contributions or distributions as needed</w:t>
      </w:r>
      <w:r w:rsidRPr="0048632E">
        <w:t>.</w:t>
      </w:r>
    </w:p>
    <w:p w:rsidR="00D46BDB" w:rsidRPr="007D3472" w:rsidRDefault="00D46BDB" w:rsidP="00D4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7D3472">
        <w:rPr>
          <w:snapToGrid w:val="0"/>
          <w:u w:val="single"/>
        </w:rPr>
        <w:t>(8)</w:t>
      </w:r>
      <w:r w:rsidRPr="007D3472">
        <w:rPr>
          <w:snapToGrid w:val="0"/>
        </w:rPr>
        <w:tab/>
      </w:r>
      <w:r w:rsidRPr="007D3472">
        <w:rPr>
          <w:snapToGrid w:val="0"/>
          <w:u w:val="single"/>
        </w:rPr>
        <w:t>A carrier of last resort authorized to receive funds from the USF is subject to random compliance audits and other investigations by the Office of Regulatory Staff, in accordance with Section 58-4-55.</w:t>
      </w:r>
    </w:p>
    <w:p w:rsidR="00D46BDB"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472">
        <w:rPr>
          <w:snapToGrid w:val="0"/>
        </w:rPr>
        <w:tab/>
      </w:r>
      <w:r w:rsidRPr="007D3472">
        <w:rPr>
          <w:snapToGrid w:val="0"/>
        </w:rPr>
        <w:tab/>
      </w:r>
      <w:r w:rsidRPr="007D3472">
        <w:rPr>
          <w:snapToGrid w:val="0"/>
          <w:u w:val="single"/>
        </w:rPr>
        <w:t>(9)</w:t>
      </w:r>
      <w:r w:rsidRPr="007D3472">
        <w:rPr>
          <w:snapToGrid w:val="0"/>
        </w:rPr>
        <w:tab/>
      </w:r>
      <w:r w:rsidRPr="007D3472">
        <w:rPr>
          <w:snapToGrid w:val="0"/>
          <w:u w:val="single"/>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F45403" w:rsidRPr="00CB3639"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D3472">
        <w:rPr>
          <w:strike/>
        </w:rPr>
        <w:t>(10</w:t>
      </w:r>
      <w:r w:rsidR="00F45403" w:rsidRPr="007D3472">
        <w:rPr>
          <w:strike/>
        </w:rPr>
        <w:t>)</w:t>
      </w:r>
      <w:r w:rsidR="00F45403" w:rsidRPr="007D3472">
        <w:tab/>
      </w:r>
      <w:r w:rsidR="00F45403" w:rsidRPr="00CB3639">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472">
        <w:tab/>
      </w:r>
      <w:r w:rsidRPr="007D3472">
        <w:tab/>
      </w:r>
      <w:r w:rsidR="007D3472" w:rsidRPr="007D3472">
        <w:rPr>
          <w:u w:val="single"/>
        </w:rPr>
        <w:t>(10)</w:t>
      </w:r>
      <w:r w:rsidR="00F45403" w:rsidRPr="007D3472">
        <w:tab/>
      </w:r>
      <w:r w:rsidR="00F45403" w:rsidRPr="0048632E">
        <w:t xml:space="preserve">Nothing in </w:t>
      </w:r>
      <w:r w:rsidR="00F45403" w:rsidRPr="004739E1">
        <w:t>subsection (G) of this section shall preclude</w:t>
      </w:r>
      <w:r w:rsidR="00F45403" w:rsidRPr="0048632E">
        <w:t xml:space="preserve"> the commission from assessing broadband service revenues for purposes of contributions to the USF, pursuant to this subsection.</w:t>
      </w:r>
      <w:r w:rsidR="00F45403">
        <w:t>”</w:t>
      </w:r>
    </w:p>
    <w:p w:rsidR="00CB3639" w:rsidRDefault="00CB3639"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t xml:space="preserve">This entire </w:t>
      </w:r>
      <w:r w:rsidR="00CB3639">
        <w:t xml:space="preserve">section </w:t>
      </w:r>
      <w:r>
        <w:t xml:space="preserve">is void if any portion of this </w:t>
      </w:r>
      <w:r w:rsidR="00CB3639">
        <w:t>section</w:t>
      </w:r>
      <w:r>
        <w:t xml:space="preserve"> is finally adjudicated invalid.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3639">
        <w:tab/>
      </w:r>
      <w:r w:rsidRPr="00F45403">
        <w:t>6.</w:t>
      </w:r>
      <w:r w:rsidR="00CB3639">
        <w:tab/>
      </w:r>
      <w:r>
        <w:t>Section 58</w:t>
      </w:r>
      <w:r w:rsidR="00F66000">
        <w:noBreakHyphen/>
      </w:r>
      <w:r>
        <w:t>9</w:t>
      </w:r>
      <w:r w:rsidR="00F66000">
        <w:noBreakHyphen/>
      </w:r>
      <w:r>
        <w:t>576(C)</w:t>
      </w:r>
      <w:r w:rsidR="00CB3639">
        <w:t>(2)</w:t>
      </w:r>
      <w:r>
        <w:t xml:space="preserve"> of the 1976 Code</w:t>
      </w:r>
      <w:r w:rsidR="00CB3639">
        <w:t>, as added by Act 7 of 2009,</w:t>
      </w:r>
      <w:r>
        <w:t xml:space="preserve"> is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48632E">
        <w:t>Beginning on the date that the LEC</w:t>
      </w:r>
      <w:r w:rsidR="00F66000" w:rsidRPr="00F66000">
        <w:t>’</w:t>
      </w:r>
      <w:r w:rsidRPr="0048632E">
        <w:t xml:space="preserve">s election, pursuant to this subsection, becomes effective, </w:t>
      </w:r>
      <w:r>
        <w:rPr>
          <w:u w:val="single"/>
        </w:rPr>
        <w:t>and ending five years thereafter,</w:t>
      </w:r>
      <w:r>
        <w:t xml:space="preserve"> </w:t>
      </w:r>
      <w:r w:rsidRPr="0048632E">
        <w:t>the LEC may increase its rates for its stand</w:t>
      </w:r>
      <w:r w:rsidR="00F66000">
        <w:noBreakHyphen/>
      </w:r>
      <w:r w:rsidRPr="0048632E">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F66000">
        <w:noBreakHyphen/>
      </w:r>
      <w:r w:rsidRPr="0048632E">
        <w:t>alone basic residential line that was in service on the preelection date dies or moves from the residence, the provisions of this subitem will continue to apply</w:t>
      </w:r>
      <w:r>
        <w:t xml:space="preserve"> </w:t>
      </w:r>
      <w:r>
        <w:rPr>
          <w:u w:val="single"/>
        </w:rPr>
        <w:t>for five years after the preelection date</w:t>
      </w:r>
      <w:r w:rsidRPr="0048632E">
        <w:t xml:space="preserve"> to the stand</w:t>
      </w:r>
      <w:r w:rsidR="00F66000">
        <w:noBreakHyphen/>
      </w:r>
      <w:r w:rsidRPr="0048632E">
        <w:t xml:space="preserve">alone basic residential line at the residence if a spouse, family member, or </w:t>
      </w:r>
      <w:r w:rsidRPr="005742B3">
        <w:rPr>
          <w:strike/>
        </w:rPr>
        <w:t>co</w:t>
      </w:r>
      <w:r w:rsidR="00F66000" w:rsidRPr="005742B3">
        <w:rPr>
          <w:strike/>
        </w:rPr>
        <w:noBreakHyphen/>
      </w:r>
      <w:r w:rsidRPr="005742B3">
        <w:rPr>
          <w:strike/>
        </w:rPr>
        <w:t>tenant</w:t>
      </w:r>
      <w:r w:rsidRPr="0048632E">
        <w:t xml:space="preserve"> </w:t>
      </w:r>
      <w:r w:rsidR="005742B3">
        <w:rPr>
          <w:u w:val="single"/>
        </w:rPr>
        <w:t>cotenant</w:t>
      </w:r>
      <w:r w:rsidR="005742B3">
        <w:t xml:space="preserve"> </w:t>
      </w:r>
      <w:r w:rsidRPr="0048632E">
        <w:t>of that customer of record provides documentation showing that he resided at the location and requests to have the stand</w:t>
      </w:r>
      <w:r w:rsidR="00F66000">
        <w:noBreakHyphen/>
      </w:r>
      <w:r w:rsidRPr="0048632E">
        <w:t>alone basic residential line continued in his name. With the sole exception of ensuring the LEC</w:t>
      </w:r>
      <w:r w:rsidR="00F66000" w:rsidRPr="00F66000">
        <w:t>’</w:t>
      </w:r>
      <w:r w:rsidRPr="0048632E">
        <w:t>s compliance with the preceding sentences, the commission must not:</w:t>
      </w: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8632E">
        <w:t>impose any requirements related to the terms, conditions, rates, or availability of any of the LEC</w:t>
      </w:r>
      <w:r w:rsidR="00F66000" w:rsidRPr="00F66000">
        <w:t>’</w:t>
      </w:r>
      <w:r w:rsidRPr="0048632E">
        <w:t>s stand</w:t>
      </w:r>
      <w:r w:rsidR="00F66000">
        <w:noBreakHyphen/>
      </w:r>
      <w:r w:rsidRPr="0048632E">
        <w:t>alone basic residential lines that were in service on the preelection date; or</w:t>
      </w:r>
    </w:p>
    <w:p w:rsidR="00F45403" w:rsidRPr="00F45403"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r>
      <w:r w:rsidRPr="0048632E">
        <w:tab/>
      </w:r>
      <w:r w:rsidRPr="0048632E">
        <w:tab/>
        <w:t>(b)</w:t>
      </w:r>
      <w:r>
        <w:tab/>
      </w:r>
      <w:r w:rsidRPr="0048632E">
        <w:t>otherwise regulate any of the LEC</w:t>
      </w:r>
      <w:r w:rsidR="00F66000" w:rsidRPr="00F66000">
        <w:t>’</w:t>
      </w:r>
      <w:r w:rsidRPr="0048632E">
        <w:t>s stand</w:t>
      </w:r>
      <w:r w:rsidR="00F66000">
        <w:noBreakHyphen/>
      </w:r>
      <w:r w:rsidRPr="0048632E">
        <w:t>alone basic residential lines that were in service on the preelection date.</w:t>
      </w:r>
      <w: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w:t>
      </w:r>
      <w:r w:rsidR="00F620D8" w:rsidRPr="00F620D8">
        <w:rPr>
          <w:u w:val="single"/>
        </w:rPr>
        <w:lastRenderedPageBreak/>
        <w:t>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s message or request to a third party, or a procedure in which a party who is not deaf or hearing or speech impaired can 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lastRenderedPageBreak/>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lastRenderedPageBreak/>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charge must be 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Pr="00F45403">
        <w:t>9.</w:t>
      </w:r>
      <w:r w:rsidR="00CB0189">
        <w:tab/>
      </w:r>
      <w:r>
        <w:t>Section 58</w:t>
      </w:r>
      <w:r w:rsidR="00F66000">
        <w:noBreakHyphen/>
      </w:r>
      <w:r>
        <w:t>9</w:t>
      </w:r>
      <w:r w:rsidR="00F66000">
        <w:noBreakHyphen/>
      </w:r>
      <w:r>
        <w:t xml:space="preserve">2540 of the 1976 Code is repealed.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10.</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0A2" w:rsidRDefault="004300A2" w:rsidP="004300A2">
      <w:pPr>
        <w:suppressAutoHyphens/>
      </w:pPr>
    </w:p>
    <w:sectPr w:rsidR="004300A2"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E20B2-76E2-4C62-BA91-91B712092943}"/>
    <w:embedBold r:id="rId2" w:fontKey="{DEA971E5-6DB7-4AB7-8F65-CB531AB5AEC4}"/>
  </w:font>
  <w:font w:name="Calibri">
    <w:panose1 w:val="020F0502020204030204"/>
    <w:charset w:val="00"/>
    <w:family w:val="swiss"/>
    <w:pitch w:val="variable"/>
    <w:sig w:usb0="E10002FF" w:usb1="4000ACFF" w:usb2="00000009" w:usb3="00000000" w:csb0="0000019F" w:csb1="00000000"/>
    <w:embedRegular r:id="rId3" w:fontKey="{8AB8CFD2-5F0B-49CE-88C1-C9CB9B8A2A02}"/>
  </w:font>
  <w:font w:name="Segoe UI">
    <w:panose1 w:val="020B0502040204020203"/>
    <w:charset w:val="00"/>
    <w:family w:val="swiss"/>
    <w:pitch w:val="variable"/>
    <w:sig w:usb0="E10022FF" w:usb1="C000E47F" w:usb2="00000029" w:usb3="00000000" w:csb0="000001DF" w:csb1="00000000"/>
    <w:embedRegular r:id="rId4" w:fontKey="{AC79ED58-3A74-49E3-8D67-AEE729ABAFD6}"/>
  </w:font>
  <w:font w:name="Cambria">
    <w:panose1 w:val="02040503050406030204"/>
    <w:charset w:val="00"/>
    <w:family w:val="roman"/>
    <w:pitch w:val="variable"/>
    <w:sig w:usb0="E00002FF" w:usb1="400004FF" w:usb2="00000000" w:usb3="00000000" w:csb0="0000019F" w:csb1="00000000"/>
    <w:embedRegular r:id="rId5" w:fontKey="{DE549D28-8EE5-4D7F-B43F-16324ABDAC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4300A2">
      <w:rPr>
        <w:noProof/>
      </w:rPr>
      <w:t>1</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4300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300A2"/>
    <w:rsid w:val="004739E1"/>
    <w:rsid w:val="004809EE"/>
    <w:rsid w:val="00511EE9"/>
    <w:rsid w:val="00521E00"/>
    <w:rsid w:val="005742B3"/>
    <w:rsid w:val="00577C6C"/>
    <w:rsid w:val="00582B38"/>
    <w:rsid w:val="0058501B"/>
    <w:rsid w:val="0061228A"/>
    <w:rsid w:val="006215AA"/>
    <w:rsid w:val="006340D9"/>
    <w:rsid w:val="00643B8E"/>
    <w:rsid w:val="00665EBC"/>
    <w:rsid w:val="00692BEF"/>
    <w:rsid w:val="0069470D"/>
    <w:rsid w:val="006A476C"/>
    <w:rsid w:val="006C6A93"/>
    <w:rsid w:val="006E02F9"/>
    <w:rsid w:val="00711C83"/>
    <w:rsid w:val="00753C04"/>
    <w:rsid w:val="00756946"/>
    <w:rsid w:val="00757F80"/>
    <w:rsid w:val="00771EEC"/>
    <w:rsid w:val="00786819"/>
    <w:rsid w:val="007A325A"/>
    <w:rsid w:val="007D3472"/>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405E7"/>
    <w:rsid w:val="00D41D56"/>
    <w:rsid w:val="00D46BDB"/>
    <w:rsid w:val="00D6260D"/>
    <w:rsid w:val="00D6662B"/>
    <w:rsid w:val="00D907DF"/>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226CA"/>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7501-9A3B-4F36-A5FA-52744484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E5AC136.dotm</Template>
  <TotalTime>0</TotalTime>
  <Pages>15</Pages>
  <Words>5179</Words>
  <Characters>27637</Characters>
  <Application>Microsoft Office Word</Application>
  <DocSecurity>0</DocSecurity>
  <Lines>618</Lines>
  <Paragraphs>103</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32900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(Apr. 29, 2015) - South Carolina Legislature Online</dc:title>
  <dc:subject/>
  <dc:creator>angiemorgan</dc:creator>
  <cp:keywords/>
  <dc:description/>
  <cp:lastModifiedBy>David Brunson</cp:lastModifiedBy>
  <cp:revision>2</cp:revision>
  <cp:lastPrinted>2015-04-29T20:45:00Z</cp:lastPrinted>
  <dcterms:created xsi:type="dcterms:W3CDTF">2015-04-29T22:22:00Z</dcterms:created>
  <dcterms:modified xsi:type="dcterms:W3CDTF">2015-04-29T22:22:00Z</dcterms:modified>
</cp:coreProperties>
</file>