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213" w:rsidRDefault="000B7213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56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AF2" w:rsidP="00744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647EC8">
        <w:noBreakHyphen/>
      </w:r>
      <w:r>
        <w:t>1</w:t>
      </w:r>
      <w:r w:rsidR="00647EC8">
        <w:noBreakHyphen/>
      </w:r>
      <w:r>
        <w:t>235 SO AS TO PROVIDE THAT BEFORE A PERSON MAY BE EMPLOYED BY A LAW ENFORCEMENT AGENCY IN THIS STATE, HE MUST UNDERGO A CRIMINAL BACKGROUND CHECK</w:t>
      </w:r>
      <w:r w:rsidR="00647EC8">
        <w:t xml:space="preserve"> WHICH SPANS AT LEAST TEN YEARS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7AF2">
        <w:t>Chapter 1, Title 23 of the 1976 Code is amended by adding:</w:t>
      </w:r>
    </w:p>
    <w:p w:rsidR="00337AF2" w:rsidRDefault="00337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AF2" w:rsidRDefault="00337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647EC8">
        <w:noBreakHyphen/>
      </w:r>
      <w:r>
        <w:t>1</w:t>
      </w:r>
      <w:r w:rsidR="00647EC8">
        <w:noBreakHyphen/>
      </w:r>
      <w:r>
        <w:t>235.</w:t>
      </w:r>
      <w:r>
        <w:tab/>
        <w:t>Before a person may be employed by a law enforcement agency in this State, he must undergo a criminal background check</w:t>
      </w:r>
      <w:r w:rsidR="00647EC8">
        <w:t xml:space="preserve"> which spans at least ten years</w:t>
      </w:r>
      <w:r>
        <w:t>.”</w:t>
      </w: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7AF2">
        <w:t>2</w:t>
      </w:r>
      <w:r>
        <w:t>.</w:t>
      </w:r>
      <w:r>
        <w:tab/>
        <w:t>This act takes effect upon approval by the Governor.</w:t>
      </w:r>
    </w:p>
    <w:p w:rsidR="000952F5" w:rsidRDefault="00647E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213" w:rsidRDefault="000B7213" w:rsidP="000B7213">
      <w:pPr>
        <w:suppressAutoHyphens/>
      </w:pPr>
    </w:p>
    <w:sectPr w:rsidR="000B7213" w:rsidSect="000B72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4F" w:rsidRDefault="00A3564F" w:rsidP="009F0C77">
      <w:r>
        <w:separator/>
      </w:r>
    </w:p>
  </w:endnote>
  <w:endnote w:type="continuationSeparator" w:id="0">
    <w:p w:rsidR="00A3564F" w:rsidRDefault="00A35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65EE8D-4BF3-4A96-BE83-283F75134B9C}"/>
    <w:embedBold r:id="rId2" w:fontKey="{171454B7-0CBB-4768-9672-0EF658F56C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758125-018C-4527-8A50-FA85B456D3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261B1A-631D-4A1A-B5D9-1B978691A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BD20B9-43E7-4D28-ADDF-ACC69CAA6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2F5" w:rsidRPr="000B7213" w:rsidRDefault="000B7213" w:rsidP="000B72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42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4F" w:rsidRDefault="00A3564F" w:rsidP="009F0C77">
      <w:r>
        <w:separator/>
      </w:r>
    </w:p>
  </w:footnote>
  <w:footnote w:type="continuationSeparator" w:id="0">
    <w:p w:rsidR="00A3564F" w:rsidRDefault="00A35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2CM15"/>
    <w:docVar w:name="CoverBillType" w:val="b"/>
    <w:docVar w:name="docpath" w:val="L:\Council\bills\SWB\5212CM15.DOCX"/>
    <w:docVar w:name="dvBillNumber" w:val="3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564F"/>
    <w:rsid w:val="00011869"/>
    <w:rsid w:val="00015CD6"/>
    <w:rsid w:val="000952F5"/>
    <w:rsid w:val="000B7213"/>
    <w:rsid w:val="000E1785"/>
    <w:rsid w:val="000F40FA"/>
    <w:rsid w:val="0010776B"/>
    <w:rsid w:val="00133E66"/>
    <w:rsid w:val="001435A3"/>
    <w:rsid w:val="0015545D"/>
    <w:rsid w:val="001C37F9"/>
    <w:rsid w:val="001D08F2"/>
    <w:rsid w:val="001D525B"/>
    <w:rsid w:val="001D7F4F"/>
    <w:rsid w:val="002321B6"/>
    <w:rsid w:val="00250967"/>
    <w:rsid w:val="002543C8"/>
    <w:rsid w:val="00284AAE"/>
    <w:rsid w:val="002B7BF0"/>
    <w:rsid w:val="002E5912"/>
    <w:rsid w:val="00301B21"/>
    <w:rsid w:val="00325348"/>
    <w:rsid w:val="0032732C"/>
    <w:rsid w:val="00336AD0"/>
    <w:rsid w:val="00337AF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EC8"/>
    <w:rsid w:val="006913C9"/>
    <w:rsid w:val="0069470D"/>
    <w:rsid w:val="00734F00"/>
    <w:rsid w:val="00744289"/>
    <w:rsid w:val="007A70AE"/>
    <w:rsid w:val="008049F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564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30D1D3-4C26-40FF-BAE7-BD8A373C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BF932-693C-4716-96AC-8BECCAF64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98</Words>
  <Characters>561</Characters>
  <Application>Microsoft Office Word</Application>
  <DocSecurity>0</DocSecurity>
  <Lines>4</Lines>
  <Paragraphs>1</Paragraphs>
  <ScaleCrop>false</ScaleCrop>
  <Company>LPITS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3056 Text of Previous Version (Dec. 11, 2014) - South Carolina Legislature Online</dc:title>
  <dc:creator>SandyBarden</dc:creator>
  <cp:lastModifiedBy>N Cumfer</cp:lastModifiedBy>
  <cp:revision>3</cp:revision>
  <cp:lastPrinted>2014-12-10T20:48:00Z</cp:lastPrinted>
  <dcterms:created xsi:type="dcterms:W3CDTF">2014-12-11T22:04:00Z</dcterms:created>
  <dcterms:modified xsi:type="dcterms:W3CDTF">2015-01-07T21:18:00Z</dcterms:modified>
</cp:coreProperties>
</file>