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CC5" w:rsidRDefault="008C4CC5" w:rsidP="00BF03E5">
      <w:pPr>
        <w:pStyle w:val="BillDots"/>
      </w:pPr>
      <w:bookmarkStart w:id="0" w:name="_GoBack"/>
      <w:bookmarkEnd w:id="0"/>
    </w:p>
    <w:p w:rsidR="00BF03E5" w:rsidRDefault="00BF03E5" w:rsidP="00BF03E5">
      <w:pPr>
        <w:pStyle w:val="Numbersforbill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1A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ADA" w:rsidP="00B46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noBreakHyphen/>
        <w:t>11</w:t>
      </w:r>
      <w:r>
        <w:noBreakHyphen/>
        <w:t>525 SO AS TO AUTHORIZE THE DEPARTMENT OF NATURAL RESOURCES TO PROMULGATE REGULATIONS GOVERNING CERTAIN AREAS TO ESTABLISH SEASONS, DATES, AREAS, BAG LIMITS, AND OTHER RESTRICTIONS FOR HUNTING AND TAKING WILD TURKEY; BY ADDING SECTION 50</w:t>
      </w:r>
      <w:r>
        <w:noBreakHyphen/>
        <w:t>11</w:t>
      </w:r>
      <w:r>
        <w:noBreakHyphen/>
        <w:t>580 SO AS TO ESTABLISH MALE WILD TURKEY HUNTING SEASON AS MARCH 20 THROUGH MAY 5, DECLARE THE SATURDAY PRECEDING MARCH 20 OF EACH YEAR TO BE “SOUTH CAROLINA YOUTH TURKEY HUNTING DAY” AND PROVIDE A PROCEDURE FOR YOUTH TURKEY HUNTING ON THIS DAY, TO PROVIDE A WILD TURKEY BAG LIMIT, TO REQUIRE THE DEPARTMENT OF NATURAL RESOURCES TO REPORT TO THE GENERAL ASSEMBLY CERTAIN WILD TURKEY RESOURCES INFORMATION INCLUDING RECOMMENDATIONS REGARDING THE SEASON AND THE BAG LIMITS; TO AMEND SECTIONS 50</w:t>
      </w:r>
      <w:r>
        <w:noBreakHyphen/>
        <w:t>11</w:t>
      </w:r>
      <w:r>
        <w:noBreakHyphen/>
        <w:t>530, 50</w:t>
      </w:r>
      <w:r>
        <w:noBreakHyphen/>
        <w:t>11</w:t>
      </w:r>
      <w:r>
        <w:noBreakHyphen/>
        <w:t>540, AND 50</w:t>
      </w:r>
      <w:r>
        <w:noBreakHyphen/>
        <w:t>11</w:t>
      </w:r>
      <w:r>
        <w:noBreakHyphen/>
        <w:t>544, ALL RELATING TO THE DEPARTMENT OF NATURAL RESOURCES</w:t>
      </w:r>
      <w:r w:rsidRPr="00AC6ADA">
        <w:t>’</w:t>
      </w:r>
      <w:r>
        <w:t xml:space="preserve"> REGULATION OF THE HUNTING OF WILD TURKEYS, SO AS TO REVISE  THE DEPARTMENT</w:t>
      </w:r>
      <w:r w:rsidRPr="00AC6ADA">
        <w:t>’</w:t>
      </w:r>
      <w:r>
        <w:t>S AUTHORITY TO REGULATE THE HUNTING OF WILD TURKEYS, TO ALLOW IT TO PROMULGATE EMERGENCY REGULATIONS FOR THE PROPER CONTROL OF THE HARVESTING OF WILD TURKEYS, TO REVISE THE PENALTIES FOR VIOLATING THE PROVISIONS THAT REGULATE THE HUNTING OF WILD TURKEY</w:t>
      </w:r>
      <w:r w:rsidR="000F2491">
        <w:t>S</w:t>
      </w:r>
      <w:r>
        <w:t xml:space="preserve">, AND TO PROVIDE THAT ALL WILD TURKEY TRANSPORTATION TAGS MUST BE VALIDATED AS PRESCRIBED BY THE DEPARTMENT BEFORE A TURKEY IS MOVED FROM THE POINT OF KILL; AND TO </w:t>
      </w:r>
      <w:r>
        <w:lastRenderedPageBreak/>
        <w:t>SUSPEND THE PROVISIONS OF SECTION 50</w:t>
      </w:r>
      <w:r>
        <w:noBreakHyphen/>
        <w:t>11</w:t>
      </w:r>
      <w:r>
        <w:noBreakHyphen/>
        <w:t>520 UPON THE EFFECTIVE DATE O</w:t>
      </w:r>
      <w:r w:rsidR="007A66D7">
        <w:t>F THE ACT UNTIL NOVEMBER 7, 2018</w:t>
      </w:r>
      <w:r>
        <w:t>, WHEN SECTION 50</w:t>
      </w:r>
      <w:r>
        <w:noBreakHyphen/>
        <w:t>11</w:t>
      </w:r>
      <w:r>
        <w:noBreakHyphen/>
        <w:t>580 IS REPEALED.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DA" w:rsidRPr="00111FAA" w:rsidRDefault="00D01A1F"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C6ADA" w:rsidRPr="00111FAA">
        <w:t>Article 3, Chapter 11, Title 50 of the 1976 Code is amended by adding:</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525.</w:t>
      </w:r>
      <w:r w:rsidRPr="00111FAA">
        <w:tab/>
        <w:t>The department may promulgate regulations for wildlife management areas, heritage trust lands, and other properties owned or leased by the department to establish seasons, dates, areas, bag limits, and other restrictions for hunting and taking wild turkey.”</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2.</w:t>
      </w:r>
      <w:r w:rsidRPr="00111FAA">
        <w:tab/>
        <w:t>Article 3, Chapter 11, Title 50 of the 1976 Code is amended by adding:</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580.</w:t>
      </w:r>
      <w:r w:rsidRPr="00111FAA">
        <w:tab/>
      </w:r>
      <w:r w:rsidRPr="000F2491">
        <w:t>(A)</w:t>
      </w:r>
      <w:r w:rsidRPr="00111FAA">
        <w:tab/>
        <w:t>Notwithstanding the provisions of Section 50</w:t>
      </w:r>
      <w:r>
        <w:noBreakHyphen/>
      </w:r>
      <w:r w:rsidRPr="00111FAA">
        <w:t>11</w:t>
      </w:r>
      <w:r>
        <w:noBreakHyphen/>
      </w:r>
      <w:r w:rsidRPr="00111FAA">
        <w:t xml:space="preserve">520 or any other provision of law or regulation, the season for hunting and taking a male wild turkey is March 20 through May 5. </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(B)</w:t>
      </w:r>
      <w:r w:rsidRPr="00111FAA">
        <w:tab/>
        <w:t xml:space="preserve">The Saturday preceding March 20 of each year is declared to be </w:t>
      </w:r>
      <w:r w:rsidRPr="00AC6ADA">
        <w:t>‘</w:t>
      </w:r>
      <w:r w:rsidRPr="00111FAA">
        <w:t>South Carolina Youth Turkey Hunting Day</w:t>
      </w:r>
      <w:r w:rsidRPr="00AC6ADA">
        <w:t>’</w:t>
      </w:r>
      <w:r w:rsidRPr="00111FAA">
        <w:t>.  A person less than eighteen years of age may be considered to be a youth hunter.  The license and permit requirements for hunting turkey are waived for youth during this day, however, the youth must possess a set of turkey tags when hunting turkey.  A licensed hunter at least twenty</w:t>
      </w:r>
      <w:r>
        <w:noBreakHyphen/>
      </w:r>
      <w:r w:rsidRPr="00111FAA">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(C)</w:t>
      </w:r>
      <w:r w:rsidRPr="00111FAA">
        <w:tab/>
        <w:t>The season bag limit per person for male wild turkeys is three which may be taken with archery equipment or any lawful firearm and ammunition.  An individual also may obtain an archery only turkey tag allowing them to take one additional male wild turkey during the open season by means of archery equipment only.  The bag limits contained in this section are statewide unless otherwise specified by regulation.</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(D)</w:t>
      </w:r>
      <w:r w:rsidRPr="00111FAA">
        <w:tab/>
        <w:t xml:space="preserve">Within one hundred eighty days of the conclusion of the third turkey season following the effective date of this law, the </w:t>
      </w:r>
      <w:r w:rsidRPr="00111FAA">
        <w:lastRenderedPageBreak/>
        <w:t>department must conduct an analysis of the wild turkey resources in South Carolina and draft a report recommending any changes to the wild turkey season and bag limits. This report must be provided to the General Assembly.</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(E)</w:t>
      </w:r>
      <w:r w:rsidRPr="00111FAA">
        <w:tab/>
        <w:t>The department must provide an annual report of the wild turkey resources in South Carolina to the chairman of the Senate Fish, Game and Forestry Committee, and the chairman of the House Agriculture and Natural Resources Committee.”</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3.</w:t>
      </w:r>
      <w:r w:rsidRPr="00111FAA">
        <w:tab/>
        <w:t>Section 50</w:t>
      </w:r>
      <w:r>
        <w:noBreakHyphen/>
      </w:r>
      <w:r w:rsidRPr="00111FAA">
        <w:t>11</w:t>
      </w:r>
      <w:r>
        <w:noBreakHyphen/>
      </w:r>
      <w:r w:rsidRPr="00111FAA">
        <w:t>530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530.</w:t>
      </w:r>
      <w:r w:rsidRPr="00111FAA">
        <w:tab/>
        <w:t>The department may</w:t>
      </w:r>
      <w:r w:rsidRPr="00111FAA">
        <w:rPr>
          <w:strike/>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111FAA">
        <w:t xml:space="preserve"> </w:t>
      </w:r>
      <w:r w:rsidRPr="00111FAA">
        <w:rPr>
          <w:u w:val="single"/>
        </w:rPr>
        <w:t>promulgate emergency</w:t>
      </w:r>
      <w:r w:rsidRPr="00111FAA">
        <w:t xml:space="preserve"> regulations considered necessary and expedient for the proper control of the harvesting of </w:t>
      </w:r>
      <w:r w:rsidRPr="00111FAA">
        <w:rPr>
          <w:u w:val="single"/>
        </w:rPr>
        <w:t>wild</w:t>
      </w:r>
      <w:r w:rsidRPr="00111FAA">
        <w:t xml:space="preserve"> turkeys in the </w:t>
      </w:r>
      <w:r w:rsidRPr="00111FAA">
        <w:rPr>
          <w:u w:val="single"/>
        </w:rPr>
        <w:t>game</w:t>
      </w:r>
      <w:r w:rsidRPr="00111FAA">
        <w:t xml:space="preserve"> zones.”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4.</w:t>
      </w:r>
      <w:r w:rsidRPr="00111FAA">
        <w:tab/>
        <w:t>Section 50</w:t>
      </w:r>
      <w:r>
        <w:noBreakHyphen/>
      </w:r>
      <w:r w:rsidRPr="00111FAA">
        <w:t>11</w:t>
      </w:r>
      <w:r>
        <w:noBreakHyphen/>
      </w:r>
      <w:r w:rsidRPr="00111FAA">
        <w:t>540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540.</w:t>
      </w:r>
      <w:r w:rsidRPr="00111FAA">
        <w:tab/>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111FAA">
        <w:rPr>
          <w:strike/>
        </w:rPr>
        <w:t>one</w:t>
      </w:r>
      <w:r w:rsidRPr="00111FAA">
        <w:t xml:space="preserve"> </w:t>
      </w:r>
      <w:r w:rsidRPr="00111FAA">
        <w:rPr>
          <w:u w:val="single"/>
        </w:rPr>
        <w:t>five</w:t>
      </w:r>
      <w:r w:rsidRPr="00111FAA">
        <w:t xml:space="preserve"> hundred dollars or imprisoned for not more than thirty days. In addition, a person taking a wild turkey unlawfully must </w:t>
      </w:r>
      <w:r w:rsidRPr="00111FAA">
        <w:rPr>
          <w:u w:val="single"/>
        </w:rPr>
        <w:t>be required to</w:t>
      </w:r>
      <w:r w:rsidRPr="00111FAA">
        <w:t xml:space="preserve"> make restitution to the department in the amount of </w:t>
      </w:r>
      <w:r w:rsidRPr="00111FAA">
        <w:rPr>
          <w:u w:val="single"/>
        </w:rPr>
        <w:t>up to</w:t>
      </w:r>
      <w:r w:rsidRPr="00111FAA">
        <w:t xml:space="preserve"> five hundred dollars for each bird taken. In addition, a person convicted of taking a wild turkey illegally forfeits hunting and fishing privileges for one year for each bird taken.”</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5.</w:t>
      </w:r>
      <w:r w:rsidRPr="00111FAA">
        <w:tab/>
        <w:t>Section 50</w:t>
      </w:r>
      <w:r>
        <w:noBreakHyphen/>
      </w:r>
      <w:r w:rsidRPr="00111FAA">
        <w:t>11</w:t>
      </w:r>
      <w:r>
        <w:noBreakHyphen/>
      </w:r>
      <w:r w:rsidRPr="00111FAA">
        <w:t>544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544.</w:t>
      </w:r>
      <w:r w:rsidRPr="00111FAA">
        <w:tab/>
        <w:t xml:space="preserve">A person who hunts wild turkeys is required to possess a set of wild turkey transportation tags issued by the department at no cost.  All turkeys taken must be tagged before being moved from the point of kill.  </w:t>
      </w:r>
      <w:r w:rsidRPr="00111FAA">
        <w:rPr>
          <w:u w:val="single"/>
        </w:rPr>
        <w:t>All tags must be validated as prescribed by the department before a turkey is moved from the point of kill.</w:t>
      </w:r>
      <w:r w:rsidRPr="00111FAA">
        <w:t xml:space="preserve">  No person may obtain or possess more than one set of turkey tags.”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6.</w:t>
      </w:r>
      <w:r w:rsidRPr="00111FA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1FAA">
        <w:t>SECTION</w:t>
      </w:r>
      <w:r w:rsidRPr="00111FAA">
        <w:tab/>
        <w:t>7.</w:t>
      </w:r>
      <w:r w:rsidRPr="00111FAA">
        <w:tab/>
        <w:t xml:space="preserve">This act takes effect upon approval by the Governor.  Provided, upon the effective date of this </w:t>
      </w:r>
      <w:r w:rsidR="007A66D7">
        <w:t>act until November 7, 2018</w:t>
      </w:r>
      <w:r w:rsidRPr="00111FAA">
        <w:t>, the provisions of Section 50</w:t>
      </w:r>
      <w:r>
        <w:noBreakHyphen/>
      </w:r>
      <w:r w:rsidRPr="00111FAA">
        <w:t>11</w:t>
      </w:r>
      <w:r>
        <w:noBreakHyphen/>
      </w:r>
      <w:r w:rsidRPr="00111FAA">
        <w:t>520 are</w:t>
      </w:r>
      <w:r w:rsidR="007A66D7">
        <w:t xml:space="preserve"> suspended.  On November 7, 2018</w:t>
      </w:r>
      <w:r w:rsidRPr="00111FAA">
        <w:t xml:space="preserve">, the turkey hunting seasons and bag limits in effect for the respective counties prior to the effective date of this </w:t>
      </w:r>
      <w:r w:rsidR="000F2491">
        <w:t>a</w:t>
      </w:r>
      <w:r w:rsidRPr="00111FAA">
        <w:t>ct and delineated in Section 50</w:t>
      </w:r>
      <w:r>
        <w:noBreakHyphen/>
      </w:r>
      <w:r w:rsidRPr="00111FAA">
        <w:t>11</w:t>
      </w:r>
      <w:r>
        <w:noBreakHyphen/>
      </w:r>
      <w:r w:rsidRPr="00111FAA">
        <w:t>520 are effective,</w:t>
      </w:r>
      <w:bookmarkStart w:id="5" w:name="temp"/>
      <w:bookmarkEnd w:id="5"/>
      <w:r w:rsidRPr="00111FAA">
        <w:t xml:space="preserve"> and Section 50</w:t>
      </w:r>
      <w:r>
        <w:noBreakHyphen/>
      </w:r>
      <w:r w:rsidRPr="00111FAA">
        <w:t>11</w:t>
      </w:r>
      <w:r>
        <w:noBreakHyphen/>
      </w:r>
      <w:r w:rsidRPr="00111FAA">
        <w:t>580 is repealed.</w:t>
      </w:r>
    </w:p>
    <w:p w:rsidR="00932F1E" w:rsidRDefault="00AC6ADA" w:rsidP="00A3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4CC5" w:rsidRDefault="008C4CC5" w:rsidP="008C4CC5">
      <w:pPr>
        <w:suppressAutoHyphens/>
      </w:pPr>
    </w:p>
    <w:sectPr w:rsidR="008C4CC5" w:rsidSect="008C4C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ADA" w:rsidRDefault="00AC6ADA" w:rsidP="009F0C77">
      <w:r>
        <w:separator/>
      </w:r>
    </w:p>
  </w:endnote>
  <w:endnote w:type="continuationSeparator" w:id="0">
    <w:p w:rsidR="00AC6ADA" w:rsidRDefault="00AC6A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4AEE85-B4BF-42AA-8411-7107BB22EC32}"/>
    <w:embedBold r:id="rId2" w:fontKey="{CA72C0E7-DBE1-4DF3-BDE9-E6E21F6D561B}"/>
  </w:font>
  <w:font w:name="Calibri">
    <w:panose1 w:val="020F0502020204030204"/>
    <w:charset w:val="00"/>
    <w:family w:val="swiss"/>
    <w:pitch w:val="variable"/>
    <w:sig w:usb0="E10002FF" w:usb1="4000ACFF" w:usb2="00000009" w:usb3="00000000" w:csb0="0000019F" w:csb1="00000000"/>
    <w:embedRegular r:id="rId3" w:fontKey="{B531B8DE-5B81-4642-B7A4-7A77A8F0E1DF}"/>
  </w:font>
  <w:font w:name="Segoe UI">
    <w:panose1 w:val="020B0502040204020203"/>
    <w:charset w:val="00"/>
    <w:family w:val="swiss"/>
    <w:pitch w:val="variable"/>
    <w:sig w:usb0="E10022FF" w:usb1="C000E47F" w:usb2="00000029" w:usb3="00000000" w:csb0="000001DF" w:csb1="00000000"/>
    <w:embedRegular r:id="rId4" w:fontKey="{3FEA867A-4942-41D2-977E-FFDD7CA11A58}"/>
  </w:font>
  <w:font w:name="Cambria">
    <w:panose1 w:val="02040503050406030204"/>
    <w:charset w:val="00"/>
    <w:family w:val="roman"/>
    <w:pitch w:val="variable"/>
    <w:sig w:usb0="E00002FF" w:usb1="400004FF" w:usb2="00000000" w:usb3="00000000" w:csb0="0000019F" w:csb1="00000000"/>
    <w:embedRegular r:id="rId5" w:fontKey="{19B400FF-A927-4D59-B13D-A073ABA7FB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F1E" w:rsidRPr="008C4CC5" w:rsidRDefault="008C4CC5" w:rsidP="008C4CC5">
    <w:pPr>
      <w:pStyle w:val="Footer"/>
      <w:tabs>
        <w:tab w:val="clear" w:pos="4680"/>
        <w:tab w:val="clear" w:pos="9360"/>
        <w:tab w:val="center" w:pos="2995"/>
      </w:tabs>
      <w:spacing w:before="120"/>
    </w:pPr>
    <w:r>
      <w:t>[3118]</w:t>
    </w:r>
    <w:r>
      <w:tab/>
    </w:r>
    <w:r>
      <w:fldChar w:fldCharType="begin"/>
    </w:r>
    <w:r>
      <w:instrText xml:space="preserve"> PAGE  \* MERGEFORMAT </w:instrText>
    </w:r>
    <w:r>
      <w:fldChar w:fldCharType="separate"/>
    </w:r>
    <w:r w:rsidR="00B464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ADA" w:rsidRDefault="00AC6ADA" w:rsidP="009F0C77">
      <w:r>
        <w:separator/>
      </w:r>
    </w:p>
  </w:footnote>
  <w:footnote w:type="continuationSeparator" w:id="0">
    <w:p w:rsidR="00AC6ADA" w:rsidRDefault="00AC6A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2AHB15"/>
    <w:docVar w:name="CoverBillType" w:val="b"/>
    <w:docVar w:name="docpath" w:val="L:\Council\bills\MS\7012AHB15.DOCX"/>
    <w:docVar w:name="dvBillNumber" w:val="3118"/>
    <w:docVar w:name="dvBillNumberPrefix" w:val="H. "/>
    <w:docVar w:name="dvOriginalBody" w:val="House"/>
    <w:docVar w:name="dvSteno" w:val="MS"/>
    <w:docVar w:name="NameofBody" w:val="h"/>
    <w:docVar w:name="vgroup2" w:val="Council"/>
  </w:docVars>
  <w:rsids>
    <w:rsidRoot w:val="00D01A1F"/>
    <w:rsid w:val="00011869"/>
    <w:rsid w:val="00015CD6"/>
    <w:rsid w:val="000C41B0"/>
    <w:rsid w:val="000E1785"/>
    <w:rsid w:val="000F2491"/>
    <w:rsid w:val="000F40FA"/>
    <w:rsid w:val="0010776B"/>
    <w:rsid w:val="00133E66"/>
    <w:rsid w:val="001435A3"/>
    <w:rsid w:val="001D08F2"/>
    <w:rsid w:val="001D525B"/>
    <w:rsid w:val="001D7F4F"/>
    <w:rsid w:val="00220EF2"/>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4F588B"/>
    <w:rsid w:val="005273C6"/>
    <w:rsid w:val="00530A69"/>
    <w:rsid w:val="00545593"/>
    <w:rsid w:val="00577C6C"/>
    <w:rsid w:val="005C2FE2"/>
    <w:rsid w:val="005E2BC9"/>
    <w:rsid w:val="00605102"/>
    <w:rsid w:val="006215AA"/>
    <w:rsid w:val="006913C9"/>
    <w:rsid w:val="0069470D"/>
    <w:rsid w:val="00734F00"/>
    <w:rsid w:val="007A66D7"/>
    <w:rsid w:val="007A70AE"/>
    <w:rsid w:val="008362E8"/>
    <w:rsid w:val="008A1768"/>
    <w:rsid w:val="008C4CC5"/>
    <w:rsid w:val="008F0F33"/>
    <w:rsid w:val="008F4429"/>
    <w:rsid w:val="00932F1E"/>
    <w:rsid w:val="0094021A"/>
    <w:rsid w:val="00953C73"/>
    <w:rsid w:val="00997CD7"/>
    <w:rsid w:val="009B44AF"/>
    <w:rsid w:val="009C6A0B"/>
    <w:rsid w:val="009F0C77"/>
    <w:rsid w:val="009F4DD1"/>
    <w:rsid w:val="00A330D2"/>
    <w:rsid w:val="00A41684"/>
    <w:rsid w:val="00A64E80"/>
    <w:rsid w:val="00A72BCD"/>
    <w:rsid w:val="00A741D9"/>
    <w:rsid w:val="00A833AB"/>
    <w:rsid w:val="00A9741D"/>
    <w:rsid w:val="00AC6ADA"/>
    <w:rsid w:val="00AD4B17"/>
    <w:rsid w:val="00B412D4"/>
    <w:rsid w:val="00B46476"/>
    <w:rsid w:val="00BA1251"/>
    <w:rsid w:val="00BE3C22"/>
    <w:rsid w:val="00BF03E5"/>
    <w:rsid w:val="00C0345E"/>
    <w:rsid w:val="00C2629C"/>
    <w:rsid w:val="00C3483A"/>
    <w:rsid w:val="00C74E9D"/>
    <w:rsid w:val="00C82FD3"/>
    <w:rsid w:val="00C92819"/>
    <w:rsid w:val="00CC6B7B"/>
    <w:rsid w:val="00CD2089"/>
    <w:rsid w:val="00D01A1F"/>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97354-7669-41F3-B5D6-FEAF8E1F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A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A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01960-E964-48BC-BEFB-9A387260D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1045</Words>
  <Characters>5962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3118 Text of Previous Version (Dec. 11, 2014) - South Carolina Legislature Online</dc:title>
  <dc:creator>MarthaSanders</dc:creator>
  <cp:lastModifiedBy>N Cumfer</cp:lastModifiedBy>
  <cp:revision>3</cp:revision>
  <cp:lastPrinted>2014-12-08T20:42:00Z</cp:lastPrinted>
  <dcterms:created xsi:type="dcterms:W3CDTF">2014-12-11T22:21:00Z</dcterms:created>
  <dcterms:modified xsi:type="dcterms:W3CDTF">2015-01-07T21:20:00Z</dcterms:modified>
</cp:coreProperties>
</file>