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0E9" w:rsidRDefault="00B668CB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trike/>
        </w:rPr>
        <w:t>Indicates Matter Stricken</w:t>
      </w:r>
    </w:p>
    <w:p w:rsidR="00B668CB" w:rsidRPr="00B668CB" w:rsidRDefault="00B668CB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u w:val="single"/>
        </w:rPr>
        <w:t>Indicates New Matter</w:t>
      </w:r>
    </w:p>
    <w:p w:rsidR="00B668CB" w:rsidRDefault="00B668CB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668CB" w:rsidRDefault="00B668CB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AMENDED</w:t>
      </w:r>
    </w:p>
    <w:p w:rsidR="00B668CB" w:rsidRDefault="00B668CB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March 5, 2015</w:t>
      </w:r>
    </w:p>
    <w:p w:rsidR="00B668CB" w:rsidRDefault="00B668CB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668CB" w:rsidRPr="00B668CB" w:rsidRDefault="00B668CB" w:rsidP="00B668C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3142</w:t>
      </w:r>
    </w:p>
    <w:p w:rsidR="00B668CB" w:rsidRDefault="00B668CB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668CB" w:rsidRDefault="00B668CB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Introduced by Reps. Ryhal, Clemmons, Hixon, Felder, Dillard, Knight and Gilliard</w:t>
      </w:r>
    </w:p>
    <w:p w:rsidR="00B668CB" w:rsidRDefault="00B668CB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668CB" w:rsidRDefault="00B668CB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S. Printed 3/5/15--H.</w:t>
      </w:r>
    </w:p>
    <w:p w:rsidR="00B668CB" w:rsidRDefault="00B668CB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Read the first time January 13, 2015.</w:t>
      </w:r>
    </w:p>
    <w:p w:rsidR="00B668CB" w:rsidRPr="00B668CB" w:rsidRDefault="00B668CB" w:rsidP="00B668CB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u w:val="single"/>
        </w:rPr>
        <w:t>            </w:t>
      </w:r>
    </w:p>
    <w:p w:rsidR="00B668CB" w:rsidRDefault="00B668CB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668CB" w:rsidRDefault="00B668CB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B668CB" w:rsidSect="007710E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71CC9" w:rsidRDefault="00C71CC9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10776B" w:rsidP="007710E9">
      <w:pPr>
        <w:pStyle w:val="Numbersforbill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10776B" w:rsidP="00771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771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771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771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771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771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1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C57F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B53" w:rsidRDefault="00BA510B" w:rsidP="00C95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 xml:space="preserve">3715 SO AS TO REGULATE THE OPERATION OF </w:t>
      </w:r>
      <w:r w:rsidR="008B6E06">
        <w:t xml:space="preserve">A </w:t>
      </w:r>
      <w:r>
        <w:t xml:space="preserve">MOPED ALONG CERTAIN PUBLIC ROADS; AND </w:t>
      </w:r>
      <w:r w:rsidR="00F64B53">
        <w:t>TO AMEND SECTIONS 56</w:t>
      </w:r>
      <w:r>
        <w:noBreakHyphen/>
      </w:r>
      <w:r w:rsidR="00F64B53">
        <w:t>5</w:t>
      </w:r>
      <w:r>
        <w:noBreakHyphen/>
      </w:r>
      <w:r w:rsidR="00F64B53">
        <w:t>3710, 56</w:t>
      </w:r>
      <w:r>
        <w:noBreakHyphen/>
      </w:r>
      <w:r w:rsidR="00F64B53">
        <w:t>5</w:t>
      </w:r>
      <w:r>
        <w:noBreakHyphen/>
      </w:r>
      <w:r w:rsidR="00F64B53">
        <w:t>3720, AND 56</w:t>
      </w:r>
      <w:r>
        <w:noBreakHyphen/>
      </w:r>
      <w:r w:rsidR="00F64B53">
        <w:t>5</w:t>
      </w:r>
      <w:r>
        <w:noBreakHyphen/>
      </w:r>
      <w:r w:rsidR="00F64B53">
        <w:t>3730, RELATING TO THE OPERATION OF A MOPED ALONG THE STATE</w:t>
      </w:r>
      <w:r w:rsidRPr="00BA510B">
        <w:t>’</w:t>
      </w:r>
      <w:r w:rsidR="00F64B53">
        <w:t>S HIGHWAYS, SO AS TO PROVIDE THAT BOTH A PERSON OPERATING A MOPED AND HIS PASSENGER MUST WEAR REFLECTIVE VESTS, TO REQUIRE THAT A MOPED SOLD IN THIS STATE MUST BE EQUIPPED WITH A REAR RED TAIL LIGHT THAT FLASHES CONTINUALLY WHILE THE MOPED IS IN MOTION, AND TO REQUIRE A MOPED</w:t>
      </w:r>
      <w:r w:rsidRPr="00BA510B">
        <w:t>’</w:t>
      </w:r>
      <w:r w:rsidR="00F64B53">
        <w:t>S REAR RED TAIL LIGHT THAT FLASHES CONTINUALLY TO BE TURNED ON AT ALL TIMES WHILE THE MOPED IS IN OPERATION.</w:t>
      </w:r>
      <w:bookmarkEnd w:id="1"/>
    </w:p>
    <w:p w:rsidR="0010776B" w:rsidRDefault="00B668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B668CB" w:rsidRDefault="00B668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7FE" w:rsidRDefault="006C57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C57FE" w:rsidRDefault="006C57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4D3" w:rsidRDefault="006C57FE" w:rsidP="00175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1754D3" w:rsidRPr="00276F70">
        <w:t>Article 30, Chapter 5, Title 56 of the 1976 Code is amended by adding:</w:t>
      </w:r>
    </w:p>
    <w:p w:rsidR="001754D3" w:rsidRPr="00276F70" w:rsidRDefault="001754D3" w:rsidP="00175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54D3" w:rsidRDefault="001754D3" w:rsidP="00175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276F70">
        <w:tab/>
      </w:r>
      <w:r w:rsidR="00B668CB" w:rsidRPr="00DE1C3F">
        <w:t>“Section 56</w:t>
      </w:r>
      <w:r w:rsidR="00B668CB" w:rsidRPr="00DE1C3F">
        <w:noBreakHyphen/>
        <w:t>5</w:t>
      </w:r>
      <w:r w:rsidR="00B668CB" w:rsidRPr="00DE1C3F">
        <w:noBreakHyphen/>
        <w:t>3715.</w:t>
      </w:r>
      <w:r w:rsidR="00B668CB" w:rsidRPr="00DE1C3F">
        <w:tab/>
      </w:r>
      <w:r w:rsidR="00B668CB" w:rsidRPr="00DE1C3F">
        <w:rPr>
          <w:u w:color="000000" w:themeColor="text1"/>
        </w:rPr>
        <w:t>It is unlawful for a person to operate a moped on the public roads in this State that have a speed limit of greater than fifty</w:t>
      </w:r>
      <w:r w:rsidR="00B668CB" w:rsidRPr="00DE1C3F">
        <w:rPr>
          <w:u w:color="000000" w:themeColor="text1"/>
        </w:rPr>
        <w:noBreakHyphen/>
        <w:t>five miles per hour. A moped is not prohibited from crossing an intersection at a public road with a speed limit in excess of fifty</w:t>
      </w:r>
      <w:r w:rsidR="00B668CB" w:rsidRPr="00DE1C3F">
        <w:rPr>
          <w:u w:color="000000" w:themeColor="text1"/>
        </w:rPr>
        <w:noBreakHyphen/>
        <w:t>five miles per hour.”</w:t>
      </w:r>
    </w:p>
    <w:p w:rsidR="001754D3" w:rsidRDefault="001754D3" w:rsidP="00F64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54D3" w:rsidRDefault="001754D3" w:rsidP="00175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</w:r>
      <w:r w:rsidRPr="00276F70">
        <w:t>Section 56</w:t>
      </w:r>
      <w:r w:rsidR="00BA510B">
        <w:noBreakHyphen/>
      </w:r>
      <w:r w:rsidRPr="00276F70">
        <w:t>5</w:t>
      </w:r>
      <w:r w:rsidR="00BA510B">
        <w:noBreakHyphen/>
      </w:r>
      <w:r w:rsidRPr="00276F70">
        <w:t>3710 of the 1976 Code is amended to read:</w:t>
      </w:r>
    </w:p>
    <w:p w:rsidR="001754D3" w:rsidRPr="00276F70" w:rsidRDefault="001754D3" w:rsidP="00F64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64B53" w:rsidRPr="00276F70" w:rsidRDefault="00F64B53" w:rsidP="00F64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76F70">
        <w:tab/>
        <w:t>“Section 56</w:t>
      </w:r>
      <w:r w:rsidR="00BA510B">
        <w:noBreakHyphen/>
      </w:r>
      <w:r w:rsidRPr="00276F70">
        <w:t>5</w:t>
      </w:r>
      <w:r w:rsidR="00BA510B">
        <w:noBreakHyphen/>
      </w:r>
      <w:r w:rsidRPr="00276F70">
        <w:t>3710.</w:t>
      </w:r>
      <w:r w:rsidRPr="00276F70">
        <w:tab/>
      </w:r>
      <w:r w:rsidRPr="00276F70">
        <w:rPr>
          <w:u w:val="single"/>
        </w:rPr>
        <w:t>(A)</w:t>
      </w:r>
      <w:r w:rsidRPr="00276F70">
        <w:tab/>
      </w:r>
      <w:r w:rsidRPr="00276F70">
        <w:rPr>
          <w:strike/>
        </w:rPr>
        <w:t>No</w:t>
      </w:r>
      <w:r w:rsidRPr="00276F70">
        <w:t xml:space="preserve"> </w:t>
      </w:r>
      <w:r w:rsidRPr="00276F70">
        <w:rPr>
          <w:u w:val="single"/>
        </w:rPr>
        <w:t>A</w:t>
      </w:r>
      <w:r w:rsidRPr="00276F70">
        <w:t xml:space="preserve"> person may </w:t>
      </w:r>
      <w:r w:rsidRPr="00276F70">
        <w:rPr>
          <w:u w:val="single"/>
        </w:rPr>
        <w:t>not</w:t>
      </w:r>
      <w:r w:rsidRPr="00276F70">
        <w:t xml:space="preserve"> ride upon a moped other than upon or astride a permanent and regular seat attached to the moped.  </w:t>
      </w:r>
      <w:r w:rsidRPr="00276F70">
        <w:rPr>
          <w:strike/>
        </w:rPr>
        <w:t>No</w:t>
      </w:r>
      <w:r w:rsidRPr="00276F70">
        <w:t xml:space="preserve"> </w:t>
      </w:r>
      <w:r w:rsidRPr="00276F70">
        <w:rPr>
          <w:u w:val="single"/>
        </w:rPr>
        <w:t>A</w:t>
      </w:r>
      <w:r w:rsidRPr="00276F70">
        <w:t xml:space="preserve"> moped may </w:t>
      </w:r>
      <w:r w:rsidRPr="00276F70">
        <w:rPr>
          <w:u w:val="single"/>
        </w:rPr>
        <w:t>not</w:t>
      </w:r>
      <w:r w:rsidRPr="00276F70">
        <w:t xml:space="preserve"> be used to carry more persons at one time than the number for which it is designed and equipped.</w:t>
      </w:r>
    </w:p>
    <w:p w:rsidR="00F64B53" w:rsidRDefault="00F64B53" w:rsidP="00F64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C5D85">
        <w:tab/>
      </w:r>
      <w:r w:rsidRPr="00276F70">
        <w:rPr>
          <w:u w:val="single"/>
        </w:rPr>
        <w:t>(B)</w:t>
      </w:r>
      <w:r w:rsidRPr="00276F70">
        <w:tab/>
      </w:r>
      <w:r w:rsidRPr="00276F70">
        <w:rPr>
          <w:u w:val="single"/>
        </w:rPr>
        <w:t xml:space="preserve">A person, while operating a moped, and his passenger must each wear a reflective vest that at a minimum is ANSI/ISEA Class </w:t>
      </w:r>
      <w:r w:rsidR="00C574A3">
        <w:rPr>
          <w:u w:val="single"/>
        </w:rPr>
        <w:t>1</w:t>
      </w:r>
      <w:r w:rsidRPr="00276F70">
        <w:rPr>
          <w:u w:val="single"/>
        </w:rPr>
        <w:t xml:space="preserve"> standard.</w:t>
      </w:r>
      <w:r w:rsidRPr="00276F70">
        <w:t xml:space="preserve">” </w:t>
      </w:r>
    </w:p>
    <w:p w:rsidR="00F64B53" w:rsidRPr="00276F70" w:rsidRDefault="00F64B53" w:rsidP="00F64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7BB0" w:rsidRDefault="00F64B53" w:rsidP="00BE7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76F70">
        <w:t>SECTION</w:t>
      </w:r>
      <w:r w:rsidRPr="00276F70">
        <w:tab/>
      </w:r>
      <w:r w:rsidR="001754D3">
        <w:t>3</w:t>
      </w:r>
      <w:r w:rsidRPr="00276F70">
        <w:t>.</w:t>
      </w:r>
      <w:r w:rsidRPr="00276F70">
        <w:tab/>
      </w:r>
      <w:r w:rsidR="00BE7BB0">
        <w:t>Section 56</w:t>
      </w:r>
      <w:r w:rsidR="00BA510B">
        <w:noBreakHyphen/>
      </w:r>
      <w:r w:rsidR="00BE7BB0">
        <w:t>5</w:t>
      </w:r>
      <w:r w:rsidR="00BA510B">
        <w:noBreakHyphen/>
      </w:r>
      <w:r w:rsidR="00BE7BB0">
        <w:t>3720 of the 1976 Code is amended to read:</w:t>
      </w:r>
    </w:p>
    <w:p w:rsidR="00BE7BB0" w:rsidRDefault="00BE7BB0" w:rsidP="00BE7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7BB0" w:rsidRDefault="00BE7BB0" w:rsidP="00BE7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tab/>
        <w:t>“Section 56</w:t>
      </w:r>
      <w:r w:rsidR="00BA510B">
        <w:noBreakHyphen/>
      </w:r>
      <w:r>
        <w:t>5</w:t>
      </w:r>
      <w:r w:rsidR="00BA510B">
        <w:noBreakHyphen/>
      </w:r>
      <w:r>
        <w:t>3720.</w:t>
      </w:r>
      <w:r>
        <w:tab/>
      </w:r>
      <w:r w:rsidRPr="003747C6">
        <w:rPr>
          <w:color w:val="000000"/>
        </w:rPr>
        <w:t xml:space="preserve">It is unlawful for a person to sell a moped for use on the public highways and streets of this State or operate a moped upon the public highways and streets of this State without operable pedals if the moped is equipped with pedals, at least one rearview mirror, operable running lights, </w:t>
      </w:r>
      <w:r w:rsidRPr="00950941">
        <w:rPr>
          <w:strike/>
          <w:color w:val="000000"/>
        </w:rPr>
        <w:t>and</w:t>
      </w:r>
      <w:r w:rsidRPr="003747C6">
        <w:rPr>
          <w:color w:val="000000"/>
        </w:rPr>
        <w:t xml:space="preserve"> brake lights which are operable when either brake is deployed</w:t>
      </w:r>
      <w:r>
        <w:rPr>
          <w:color w:val="000000"/>
          <w:u w:val="single"/>
        </w:rPr>
        <w:t>, and a rear red tail light that flashes continually while the moped is in motion</w:t>
      </w:r>
      <w:r w:rsidRPr="003747C6">
        <w:rPr>
          <w:color w:val="000000"/>
        </w:rPr>
        <w:t>.  A person who violates the provisions of this section is guilty of a misdemeanor and, upon conviction, must be fined not more than two hundred dollars or imprisoned not more than thirty days.</w:t>
      </w:r>
      <w:r>
        <w:rPr>
          <w:color w:val="000000"/>
        </w:rPr>
        <w:t>”</w:t>
      </w:r>
    </w:p>
    <w:p w:rsidR="001754D3" w:rsidRDefault="001754D3" w:rsidP="00175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7BB0" w:rsidRDefault="001754D3" w:rsidP="00BE7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 w:rsidRPr="00276F70">
        <w:t>SECTION</w:t>
      </w:r>
      <w:r w:rsidRPr="00276F70">
        <w:tab/>
      </w:r>
      <w:r>
        <w:t>4</w:t>
      </w:r>
      <w:r w:rsidRPr="00276F70">
        <w:t>.</w:t>
      </w:r>
      <w:r w:rsidRPr="00276F70">
        <w:tab/>
      </w:r>
      <w:r w:rsidR="00BE7BB0">
        <w:rPr>
          <w:color w:val="000000"/>
        </w:rPr>
        <w:t>Section 56</w:t>
      </w:r>
      <w:r w:rsidR="00BA510B">
        <w:rPr>
          <w:color w:val="000000"/>
        </w:rPr>
        <w:noBreakHyphen/>
      </w:r>
      <w:r w:rsidR="00BE7BB0">
        <w:rPr>
          <w:color w:val="000000"/>
        </w:rPr>
        <w:t>5</w:t>
      </w:r>
      <w:r w:rsidR="00BA510B">
        <w:rPr>
          <w:color w:val="000000"/>
        </w:rPr>
        <w:noBreakHyphen/>
      </w:r>
      <w:r w:rsidR="00BE7BB0">
        <w:rPr>
          <w:color w:val="000000"/>
        </w:rPr>
        <w:t>3730 of the 1976 Code is amended to read:</w:t>
      </w:r>
    </w:p>
    <w:p w:rsidR="00BE7BB0" w:rsidRDefault="00BE7BB0" w:rsidP="00BE7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</w:p>
    <w:p w:rsidR="001754D3" w:rsidRPr="00276F70" w:rsidRDefault="00BE7BB0" w:rsidP="00BE7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color w:val="000000"/>
        </w:rPr>
        <w:tab/>
        <w:t>“Section 56</w:t>
      </w:r>
      <w:r w:rsidR="00BA510B">
        <w:rPr>
          <w:color w:val="000000"/>
        </w:rPr>
        <w:noBreakHyphen/>
      </w:r>
      <w:r>
        <w:rPr>
          <w:color w:val="000000"/>
        </w:rPr>
        <w:t>5</w:t>
      </w:r>
      <w:r w:rsidR="00BA510B">
        <w:rPr>
          <w:color w:val="000000"/>
        </w:rPr>
        <w:noBreakHyphen/>
      </w:r>
      <w:r>
        <w:rPr>
          <w:color w:val="000000"/>
        </w:rPr>
        <w:t>3730.</w:t>
      </w:r>
      <w:r>
        <w:rPr>
          <w:color w:val="000000"/>
        </w:rPr>
        <w:tab/>
      </w:r>
      <w:r w:rsidRPr="003747C6">
        <w:rPr>
          <w:color w:val="000000"/>
        </w:rPr>
        <w:t>The operator of a moped must have the operating lights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and the rear red tail light that flashes continually</w:t>
      </w:r>
      <w:r w:rsidRPr="003747C6">
        <w:rPr>
          <w:color w:val="000000"/>
        </w:rPr>
        <w:t xml:space="preserve"> turned on at all times while the moped is in operation on the public highways and streets of this State.</w:t>
      </w:r>
      <w:r>
        <w:rPr>
          <w:color w:val="000000"/>
        </w:rPr>
        <w:t>”</w:t>
      </w:r>
    </w:p>
    <w:p w:rsidR="001754D3" w:rsidRDefault="001754D3" w:rsidP="00175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B668CB" w:rsidRDefault="00B668CB" w:rsidP="00B66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A6494">
        <w:t>SECTION</w:t>
      </w:r>
      <w:r w:rsidRPr="006A6494">
        <w:tab/>
      </w:r>
      <w:r>
        <w:t>5</w:t>
      </w:r>
      <w:r w:rsidRPr="006A6494">
        <w:t>.</w:t>
      </w:r>
      <w:r w:rsidRPr="006A6494">
        <w:tab/>
        <w:t>The 1976 Code is amended by adding:</w:t>
      </w:r>
    </w:p>
    <w:p w:rsidR="00B668CB" w:rsidRPr="006A6494" w:rsidRDefault="00B668CB" w:rsidP="00B66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668CB" w:rsidRDefault="00B668CB" w:rsidP="00B66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6A6494">
        <w:tab/>
        <w:t>“Section 56</w:t>
      </w:r>
      <w:r w:rsidRPr="006A6494">
        <w:noBreakHyphen/>
        <w:t>5</w:t>
      </w:r>
      <w:r w:rsidRPr="006A6494">
        <w:noBreakHyphen/>
        <w:t>3765.</w:t>
      </w:r>
      <w:r w:rsidRPr="006A6494">
        <w:tab/>
        <w:t>A moped, while traveling along a multi</w:t>
      </w:r>
      <w:r w:rsidRPr="006A6494">
        <w:noBreakHyphen/>
        <w:t>lane</w:t>
      </w:r>
      <w:bookmarkStart w:id="5" w:name="temp"/>
      <w:bookmarkEnd w:id="5"/>
      <w:r w:rsidRPr="006A6494">
        <w:t xml:space="preserve"> highway, must be operated in the farthest right lane except when making a left turn.”</w:t>
      </w:r>
    </w:p>
    <w:p w:rsidR="00B668CB" w:rsidRPr="00276F70" w:rsidRDefault="00B668CB" w:rsidP="00175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F64B53" w:rsidRDefault="00F64B53" w:rsidP="00F64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76F70">
        <w:t>SECTION</w:t>
      </w:r>
      <w:r w:rsidRPr="00276F70">
        <w:tab/>
      </w:r>
      <w:r w:rsidR="00B668CB">
        <w:t>6</w:t>
      </w:r>
      <w:r w:rsidRPr="00276F70">
        <w:t>.</w:t>
      </w:r>
      <w:r w:rsidRPr="00276F70">
        <w:tab/>
        <w:t>This act takes effect upon approval by the Governor.</w:t>
      </w:r>
    </w:p>
    <w:p w:rsidR="005A608F" w:rsidRDefault="00BA510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2D45" w:rsidRDefault="00602D45" w:rsidP="00602D45">
      <w:pPr>
        <w:suppressAutoHyphens/>
      </w:pPr>
    </w:p>
    <w:sectPr w:rsidR="00602D45" w:rsidSect="007710E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7BB0" w:rsidRDefault="00BE7BB0" w:rsidP="009F0C77">
      <w:r>
        <w:separator/>
      </w:r>
    </w:p>
  </w:endnote>
  <w:endnote w:type="continuationSeparator" w:id="0">
    <w:p w:rsidR="00BE7BB0" w:rsidRDefault="00BE7B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9D3DB9-BD6B-4F26-94FF-D8CFE8EEDB44}"/>
    <w:embedBold r:id="rId2" w:fontKey="{77AF3CF9-8084-4D2C-BDE8-53126DEB3CB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3D8BC33-C97E-44EA-854C-4998C7763F0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6CA6367-CF39-482A-81F2-0F498DF1BE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8D4A2A-634E-431F-A081-479F2DD5D2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08F" w:rsidRPr="00C71CC9" w:rsidRDefault="00C71CC9" w:rsidP="00C71C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[3142</w:t>
    </w:r>
    <w:r w:rsidR="007710E9">
      <w:t>-</w:t>
    </w:r>
    <w:r w:rsidR="007710E9">
      <w:fldChar w:fldCharType="begin"/>
    </w:r>
    <w:r w:rsidR="007710E9">
      <w:instrText xml:space="preserve"> PAGE  \* MERGEFORMAT </w:instrText>
    </w:r>
    <w:r w:rsidR="007710E9">
      <w:fldChar w:fldCharType="separate"/>
    </w:r>
    <w:r w:rsidR="00602D45">
      <w:rPr>
        <w:noProof/>
      </w:rPr>
      <w:t>1</w:t>
    </w:r>
    <w:r w:rsidR="007710E9">
      <w:fldChar w:fldCharType="end"/>
    </w:r>
    <w:r w:rsidR="007710E9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0E9" w:rsidRPr="00C71CC9" w:rsidRDefault="007710E9" w:rsidP="00C71C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02D4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7BB0" w:rsidRDefault="00BE7BB0" w:rsidP="009F0C77">
      <w:r>
        <w:separator/>
      </w:r>
    </w:p>
  </w:footnote>
  <w:footnote w:type="continuationSeparator" w:id="0">
    <w:p w:rsidR="00BE7BB0" w:rsidRDefault="00BE7B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09CM15"/>
    <w:docVar w:name="CoverBillType" w:val="b"/>
    <w:docVar w:name="docpath" w:val="L:\Council\bills\SWB\5209CM15.DOCX"/>
    <w:docVar w:name="dvBillNumber" w:val="314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6C57FE"/>
    <w:rsid w:val="00011869"/>
    <w:rsid w:val="00015CD6"/>
    <w:rsid w:val="000E1785"/>
    <w:rsid w:val="000F40FA"/>
    <w:rsid w:val="0010776B"/>
    <w:rsid w:val="00133E66"/>
    <w:rsid w:val="001435A3"/>
    <w:rsid w:val="001754D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0793D"/>
    <w:rsid w:val="0041760A"/>
    <w:rsid w:val="00417C01"/>
    <w:rsid w:val="00421BAD"/>
    <w:rsid w:val="004809EE"/>
    <w:rsid w:val="004E7D54"/>
    <w:rsid w:val="005273C6"/>
    <w:rsid w:val="00530A69"/>
    <w:rsid w:val="00545593"/>
    <w:rsid w:val="00577C6C"/>
    <w:rsid w:val="00586205"/>
    <w:rsid w:val="005A608F"/>
    <w:rsid w:val="005C2FE2"/>
    <w:rsid w:val="005E2BC9"/>
    <w:rsid w:val="00602D45"/>
    <w:rsid w:val="00605102"/>
    <w:rsid w:val="006215AA"/>
    <w:rsid w:val="0066391B"/>
    <w:rsid w:val="006913C9"/>
    <w:rsid w:val="0069470D"/>
    <w:rsid w:val="006C57FE"/>
    <w:rsid w:val="00734F00"/>
    <w:rsid w:val="007710E9"/>
    <w:rsid w:val="007A70AE"/>
    <w:rsid w:val="008362E8"/>
    <w:rsid w:val="008A1768"/>
    <w:rsid w:val="008B6E06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68CB"/>
    <w:rsid w:val="00BA510B"/>
    <w:rsid w:val="00BE3C22"/>
    <w:rsid w:val="00BE7BB0"/>
    <w:rsid w:val="00C0345E"/>
    <w:rsid w:val="00C3483A"/>
    <w:rsid w:val="00C574A3"/>
    <w:rsid w:val="00C60602"/>
    <w:rsid w:val="00C71CC9"/>
    <w:rsid w:val="00C74E9D"/>
    <w:rsid w:val="00C82FD3"/>
    <w:rsid w:val="00C92819"/>
    <w:rsid w:val="00C95D33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4B5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186C82-A35B-4C14-9B88-05EB9D3F2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4B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B5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353EC6-F53E-4E63-819C-862787CC7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B2D1A293.dotm</Template>
  <TotalTime>0</TotalTime>
  <Pages>3</Pages>
  <Words>551</Words>
  <Characters>2549</Characters>
  <Application>Microsoft Office Word</Application>
  <DocSecurity>0</DocSecurity>
  <Lines>97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3142 Text of Previous Version (Mar. 5, 2015) - South Carolina Legislature Online</dc:title>
  <dc:creator>SandyBarden</dc:creator>
  <cp:lastModifiedBy>Miriam Cook</cp:lastModifiedBy>
  <cp:revision>2</cp:revision>
  <cp:lastPrinted>2014-12-11T14:27:00Z</cp:lastPrinted>
  <dcterms:created xsi:type="dcterms:W3CDTF">2015-03-05T23:15:00Z</dcterms:created>
  <dcterms:modified xsi:type="dcterms:W3CDTF">2015-03-05T23:15:00Z</dcterms:modified>
</cp:coreProperties>
</file>