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2E9" w:rsidRDefault="00C362E9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0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3C78" w:rsidP="00294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7024" w:rsidRDefault="00CD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7024" w:rsidRDefault="00CD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CD7024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3C78">
        <w:t>Section 56</w:t>
      </w:r>
      <w:r w:rsidR="002C3C78">
        <w:noBreakHyphen/>
        <w:t>5</w:t>
      </w:r>
      <w:r w:rsidR="002C3C78">
        <w:noBreakHyphen/>
        <w:t>130 of the 1976 Code is amended to read: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2C3C78">
        <w:t>‘</w:t>
      </w:r>
      <w:r w:rsidRPr="00D44DC1">
        <w:t>motor vehicle</w:t>
      </w:r>
      <w:r w:rsidRPr="002C3C78">
        <w:t>’</w:t>
      </w:r>
      <w:r>
        <w:t>.”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2C3C78">
        <w:t>‘</w:t>
      </w:r>
      <w:r w:rsidRPr="008B2509">
        <w:t>motorcycle</w:t>
      </w:r>
      <w:r w:rsidRPr="002C3C78">
        <w:t>’</w:t>
      </w:r>
      <w:r>
        <w:t>.”</w:t>
      </w:r>
    </w:p>
    <w:p w:rsidR="002C3C78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24" w:rsidRDefault="002C3C78" w:rsidP="002C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74601" w:rsidRDefault="002C3C78" w:rsidP="00650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2E9" w:rsidRDefault="00C362E9" w:rsidP="00C362E9">
      <w:pPr>
        <w:suppressAutoHyphens/>
      </w:pPr>
    </w:p>
    <w:sectPr w:rsidR="00C362E9" w:rsidSect="00C362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024" w:rsidRDefault="00CD7024" w:rsidP="009F0C77">
      <w:r>
        <w:separator/>
      </w:r>
    </w:p>
  </w:endnote>
  <w:endnote w:type="continuationSeparator" w:id="0">
    <w:p w:rsidR="00CD7024" w:rsidRDefault="00CD70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B272B8-32F2-4E26-BD6F-3D4F5EF795A0}"/>
    <w:embedBold r:id="rId2" w:fontKey="{4342D10C-8984-4EB6-BE22-7CE9AB9491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9F1969-76C8-4D27-859C-0E52D3FAD9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E6FE55-7F84-4FF1-BB23-15A5F3CF9F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622B63-C906-4B29-927A-9799AC474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01" w:rsidRPr="00C362E9" w:rsidRDefault="00C362E9" w:rsidP="00C36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2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024" w:rsidRDefault="00CD7024" w:rsidP="009F0C77">
      <w:r>
        <w:separator/>
      </w:r>
    </w:p>
  </w:footnote>
  <w:footnote w:type="continuationSeparator" w:id="0">
    <w:p w:rsidR="00CD7024" w:rsidRDefault="00CD70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9CM15"/>
    <w:docVar w:name="CoverBillType" w:val="b"/>
    <w:docVar w:name="docpath" w:val="L:\Council\bills\SWB\5189CM15.DOCX"/>
    <w:docVar w:name="dvBillNumber" w:val="31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D7024"/>
    <w:rsid w:val="00011869"/>
    <w:rsid w:val="00015CD6"/>
    <w:rsid w:val="000E1785"/>
    <w:rsid w:val="000F40FA"/>
    <w:rsid w:val="0010776B"/>
    <w:rsid w:val="00116B4F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237"/>
    <w:rsid w:val="002C3C7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212D"/>
    <w:rsid w:val="005C2FE2"/>
    <w:rsid w:val="005E2BC9"/>
    <w:rsid w:val="00605102"/>
    <w:rsid w:val="006215AA"/>
    <w:rsid w:val="006506D7"/>
    <w:rsid w:val="006913C9"/>
    <w:rsid w:val="0069470D"/>
    <w:rsid w:val="006976DA"/>
    <w:rsid w:val="00734F00"/>
    <w:rsid w:val="007A70AE"/>
    <w:rsid w:val="008362E8"/>
    <w:rsid w:val="00891B93"/>
    <w:rsid w:val="008A1768"/>
    <w:rsid w:val="008F0F33"/>
    <w:rsid w:val="008F4429"/>
    <w:rsid w:val="0094021A"/>
    <w:rsid w:val="009B44AF"/>
    <w:rsid w:val="009C6A0B"/>
    <w:rsid w:val="009F0C77"/>
    <w:rsid w:val="009F4DD1"/>
    <w:rsid w:val="00A2731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2E9"/>
    <w:rsid w:val="00C74601"/>
    <w:rsid w:val="00C74E9D"/>
    <w:rsid w:val="00C82FD3"/>
    <w:rsid w:val="00C92819"/>
    <w:rsid w:val="00CC503F"/>
    <w:rsid w:val="00CC6B7B"/>
    <w:rsid w:val="00CD2089"/>
    <w:rsid w:val="00CD7024"/>
    <w:rsid w:val="00D6609B"/>
    <w:rsid w:val="00D73A67"/>
    <w:rsid w:val="00D7530C"/>
    <w:rsid w:val="00D970A9"/>
    <w:rsid w:val="00DC0918"/>
    <w:rsid w:val="00DF3845"/>
    <w:rsid w:val="00E41911"/>
    <w:rsid w:val="00E92EEF"/>
    <w:rsid w:val="00EB59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D9127D-3B5D-4CC2-821B-A923B05D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1C763-D4B9-4AB0-8E7E-982B40E4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144</Words>
  <Characters>827</Characters>
  <Application>Microsoft Office Word</Application>
  <DocSecurity>0</DocSecurity>
  <Lines>6</Lines>
  <Paragraphs>1</Paragraphs>
  <ScaleCrop>false</ScaleCrop>
  <Company>LPITS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3165 Text of Previous Version (Dec. 11, 2014) - South Carolina Legislature Online</dc:title>
  <dc:creator>SandyBarden</dc:creator>
  <cp:lastModifiedBy>N Cumfer</cp:lastModifiedBy>
  <cp:revision>3</cp:revision>
  <cp:lastPrinted>2014-12-03T21:13:00Z</cp:lastPrinted>
  <dcterms:created xsi:type="dcterms:W3CDTF">2014-12-11T23:12:00Z</dcterms:created>
  <dcterms:modified xsi:type="dcterms:W3CDTF">2015-01-07T21:21:00Z</dcterms:modified>
</cp:coreProperties>
</file>