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C7B" w:rsidRDefault="00B34C7B" w:rsidP="00880C65">
      <w:pPr>
        <w:pStyle w:val="BillDots"/>
      </w:pPr>
      <w:bookmarkStart w:id="0" w:name="_GoBack"/>
      <w:bookmarkEnd w:id="0"/>
    </w:p>
    <w:p w:rsidR="00880C65" w:rsidRDefault="00880C65" w:rsidP="00880C65">
      <w:pPr>
        <w:pStyle w:val="Numbersforbills"/>
      </w:pPr>
    </w:p>
    <w:p w:rsidR="00880C65" w:rsidRDefault="00880C65" w:rsidP="0088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C65" w:rsidRDefault="00880C65" w:rsidP="0088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C65" w:rsidRDefault="00880C65" w:rsidP="0088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C65" w:rsidRDefault="00880C65" w:rsidP="0088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C65" w:rsidRDefault="00880C65" w:rsidP="0088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4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19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32B54">
        <w:rPr>
          <w:color w:val="000000" w:themeColor="text1"/>
          <w:u w:color="000000" w:themeColor="text1"/>
        </w:rPr>
        <w:t>TO AMEND SECTION 8</w:t>
      </w:r>
      <w:r w:rsidR="00BC7F35"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13</w:t>
      </w:r>
      <w:r w:rsidR="00BC7F35"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1300, AS AMENDED, CODE OF LAWS OF SOUTH CAROLINA, 1976, RELATING TO DEFINITIONS IN REGARD TO CAMPAIGN PRACTICES, SO AS TO REVISE CERTAIN DEFINITIONS.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6196" w:rsidRDefault="004C6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6196" w:rsidRDefault="004C6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>SECTION</w:t>
      </w:r>
      <w:r w:rsidRPr="00D32B54">
        <w:rPr>
          <w:color w:val="000000" w:themeColor="text1"/>
          <w:u w:color="000000" w:themeColor="text1"/>
        </w:rPr>
        <w:tab/>
        <w:t>1.</w:t>
      </w:r>
      <w:r w:rsidRPr="00D32B54">
        <w:rPr>
          <w:color w:val="000000" w:themeColor="text1"/>
          <w:u w:color="000000" w:themeColor="text1"/>
        </w:rPr>
        <w:tab/>
        <w:t>Section 8</w:t>
      </w:r>
      <w:r w:rsidR="00BC7F35"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13</w:t>
      </w:r>
      <w:r w:rsidR="00BC7F35">
        <w:rPr>
          <w:color w:val="000000" w:themeColor="text1"/>
          <w:u w:color="000000" w:themeColor="text1"/>
        </w:rPr>
        <w:noBreakHyphen/>
      </w:r>
      <w:r w:rsidR="00584B43">
        <w:rPr>
          <w:color w:val="000000" w:themeColor="text1"/>
          <w:u w:color="000000" w:themeColor="text1"/>
        </w:rPr>
        <w:t>1300</w:t>
      </w:r>
      <w:r w:rsidRPr="00D32B54">
        <w:rPr>
          <w:color w:val="000000" w:themeColor="text1"/>
          <w:u w:color="000000" w:themeColor="text1"/>
        </w:rPr>
        <w:t>(6), (7), (23), and (32) of the 1976 Code, as last amended by Act 76 of 2003, is further amended to read:</w:t>
      </w: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  <w:t>“(6)</w:t>
      </w:r>
      <w:r w:rsidRPr="00D32B54">
        <w:rPr>
          <w:color w:val="000000" w:themeColor="text1"/>
          <w:u w:color="000000" w:themeColor="text1"/>
        </w:rPr>
        <w:tab/>
      </w:r>
      <w:r w:rsidR="00BC7F35" w:rsidRPr="00BC7F35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Committee</w:t>
      </w:r>
      <w:r w:rsidR="00BC7F35" w:rsidRPr="00BC7F35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an association, a club, an organization, or a group of persons</w:t>
      </w:r>
      <w:r w:rsidRPr="00D32B54">
        <w:rPr>
          <w:color w:val="000000" w:themeColor="text1"/>
          <w:u w:val="single" w:color="000000" w:themeColor="text1"/>
        </w:rPr>
        <w:t>, including a party committee, a legislative caucus committee, or a noncandidate committee,</w:t>
      </w:r>
      <w:r w:rsidRPr="00D32B54">
        <w:rPr>
          <w:color w:val="000000" w:themeColor="text1"/>
          <w:u w:color="000000" w:themeColor="text1"/>
        </w:rPr>
        <w:t xml:space="preserve"> which</w:t>
      </w:r>
      <w:r w:rsidRPr="00D32B54">
        <w:rPr>
          <w:strike/>
          <w:color w:val="000000" w:themeColor="text1"/>
          <w:u w:color="000000" w:themeColor="text1"/>
        </w:rPr>
        <w:t>, to influence the outcome of an elective office,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as its major purpose the nomination, election, or defeat of one or more candidates and</w:t>
      </w:r>
      <w:r w:rsidRPr="00D32B54">
        <w:rPr>
          <w:color w:val="000000" w:themeColor="text1"/>
          <w:u w:color="000000" w:themeColor="text1"/>
        </w:rPr>
        <w:t xml:space="preserve"> receives contributions or makes expenditures in excess of five hundred dollars in the aggregate during an election cycle.  It also means a person who</w:t>
      </w:r>
      <w:r w:rsidRPr="00D32B54">
        <w:rPr>
          <w:strike/>
          <w:color w:val="000000" w:themeColor="text1"/>
          <w:u w:color="000000" w:themeColor="text1"/>
        </w:rPr>
        <w:t>, to influence the outcome of an elective office,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the major purpose to support or oppose the nomination, election, or defeat of one or more candidates and</w:t>
      </w:r>
      <w:r w:rsidRPr="00D32B54">
        <w:rPr>
          <w:color w:val="000000" w:themeColor="text1"/>
          <w:u w:color="000000" w:themeColor="text1"/>
        </w:rPr>
        <w:t xml:space="preserve"> makes: </w:t>
      </w: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(a)</w:t>
      </w:r>
      <w:r w:rsidRPr="00D32B54">
        <w:rPr>
          <w:color w:val="000000" w:themeColor="text1"/>
          <w:u w:color="000000" w:themeColor="text1"/>
        </w:rPr>
        <w:tab/>
        <w:t>contributions aggregating at least twenty</w:t>
      </w:r>
      <w:r w:rsidR="00BC7F35"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 xml:space="preserve">five thousand dollars during an election cycle to or at the request of a candidate or a committee, or a combination of them;  or </w:t>
      </w: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(b)</w:t>
      </w:r>
      <w:r w:rsidRPr="00D32B54">
        <w:rPr>
          <w:color w:val="000000" w:themeColor="text1"/>
          <w:u w:color="000000" w:themeColor="text1"/>
        </w:rPr>
        <w:tab/>
        <w:t xml:space="preserve">independent expenditures aggregating five hundred dollars or more during an election cycle for the election or defeat of a candidate.  </w:t>
      </w:r>
    </w:p>
    <w:p w:rsidR="00F316AE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lastRenderedPageBreak/>
        <w:tab/>
      </w:r>
      <w:r w:rsidR="00BC7F35" w:rsidRPr="00BC7F35">
        <w:rPr>
          <w:strike/>
          <w:color w:val="000000" w:themeColor="text1"/>
          <w:u w:color="000000" w:themeColor="text1"/>
        </w:rPr>
        <w:t>‘</w:t>
      </w:r>
      <w:r w:rsidRPr="00D32B54">
        <w:rPr>
          <w:strike/>
          <w:color w:val="000000" w:themeColor="text1"/>
          <w:u w:color="000000" w:themeColor="text1"/>
        </w:rPr>
        <w:t>Committee</w:t>
      </w:r>
      <w:r w:rsidR="00BC7F35" w:rsidRPr="00BC7F35">
        <w:rPr>
          <w:strike/>
          <w:color w:val="000000" w:themeColor="text1"/>
          <w:u w:color="000000" w:themeColor="text1"/>
        </w:rPr>
        <w:t>’</w:t>
      </w:r>
      <w:r w:rsidRPr="00D32B54">
        <w:rPr>
          <w:strike/>
          <w:color w:val="000000" w:themeColor="text1"/>
          <w:u w:color="000000" w:themeColor="text1"/>
        </w:rPr>
        <w:t xml:space="preserve"> includes a party committee, a legislative caucus committee, a noncandidate committee, or a committee that is not a campaign committee for a candidate but that is organized for the purpose of influencing an election.</w:t>
      </w:r>
    </w:p>
    <w:p w:rsidR="00F316AE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  <w:t>(7)</w:t>
      </w:r>
      <w:r w:rsidRPr="00D32B54">
        <w:rPr>
          <w:color w:val="000000" w:themeColor="text1"/>
          <w:u w:color="000000" w:themeColor="text1"/>
        </w:rPr>
        <w:tab/>
      </w:r>
      <w:r w:rsidR="00BC7F35" w:rsidRPr="00BC7F35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Contribution</w:t>
      </w:r>
      <w:r w:rsidR="00BC7F35" w:rsidRPr="00BC7F35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 gift, subscription, loan, guarantee upon which collection is made, forgiveness of a loan, an advance, in</w:t>
      </w:r>
      <w:r w:rsidR="00BC7F35"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kind contribution or expenditure, a deposit of money, or anything of value made to a candidate or committee to influence an election</w:t>
      </w:r>
      <w:r w:rsidRPr="00D32B54">
        <w:rPr>
          <w:strike/>
          <w:color w:val="000000" w:themeColor="text1"/>
          <w:u w:color="000000" w:themeColor="text1"/>
        </w:rPr>
        <w:t>;</w:t>
      </w:r>
      <w:r w:rsidRPr="00D32B54">
        <w:rPr>
          <w:color w:val="000000" w:themeColor="text1"/>
          <w:u w:val="single" w:color="000000" w:themeColor="text1"/>
        </w:rPr>
        <w:t>,</w:t>
      </w:r>
      <w:r w:rsidRPr="00D32B54">
        <w:rPr>
          <w:color w:val="000000" w:themeColor="text1"/>
          <w:u w:color="000000" w:themeColor="text1"/>
        </w:rPr>
        <w:t xml:space="preserve"> or payment or compensation for the personal service of another person which is rendered </w:t>
      </w:r>
      <w:r w:rsidRPr="00D32B54">
        <w:rPr>
          <w:strike/>
          <w:color w:val="000000" w:themeColor="text1"/>
          <w:u w:color="000000" w:themeColor="text1"/>
        </w:rPr>
        <w:t>for any purpose</w:t>
      </w:r>
      <w:r w:rsidRPr="00D32B54">
        <w:rPr>
          <w:color w:val="000000" w:themeColor="text1"/>
          <w:u w:color="000000" w:themeColor="text1"/>
        </w:rPr>
        <w:t xml:space="preserve"> to a candidate or committee without charge </w:t>
      </w:r>
      <w:r w:rsidRPr="00D32B54">
        <w:rPr>
          <w:color w:val="000000" w:themeColor="text1"/>
          <w:u w:val="single" w:color="000000" w:themeColor="text1"/>
        </w:rPr>
        <w:t>to influence an election</w:t>
      </w:r>
      <w:r w:rsidRPr="00D32B54">
        <w:rPr>
          <w:color w:val="000000" w:themeColor="text1"/>
          <w:u w:color="000000" w:themeColor="text1"/>
        </w:rPr>
        <w:t xml:space="preserve">, whether any of the above are made or offered directly or indirectly. </w:t>
      </w:r>
      <w:r w:rsidR="00BC7F35" w:rsidRPr="00BC7F35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Contribution</w:t>
      </w:r>
      <w:r w:rsidR="00BC7F35" w:rsidRPr="00BC7F35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does not include </w:t>
      </w:r>
      <w:r w:rsidRPr="00D32B54">
        <w:rPr>
          <w:strike/>
          <w:color w:val="000000" w:themeColor="text1"/>
          <w:u w:color="000000" w:themeColor="text1"/>
        </w:rPr>
        <w:t>(a)</w:t>
      </w:r>
      <w:r w:rsidRPr="00D32B54">
        <w:rPr>
          <w:color w:val="000000" w:themeColor="text1"/>
          <w:u w:color="000000" w:themeColor="text1"/>
        </w:rPr>
        <w:t xml:space="preserve"> volunteer personal services on behalf of a candidate or committee for which the volunteer or any person acting on behalf of or instead of the volunteer receives no compensation either in cash or in</w:t>
      </w:r>
      <w:r w:rsidR="00BC7F35"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kind, directly or indirectly, from any source</w:t>
      </w:r>
      <w:r w:rsidRPr="00D32B54">
        <w:rPr>
          <w:strike/>
          <w:color w:val="000000" w:themeColor="text1"/>
          <w:u w:color="000000" w:themeColor="text1"/>
        </w:rPr>
        <w:t>;  or (b) a gift, subscription, loan, guarantee upon which collection is made, forgiveness of a loan, an advance, in</w:t>
      </w:r>
      <w:r w:rsidR="00BC7F35"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kind contribution or expenditure, a deposit of money, or anything of value made to a committee, other than a candidate committee, and is used to pay for communications made not more than forty</w:t>
      </w:r>
      <w:r w:rsidR="00BC7F35"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five days before the election to influence the outcome of an elective office as defined in Section 8</w:t>
      </w:r>
      <w:r w:rsidR="00BC7F35"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</w:t>
      </w:r>
      <w:r w:rsidR="00BC7F35"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1300(31)(c). These funds must be deposited in an account separate from a campaign account as required in Section 8</w:t>
      </w:r>
      <w:r w:rsidR="00BC7F35"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</w:t>
      </w:r>
      <w:r w:rsidR="00BC7F35"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1312</w:t>
      </w:r>
      <w:r w:rsidRPr="00D32B54">
        <w:rPr>
          <w:color w:val="000000" w:themeColor="text1"/>
          <w:u w:color="000000" w:themeColor="text1"/>
        </w:rPr>
        <w:t>.</w:t>
      </w:r>
    </w:p>
    <w:p w:rsidR="00F316AE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6AE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>(23)</w:t>
      </w:r>
      <w:r w:rsidRPr="00D32B54">
        <w:rPr>
          <w:color w:val="000000" w:themeColor="text1"/>
          <w:u w:color="000000" w:themeColor="text1"/>
        </w:rPr>
        <w:tab/>
      </w:r>
      <w:r w:rsidR="00BC7F35" w:rsidRPr="00BC7F35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Noncandidate committee</w:t>
      </w:r>
      <w:r w:rsidR="00BC7F35" w:rsidRPr="00BC7F35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 committee that is not a campaign committee for a candidate but </w:t>
      </w:r>
      <w:r w:rsidRPr="00D32B54">
        <w:rPr>
          <w:strike/>
          <w:color w:val="000000" w:themeColor="text1"/>
          <w:u w:color="000000" w:themeColor="text1"/>
        </w:rPr>
        <w:t>is organized to influence an election or to support or oppose a candidate or public official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as its major purpose the nomination, election, or defeat of one or more candidates</w:t>
      </w:r>
      <w:r w:rsidRPr="00D32B54">
        <w:rPr>
          <w:color w:val="000000" w:themeColor="text1"/>
          <w:u w:color="000000" w:themeColor="text1"/>
        </w:rPr>
        <w:t xml:space="preserve">, which receives contributions or makes expenditures in excess of five hundred dollars in the aggregate during an election cycle.  </w:t>
      </w:r>
      <w:r w:rsidR="00BC7F35" w:rsidRPr="00BC7F35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Noncandidate committee</w:t>
      </w:r>
      <w:r w:rsidR="00BC7F35" w:rsidRPr="00BC7F35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does not include political action committees that contribute solely to federal campaigns.</w:t>
      </w:r>
    </w:p>
    <w:p w:rsidR="00F316AE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>(32)</w:t>
      </w:r>
      <w:r w:rsidRPr="00D32B54">
        <w:rPr>
          <w:color w:val="000000" w:themeColor="text1"/>
          <w:u w:color="000000" w:themeColor="text1"/>
        </w:rPr>
        <w:tab/>
      </w:r>
      <w:r w:rsidR="00BC7F35" w:rsidRPr="00BC7F35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Ballot measure committee</w:t>
      </w:r>
      <w:r w:rsidR="00BC7F35" w:rsidRPr="00BC7F35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means: </w:t>
      </w: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(a)</w:t>
      </w:r>
      <w:r w:rsidRPr="00D32B54">
        <w:rPr>
          <w:color w:val="000000" w:themeColor="text1"/>
          <w:u w:color="000000" w:themeColor="text1"/>
        </w:rPr>
        <w:tab/>
        <w:t xml:space="preserve">an association, club, an organization, or a group of persons </w:t>
      </w:r>
      <w:r w:rsidRPr="00D32B54">
        <w:rPr>
          <w:strike/>
          <w:color w:val="000000" w:themeColor="text1"/>
          <w:u w:color="000000" w:themeColor="text1"/>
        </w:rPr>
        <w:t>which, to influence the outcome of a ballot measure,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whose major purpose is to promote or defeat a ballot measure and</w:t>
      </w:r>
      <w:r w:rsidRPr="00D32B54">
        <w:rPr>
          <w:color w:val="000000" w:themeColor="text1"/>
          <w:u w:color="000000" w:themeColor="text1"/>
        </w:rPr>
        <w:t xml:space="preserve"> receives contributions or makes expenditures in excess of two thousand five hundred dollars in the aggregate during an election cycle; </w:t>
      </w:r>
    </w:p>
    <w:p w:rsidR="00F316AE" w:rsidRPr="00D32B54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lastRenderedPageBreak/>
        <w:tab/>
      </w:r>
      <w:r w:rsidRPr="00D32B54">
        <w:rPr>
          <w:color w:val="000000" w:themeColor="text1"/>
          <w:u w:color="000000" w:themeColor="text1"/>
        </w:rPr>
        <w:tab/>
        <w:t>(b)</w:t>
      </w:r>
      <w:r w:rsidRPr="00D32B54">
        <w:rPr>
          <w:color w:val="000000" w:themeColor="text1"/>
          <w:u w:color="000000" w:themeColor="text1"/>
        </w:rPr>
        <w:tab/>
        <w:t xml:space="preserve">a person, other than an individual, who, to influence the outcome of a ballot measure, makes contributions aggregating at least fifty thousand dollars during an election cycle to or at the request of a ballot measure committee;  or </w:t>
      </w:r>
    </w:p>
    <w:p w:rsidR="00F316AE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(c)</w:t>
      </w:r>
      <w:r w:rsidRPr="00D32B54">
        <w:rPr>
          <w:color w:val="000000" w:themeColor="text1"/>
          <w:u w:color="000000" w:themeColor="text1"/>
        </w:rPr>
        <w:tab/>
        <w:t>a person, other than an individual, who, to influence the outcome of a ballot measure, makes independent expenditures aggregating two thousand five hundred dollars or more during an election cycle.”</w:t>
      </w:r>
    </w:p>
    <w:p w:rsidR="00F316AE" w:rsidRDefault="00F316AE" w:rsidP="00F3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96" w:rsidRDefault="004C6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16AE">
        <w:t>2</w:t>
      </w:r>
      <w:r>
        <w:t>.</w:t>
      </w:r>
      <w:r>
        <w:tab/>
        <w:t>This act takes effect upon approval by the Governor.</w:t>
      </w:r>
    </w:p>
    <w:p w:rsidR="00127E9B" w:rsidRDefault="00BC7F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4C7B" w:rsidRDefault="00B34C7B" w:rsidP="00B34C7B">
      <w:pPr>
        <w:suppressAutoHyphens/>
      </w:pPr>
    </w:p>
    <w:sectPr w:rsidR="00B34C7B" w:rsidSect="00B34C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196" w:rsidRDefault="004C6196" w:rsidP="009F0C77">
      <w:r>
        <w:separator/>
      </w:r>
    </w:p>
  </w:endnote>
  <w:endnote w:type="continuationSeparator" w:id="0">
    <w:p w:rsidR="004C6196" w:rsidRDefault="004C61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A1CADF-EC8D-410B-85DD-C6FF06E34D24}"/>
    <w:embedBold r:id="rId2" w:fontKey="{FCB7E9A3-F0B1-4B88-96AA-B322E799BB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EB9232-C65E-4AE2-95E2-3A99A854DD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FE42AF-43D2-4F11-B003-1EF7CCCC7B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62C843-5D99-4253-B9AA-1CEA47F5A5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E9B" w:rsidRPr="00B34C7B" w:rsidRDefault="00B34C7B" w:rsidP="00B34C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196" w:rsidRDefault="004C6196" w:rsidP="009F0C77">
      <w:r>
        <w:separator/>
      </w:r>
    </w:p>
  </w:footnote>
  <w:footnote w:type="continuationSeparator" w:id="0">
    <w:p w:rsidR="004C6196" w:rsidRDefault="004C61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166ZW15"/>
    <w:docVar w:name="CoverBillType" w:val="b"/>
    <w:docVar w:name="docpath" w:val="L:\Council\bills\BH\26166ZW15.DOCX"/>
    <w:docVar w:name="dvBillNumber" w:val="318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C6196"/>
    <w:rsid w:val="00011869"/>
    <w:rsid w:val="00015CD6"/>
    <w:rsid w:val="000E1785"/>
    <w:rsid w:val="000F40FA"/>
    <w:rsid w:val="0010776B"/>
    <w:rsid w:val="00127E9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6196"/>
    <w:rsid w:val="004E7D54"/>
    <w:rsid w:val="005273C6"/>
    <w:rsid w:val="00530A69"/>
    <w:rsid w:val="00545593"/>
    <w:rsid w:val="00577C6C"/>
    <w:rsid w:val="00584B43"/>
    <w:rsid w:val="005C2FE2"/>
    <w:rsid w:val="005E2BC9"/>
    <w:rsid w:val="005F669D"/>
    <w:rsid w:val="00605102"/>
    <w:rsid w:val="006215AA"/>
    <w:rsid w:val="006913C9"/>
    <w:rsid w:val="00692C3A"/>
    <w:rsid w:val="0069470D"/>
    <w:rsid w:val="006C49B4"/>
    <w:rsid w:val="007141F9"/>
    <w:rsid w:val="00734F00"/>
    <w:rsid w:val="007A70AE"/>
    <w:rsid w:val="008178A7"/>
    <w:rsid w:val="008362E8"/>
    <w:rsid w:val="00880C65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7108"/>
    <w:rsid w:val="00A833AB"/>
    <w:rsid w:val="00A9741D"/>
    <w:rsid w:val="00AD4B17"/>
    <w:rsid w:val="00B34C7B"/>
    <w:rsid w:val="00B412D4"/>
    <w:rsid w:val="00BC7F35"/>
    <w:rsid w:val="00BE3C22"/>
    <w:rsid w:val="00C0345E"/>
    <w:rsid w:val="00C3483A"/>
    <w:rsid w:val="00C74E9D"/>
    <w:rsid w:val="00C82FD3"/>
    <w:rsid w:val="00C8771F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16AE"/>
    <w:rsid w:val="00F50AE3"/>
    <w:rsid w:val="00F67CF1"/>
    <w:rsid w:val="00F840F0"/>
    <w:rsid w:val="00FB0D0D"/>
    <w:rsid w:val="00FB43B4"/>
    <w:rsid w:val="00FD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FAD259-C7A3-4B35-A9C6-4E3701DF8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1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1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BB3C7-F4D8-47BC-A165-88550D97D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FC32FEBB.dotm</Template>
  <TotalTime>0</TotalTime>
  <Pages>1</Pages>
  <Words>687</Words>
  <Characters>3594</Characters>
  <Application>Microsoft Office Word</Application>
  <DocSecurity>0</DocSecurity>
  <Lines>93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3187 Text of Previous Version (Dec. 18, 2014) - South Carolina Legislature Online</dc:title>
  <dc:creator>%USERNAME%</dc:creator>
  <cp:lastModifiedBy>N Cumfer</cp:lastModifiedBy>
  <cp:revision>2</cp:revision>
  <cp:lastPrinted>2014-12-17T15:56:00Z</cp:lastPrinted>
  <dcterms:created xsi:type="dcterms:W3CDTF">2014-12-18T18:24:00Z</dcterms:created>
  <dcterms:modified xsi:type="dcterms:W3CDTF">2014-12-18T18:24:00Z</dcterms:modified>
</cp:coreProperties>
</file>