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E64" w:rsidRDefault="008B0E64" w:rsidP="00171D28">
      <w:pPr>
        <w:pStyle w:val="BillDots"/>
      </w:pPr>
      <w:bookmarkStart w:id="0" w:name="_GoBack"/>
      <w:bookmarkEnd w:id="0"/>
    </w:p>
    <w:p w:rsidR="00171D28" w:rsidRDefault="00171D28" w:rsidP="00171D28">
      <w:pPr>
        <w:pStyle w:val="Numbersforbills"/>
      </w:pPr>
    </w:p>
    <w:p w:rsidR="00171D28" w:rsidRDefault="00171D28" w:rsidP="00171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D28" w:rsidRDefault="00171D28" w:rsidP="00171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D28" w:rsidRDefault="00171D28" w:rsidP="00171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D28" w:rsidRDefault="00171D28" w:rsidP="00171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D28" w:rsidRDefault="00171D28" w:rsidP="00171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0E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6244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885ED6" w:rsidRDefault="00016DC7" w:rsidP="00016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85ED6">
        <w:rPr>
          <w:color w:val="000000" w:themeColor="text1"/>
          <w:u w:color="000000" w:themeColor="text1"/>
        </w:rPr>
        <w:t>TO AMEND THE CODE OF LAWS OF SOUTH CAROLINA, 1976, BY ADDING SECTION 15</w:t>
      </w:r>
      <w:r w:rsidRPr="00885ED6">
        <w:rPr>
          <w:color w:val="000000" w:themeColor="text1"/>
          <w:u w:color="000000" w:themeColor="text1"/>
        </w:rPr>
        <w:noBreakHyphen/>
        <w:t>1</w:t>
      </w:r>
      <w:r w:rsidRPr="00885ED6">
        <w:rPr>
          <w:color w:val="000000" w:themeColor="text1"/>
          <w:u w:color="000000" w:themeColor="text1"/>
        </w:rPr>
        <w:noBreakHyphen/>
        <w:t xml:space="preserve">315 SO AS TO PROVIDE CIVIL LIABILITY IMMUNITY FOR A PERSON WHO FORCIBLY ENTERS A MOTOR VEHICLE FOR THE PURPOSE OF REMOVING A MINOR FROM THE VEHICLE UNDER CERTAIN CIRCUMSTANCES. </w:t>
      </w:r>
    </w:p>
    <w:p w:rsidR="00162443" w:rsidRPr="00885ED6" w:rsidRDefault="001624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62443" w:rsidRDefault="001624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62443" w:rsidRDefault="001624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DC7" w:rsidRPr="0006761F" w:rsidRDefault="00016DC7" w:rsidP="00016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6761F">
        <w:rPr>
          <w:color w:val="000000" w:themeColor="text1"/>
          <w:u w:color="000000" w:themeColor="text1"/>
        </w:rPr>
        <w:t>SECTION</w:t>
      </w:r>
      <w:r w:rsidRPr="0006761F">
        <w:rPr>
          <w:color w:val="000000" w:themeColor="text1"/>
          <w:u w:color="000000" w:themeColor="text1"/>
        </w:rPr>
        <w:tab/>
        <w:t>1.</w:t>
      </w:r>
      <w:r w:rsidRPr="0006761F">
        <w:rPr>
          <w:color w:val="000000" w:themeColor="text1"/>
          <w:u w:color="000000" w:themeColor="text1"/>
        </w:rPr>
        <w:tab/>
        <w:t>Chapter 1, Title 15 of the 1976 Code is amended by adding:</w:t>
      </w:r>
    </w:p>
    <w:p w:rsidR="00016DC7" w:rsidRPr="0006761F" w:rsidRDefault="00016DC7" w:rsidP="00016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6DC7" w:rsidRPr="0006761F" w:rsidRDefault="00016DC7" w:rsidP="00016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6761F">
        <w:rPr>
          <w:color w:val="000000" w:themeColor="text1"/>
          <w:u w:color="000000" w:themeColor="text1"/>
        </w:rPr>
        <w:tab/>
        <w:t>“Section 15</w:t>
      </w:r>
      <w:r>
        <w:rPr>
          <w:color w:val="000000" w:themeColor="text1"/>
          <w:u w:color="000000" w:themeColor="text1"/>
        </w:rPr>
        <w:noBreakHyphen/>
      </w:r>
      <w:r w:rsidRPr="0006761F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  <w:t>31</w:t>
      </w:r>
      <w:r w:rsidR="00885ED6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06761F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06761F">
        <w:rPr>
          <w:color w:val="000000" w:themeColor="text1"/>
          <w:u w:color="000000" w:themeColor="text1"/>
        </w:rPr>
        <w:t xml:space="preserve">A person who forcibly enters a motor vehicle to remove a minor from the vehicle is immune from civil liability for damages resulting from the forcible entry if he: </w:t>
      </w:r>
    </w:p>
    <w:p w:rsidR="00016DC7" w:rsidRPr="0006761F" w:rsidRDefault="00016DC7" w:rsidP="00016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6761F">
        <w:rPr>
          <w:color w:val="000000" w:themeColor="text1"/>
          <w:u w:color="000000" w:themeColor="text1"/>
        </w:rPr>
        <w:tab/>
      </w:r>
      <w:r w:rsidRPr="0006761F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06761F">
        <w:rPr>
          <w:color w:val="000000" w:themeColor="text1"/>
          <w:u w:color="000000" w:themeColor="text1"/>
        </w:rPr>
        <w:t xml:space="preserve">determines the vehicle is locked or no other reasonable method exists for the minor to exit the vehicle; </w:t>
      </w:r>
    </w:p>
    <w:p w:rsidR="00016DC7" w:rsidRPr="0006761F" w:rsidRDefault="00016DC7" w:rsidP="00016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6761F">
        <w:rPr>
          <w:color w:val="000000" w:themeColor="text1"/>
          <w:u w:color="000000" w:themeColor="text1"/>
        </w:rPr>
        <w:tab/>
      </w:r>
      <w:r w:rsidRPr="0006761F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06761F">
        <w:rPr>
          <w:color w:val="000000" w:themeColor="text1"/>
          <w:u w:color="000000" w:themeColor="text1"/>
        </w:rPr>
        <w:t>has a good faith and reasonable belief that forcible entry is necessary because the minor is in</w:t>
      </w:r>
      <w:r>
        <w:rPr>
          <w:color w:val="000000" w:themeColor="text1"/>
          <w:u w:color="000000" w:themeColor="text1"/>
        </w:rPr>
        <w:t xml:space="preserve"> </w:t>
      </w:r>
      <w:r w:rsidRPr="0006761F">
        <w:rPr>
          <w:color w:val="000000" w:themeColor="text1"/>
          <w:u w:color="000000" w:themeColor="text1"/>
        </w:rPr>
        <w:t xml:space="preserve">imminent danger of suffering harm if not immediately removed from the vehicle; </w:t>
      </w:r>
    </w:p>
    <w:p w:rsidR="00016DC7" w:rsidRPr="0006761F" w:rsidRDefault="00016DC7" w:rsidP="00016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06761F">
        <w:rPr>
          <w:color w:val="000000" w:themeColor="text1"/>
          <w:u w:color="000000" w:themeColor="text1"/>
        </w:rPr>
        <w:t>contact</w:t>
      </w:r>
      <w:r w:rsidR="00E80D0B">
        <w:rPr>
          <w:color w:val="000000" w:themeColor="text1"/>
          <w:u w:color="000000" w:themeColor="text1"/>
        </w:rPr>
        <w:t>s</w:t>
      </w:r>
      <w:r w:rsidRPr="0006761F">
        <w:rPr>
          <w:color w:val="000000" w:themeColor="text1"/>
          <w:u w:color="000000" w:themeColor="text1"/>
        </w:rPr>
        <w:t xml:space="preserve"> a local or state law enforcement agency or emergency medical services provider regarding the forcible entry into a motor vehicle to remove a minor;  </w:t>
      </w:r>
    </w:p>
    <w:p w:rsidR="00016DC7" w:rsidRPr="0006761F" w:rsidRDefault="00016DC7" w:rsidP="00016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6761F">
        <w:rPr>
          <w:color w:val="000000" w:themeColor="text1"/>
          <w:u w:color="000000" w:themeColor="text1"/>
        </w:rPr>
        <w:lastRenderedPageBreak/>
        <w:tab/>
      </w:r>
      <w:r w:rsidRPr="0006761F">
        <w:rPr>
          <w:color w:val="000000" w:themeColor="text1"/>
          <w:u w:color="000000" w:themeColor="text1"/>
        </w:rPr>
        <w:tab/>
        <w:t>(4)</w:t>
      </w:r>
      <w:r w:rsidRPr="0006761F">
        <w:rPr>
          <w:color w:val="000000" w:themeColor="text1"/>
          <w:u w:color="000000" w:themeColor="text1"/>
        </w:rPr>
        <w:tab/>
        <w:t>remains with the minor in a safe location that is reasonably close t</w:t>
      </w:r>
      <w:r>
        <w:rPr>
          <w:color w:val="000000" w:themeColor="text1"/>
          <w:u w:color="000000" w:themeColor="text1"/>
        </w:rPr>
        <w:t xml:space="preserve">o the vehicle until a local or </w:t>
      </w:r>
      <w:r w:rsidRPr="0006761F">
        <w:rPr>
          <w:color w:val="000000" w:themeColor="text1"/>
          <w:u w:color="000000" w:themeColor="text1"/>
        </w:rPr>
        <w:t>state law enforcement agency or emergency medical services provider responds; and</w:t>
      </w:r>
    </w:p>
    <w:p w:rsidR="00016DC7" w:rsidRPr="0006761F" w:rsidRDefault="00016DC7" w:rsidP="00016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6761F">
        <w:rPr>
          <w:color w:val="000000" w:themeColor="text1"/>
          <w:u w:color="000000" w:themeColor="text1"/>
        </w:rPr>
        <w:tab/>
      </w:r>
      <w:r w:rsidRPr="0006761F">
        <w:rPr>
          <w:color w:val="000000" w:themeColor="text1"/>
          <w:u w:color="000000" w:themeColor="text1"/>
        </w:rPr>
        <w:tab/>
        <w:t>(</w:t>
      </w:r>
      <w:r w:rsidR="0029248B">
        <w:rPr>
          <w:color w:val="000000" w:themeColor="text1"/>
          <w:u w:color="000000" w:themeColor="text1"/>
        </w:rPr>
        <w:t>5</w:t>
      </w:r>
      <w:r w:rsidRPr="0006761F">
        <w:rPr>
          <w:color w:val="000000" w:themeColor="text1"/>
          <w:u w:color="000000" w:themeColor="text1"/>
        </w:rPr>
        <w:t>)</w:t>
      </w:r>
      <w:r w:rsidRPr="0006761F">
        <w:rPr>
          <w:color w:val="000000" w:themeColor="text1"/>
          <w:u w:color="000000" w:themeColor="text1"/>
        </w:rPr>
        <w:tab/>
        <w:t>use</w:t>
      </w:r>
      <w:r w:rsidR="00885ED6">
        <w:rPr>
          <w:color w:val="000000" w:themeColor="text1"/>
          <w:u w:color="000000" w:themeColor="text1"/>
        </w:rPr>
        <w:t>s</w:t>
      </w:r>
      <w:r w:rsidRPr="0006761F">
        <w:rPr>
          <w:color w:val="000000" w:themeColor="text1"/>
          <w:u w:color="000000" w:themeColor="text1"/>
        </w:rPr>
        <w:t xml:space="preserve"> no more force than necessary to the enter vehicle</w:t>
      </w:r>
      <w:r>
        <w:rPr>
          <w:color w:val="000000" w:themeColor="text1"/>
          <w:u w:color="000000" w:themeColor="text1"/>
        </w:rPr>
        <w:t xml:space="preserve"> and remove the minor</w:t>
      </w:r>
      <w:r w:rsidR="0078593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under the </w:t>
      </w:r>
      <w:r w:rsidRPr="0006761F">
        <w:rPr>
          <w:color w:val="000000" w:themeColor="text1"/>
          <w:u w:color="000000" w:themeColor="text1"/>
        </w:rPr>
        <w:t>circumstances.</w:t>
      </w:r>
    </w:p>
    <w:p w:rsidR="0029248B" w:rsidRDefault="00016DC7" w:rsidP="00016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6761F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29248B">
        <w:rPr>
          <w:color w:val="000000" w:themeColor="text1"/>
          <w:u w:color="000000" w:themeColor="text1"/>
        </w:rPr>
        <w:t>The responding local or state law enforcement agency or emergency medical services provider, as soon as practicable, must place a notice on the vehicle stating the current location of the minor.</w:t>
      </w:r>
    </w:p>
    <w:p w:rsidR="00016DC7" w:rsidRPr="0006761F" w:rsidRDefault="0029248B" w:rsidP="00016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="00016DC7" w:rsidRPr="0006761F">
        <w:rPr>
          <w:color w:val="000000" w:themeColor="text1"/>
          <w:u w:color="000000" w:themeColor="text1"/>
        </w:rPr>
        <w:t>The provisions of this section do not apply to a person whose acts or omissions am</w:t>
      </w:r>
      <w:r w:rsidR="00885ED6">
        <w:rPr>
          <w:color w:val="000000" w:themeColor="text1"/>
          <w:u w:color="000000" w:themeColor="text1"/>
        </w:rPr>
        <w:t>ount to gross negligence or wil</w:t>
      </w:r>
      <w:r w:rsidR="00016DC7" w:rsidRPr="0006761F">
        <w:rPr>
          <w:color w:val="000000" w:themeColor="text1"/>
          <w:u w:color="000000" w:themeColor="text1"/>
        </w:rPr>
        <w:t xml:space="preserve">ful or wanton misconduct. </w:t>
      </w:r>
    </w:p>
    <w:p w:rsidR="00016DC7" w:rsidRPr="0006761F" w:rsidRDefault="00016DC7" w:rsidP="00016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6761F">
        <w:rPr>
          <w:color w:val="000000" w:themeColor="text1"/>
          <w:u w:color="000000" w:themeColor="text1"/>
        </w:rPr>
        <w:tab/>
        <w:t>(</w:t>
      </w:r>
      <w:r w:rsidR="0029248B">
        <w:rPr>
          <w:color w:val="000000" w:themeColor="text1"/>
          <w:u w:color="000000" w:themeColor="text1"/>
        </w:rPr>
        <w:t>D</w:t>
      </w:r>
      <w:r w:rsidRPr="0006761F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06761F">
        <w:rPr>
          <w:color w:val="000000" w:themeColor="text1"/>
          <w:u w:color="000000" w:themeColor="text1"/>
        </w:rPr>
        <w:t>This section may not be construed to affect immunity from civil liability for a person who attempts to render emergency care pursuant to Section 15</w:t>
      </w:r>
      <w:r>
        <w:rPr>
          <w:color w:val="000000" w:themeColor="text1"/>
          <w:u w:color="000000" w:themeColor="text1"/>
        </w:rPr>
        <w:noBreakHyphen/>
      </w:r>
      <w:r w:rsidRPr="0006761F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  <w:t>310.”</w:t>
      </w:r>
    </w:p>
    <w:p w:rsidR="00016DC7" w:rsidRPr="0006761F" w:rsidRDefault="00016DC7" w:rsidP="00016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016DC7" w:rsidP="00016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6761F">
        <w:rPr>
          <w:color w:val="000000" w:themeColor="text1"/>
          <w:u w:color="000000" w:themeColor="text1"/>
        </w:rPr>
        <w:t>SECTION</w:t>
      </w:r>
      <w:r w:rsidRPr="0006761F">
        <w:rPr>
          <w:color w:val="000000" w:themeColor="text1"/>
          <w:u w:color="000000" w:themeColor="text1"/>
        </w:rPr>
        <w:tab/>
        <w:t>2.</w:t>
      </w:r>
      <w:r w:rsidRPr="0006761F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7030E1" w:rsidRDefault="00016DC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0E64" w:rsidRDefault="008B0E64" w:rsidP="008B0E64">
      <w:pPr>
        <w:suppressAutoHyphens/>
      </w:pPr>
    </w:p>
    <w:sectPr w:rsidR="008B0E64" w:rsidSect="008B0E6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2443" w:rsidRDefault="00162443" w:rsidP="009F0C77">
      <w:r>
        <w:separator/>
      </w:r>
    </w:p>
  </w:endnote>
  <w:endnote w:type="continuationSeparator" w:id="0">
    <w:p w:rsidR="00162443" w:rsidRDefault="0016244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225FCF-0E55-467B-A283-79E63589532F}"/>
    <w:embedBold r:id="rId2" w:fontKey="{537B34B9-35AD-4A3A-A449-C03868F671D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2CB7E3F-39DF-4376-A5D3-E507D88D1F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AAB33A2-8E7E-4ED5-A80D-E828F21059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0E1" w:rsidRPr="008B0E64" w:rsidRDefault="008B0E64" w:rsidP="008B0E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2443" w:rsidRDefault="00162443" w:rsidP="009F0C77">
      <w:r>
        <w:separator/>
      </w:r>
    </w:p>
  </w:footnote>
  <w:footnote w:type="continuationSeparator" w:id="0">
    <w:p w:rsidR="00162443" w:rsidRDefault="0016244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05CZ15"/>
    <w:docVar w:name="CoverBillType" w:val="b"/>
    <w:docVar w:name="docpath" w:val="L:\Council\bills\NBD\11005CZ15.DOCX"/>
    <w:docVar w:name="dvBillNumber" w:val="321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22583D"/>
    <w:rsid w:val="00011869"/>
    <w:rsid w:val="00016DC7"/>
    <w:rsid w:val="00046863"/>
    <w:rsid w:val="000E1785"/>
    <w:rsid w:val="000F40FA"/>
    <w:rsid w:val="0010776B"/>
    <w:rsid w:val="00133E66"/>
    <w:rsid w:val="001435A3"/>
    <w:rsid w:val="00162443"/>
    <w:rsid w:val="00171D28"/>
    <w:rsid w:val="001D08F2"/>
    <w:rsid w:val="001D525B"/>
    <w:rsid w:val="001D7F4F"/>
    <w:rsid w:val="002143B2"/>
    <w:rsid w:val="0022583D"/>
    <w:rsid w:val="002321B6"/>
    <w:rsid w:val="002339C4"/>
    <w:rsid w:val="00250967"/>
    <w:rsid w:val="002543C8"/>
    <w:rsid w:val="00284AAE"/>
    <w:rsid w:val="0029248B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5E8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30E1"/>
    <w:rsid w:val="00734F00"/>
    <w:rsid w:val="00785932"/>
    <w:rsid w:val="007A70AE"/>
    <w:rsid w:val="008362E8"/>
    <w:rsid w:val="00885ED6"/>
    <w:rsid w:val="008A1768"/>
    <w:rsid w:val="008B0E64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63CA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80D0B"/>
    <w:rsid w:val="00E92EEF"/>
    <w:rsid w:val="00F24442"/>
    <w:rsid w:val="00F43AB1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F1788F-28EB-430B-A5B5-618142C83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25A90-5DD8-4C2D-968C-90768FD86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FC32FEBB.dotm</Template>
  <TotalTime>0</TotalTime>
  <Pages>1</Pages>
  <Words>324</Words>
  <Characters>1578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3219 Text of Previous Version (Dec. 18, 2014) - South Carolina Legislature Online</dc:title>
  <dc:creator>%USERNAME%</dc:creator>
  <cp:lastModifiedBy>N Cumfer</cp:lastModifiedBy>
  <cp:revision>2</cp:revision>
  <cp:lastPrinted>2014-12-12T15:12:00Z</cp:lastPrinted>
  <dcterms:created xsi:type="dcterms:W3CDTF">2014-12-18T18:36:00Z</dcterms:created>
  <dcterms:modified xsi:type="dcterms:W3CDTF">2014-12-18T18:36:00Z</dcterms:modified>
</cp:coreProperties>
</file>