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ED1" w:rsidRDefault="00AE4ED1" w:rsidP="003E65F3"/>
    <w:p w:rsidR="003E65F3" w:rsidRDefault="003E65F3" w:rsidP="003E65F3"/>
    <w:p w:rsidR="003E65F3" w:rsidRDefault="003E65F3" w:rsidP="003E65F3"/>
    <w:p w:rsidR="003E65F3" w:rsidRDefault="003E65F3" w:rsidP="003E65F3"/>
    <w:p w:rsidR="003E65F3" w:rsidRDefault="003E65F3" w:rsidP="003E65F3"/>
    <w:p w:rsidR="003E65F3" w:rsidRDefault="003E65F3" w:rsidP="003E65F3"/>
    <w:p w:rsidR="003E65F3" w:rsidRDefault="003E65F3" w:rsidP="003E65F3"/>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71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A76" w:rsidP="00C22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16</w:t>
      </w:r>
      <w:r>
        <w:noBreakHyphen/>
        <w:t>17</w:t>
      </w:r>
      <w:r>
        <w:noBreakHyphen/>
        <w:t>485 SO AS TO DEFINE THE TERM “TRACKING DEVICE”, CREATE THE OFFENSE OF UNLAWFUL TRACKING, TO PROVIDE A PENALTY, AND TO PROVIDE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1AE" w:rsidRDefault="00F47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71AE" w:rsidRDefault="00F47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F471AE"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5A76">
        <w:t>Article 7, Chapter 17, Title 16 of the 1976 Code is amended by adding:</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17</w:t>
      </w:r>
      <w:r>
        <w:noBreakHyphen/>
        <w:t>485.</w:t>
      </w:r>
      <w:r>
        <w:tab/>
        <w:t>(A)</w:t>
      </w:r>
      <w:r>
        <w:tab/>
        <w:t>As used in this section, the term:</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44A74">
        <w:t>‘</w:t>
      </w:r>
      <w:r>
        <w:t>Motor vehicle</w:t>
      </w:r>
      <w:r w:rsidRPr="00544A74">
        <w:t>’</w:t>
      </w:r>
      <w:r>
        <w:t xml:space="preserve"> means as defined in Section 56</w:t>
      </w:r>
      <w:r>
        <w:noBreakHyphen/>
        <w:t>1</w:t>
      </w:r>
      <w:r>
        <w:noBreakHyphen/>
        <w:t>10.</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44A74">
        <w:t>‘</w:t>
      </w:r>
      <w:r>
        <w:t>Tracking device</w:t>
      </w:r>
      <w:r w:rsidRPr="00544A74">
        <w:t>’</w:t>
      </w:r>
      <w:r>
        <w:t xml:space="preserve"> means an electronic device including, but not limited to, a global positioning system tracking device that is designed or intended for use to track the location of a motor vehicle regardless of whether that information is recorded.</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756A9">
        <w:t>B)</w:t>
      </w:r>
      <w:r w:rsidR="000756A9">
        <w:tab/>
        <w:t xml:space="preserve">It is unlawful for a person </w:t>
      </w:r>
      <w:r>
        <w:t>including, but not limited to, a law enforcement officer or other employee of a law enforcement agency or a person associated with, or employed by, a security or private investigative business</w:t>
      </w:r>
      <w:r w:rsidR="000756A9">
        <w:t xml:space="preserve"> to</w:t>
      </w:r>
      <w:r>
        <w:t>:</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track the location of a motor vehicle with a tracking device without the knowledge and consent of either the owner or the authorized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person who violates the provisions of this section is guilty of a misdemeanor and, upon conviction, must be fined not more than five hundred dollars or imprisoned for not more than one year.</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the installation or use of a tracking device: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provides motor vehicle tracking for purposes of providing mechanical, operational, directional, navigational, weather, or traffic information to the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that provides emergency assistance to the operator or passengers of the motor vehicle under the terms and conditions of a subscription service;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provides missing vehicle assistance for the benefit of the owner or operator of the motor vehicle;</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that provides diagnostic services regarding the mechanical operation of a motor vehicle under the terms and conditions of a subscription service; </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when the lessee of the motor vehicle is given written notice from the lessor that the motor vehicle may be tracked through the use of a tracking device and this notice is signed by the lessee; or</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by a parent or legal guardian of a person under the age of eighteen on a motor vehicle owned or leased by that parent or legal guardian or the person under the age of eighteen and operated by him.”</w:t>
      </w: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A76" w:rsidRDefault="00505A76" w:rsidP="0050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0F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ED1" w:rsidRDefault="00AE4ED1" w:rsidP="00AE4ED1">
      <w:pPr>
        <w:suppressAutoHyphens/>
      </w:pPr>
    </w:p>
    <w:sectPr w:rsidR="00AE4ED1" w:rsidSect="00AE4E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1AE" w:rsidRDefault="00F471AE" w:rsidP="009F0C77">
      <w:r>
        <w:separator/>
      </w:r>
    </w:p>
  </w:endnote>
  <w:endnote w:type="continuationSeparator" w:id="0">
    <w:p w:rsidR="00F471AE" w:rsidRDefault="00F47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36E92F-B900-4A29-A1DF-F24437C85864}"/>
    <w:embedBold r:id="rId2" w:fontKey="{926C79AF-C3DC-4D9B-ACFC-9C750F82C575}"/>
  </w:font>
  <w:font w:name="Calibri">
    <w:panose1 w:val="020F0502020204030204"/>
    <w:charset w:val="00"/>
    <w:family w:val="swiss"/>
    <w:pitch w:val="variable"/>
    <w:sig w:usb0="E10002FF" w:usb1="4000ACFF" w:usb2="00000009" w:usb3="00000000" w:csb0="0000019F" w:csb1="00000000"/>
    <w:embedRegular r:id="rId3" w:fontKey="{D3784FA2-5E82-4F0A-AB1C-A5FEB051C88B}"/>
  </w:font>
  <w:font w:name="Segoe UI">
    <w:panose1 w:val="020B0502040204020203"/>
    <w:charset w:val="00"/>
    <w:family w:val="swiss"/>
    <w:pitch w:val="variable"/>
    <w:sig w:usb0="E10022FF" w:usb1="C000E47F" w:usb2="00000029" w:usb3="00000000" w:csb0="000001DF" w:csb1="00000000"/>
    <w:embedRegular r:id="rId4" w:fontKey="{9ECF62C6-038E-40BD-A23F-A82B5F6A465E}"/>
  </w:font>
  <w:font w:name="Cambria">
    <w:panose1 w:val="02040503050406030204"/>
    <w:charset w:val="00"/>
    <w:family w:val="roman"/>
    <w:pitch w:val="variable"/>
    <w:sig w:usb0="E00002FF" w:usb1="400004FF" w:usb2="00000000" w:usb3="00000000" w:csb0="0000019F" w:csb1="00000000"/>
    <w:embedRegular r:id="rId5" w:fontKey="{AB326E99-1B79-4273-AAD3-F7880ED51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FFB" w:rsidRPr="00AE4ED1" w:rsidRDefault="00AE4ED1" w:rsidP="00AE4ED1">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sidR="00C226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1AE" w:rsidRDefault="00F471AE" w:rsidP="009F0C77">
      <w:r>
        <w:separator/>
      </w:r>
    </w:p>
  </w:footnote>
  <w:footnote w:type="continuationSeparator" w:id="0">
    <w:p w:rsidR="00F471AE" w:rsidRDefault="00F47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1AHB15"/>
    <w:docVar w:name="CoverBillType" w:val="b"/>
    <w:docVar w:name="docpath" w:val="L:\Council\bills\MS\7051AHB15.DOCX"/>
    <w:docVar w:name="dvBillNumber" w:val="3285"/>
    <w:docVar w:name="dvBillNumberPrefix" w:val="H. "/>
    <w:docVar w:name="dvOriginalBody" w:val="House"/>
    <w:docVar w:name="dvSteno" w:val="MS"/>
    <w:docVar w:name="NameofBody" w:val="h"/>
    <w:docVar w:name="vgroup2" w:val="Council"/>
  </w:docVars>
  <w:rsids>
    <w:rsidRoot w:val="00F471AE"/>
    <w:rsid w:val="00011869"/>
    <w:rsid w:val="00015CD6"/>
    <w:rsid w:val="000756A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0FB8"/>
    <w:rsid w:val="003D01E8"/>
    <w:rsid w:val="003E5288"/>
    <w:rsid w:val="003E65F3"/>
    <w:rsid w:val="003F6D79"/>
    <w:rsid w:val="0041760A"/>
    <w:rsid w:val="00417C01"/>
    <w:rsid w:val="004809EE"/>
    <w:rsid w:val="00495180"/>
    <w:rsid w:val="004E7D54"/>
    <w:rsid w:val="00505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ED1"/>
    <w:rsid w:val="00B412D4"/>
    <w:rsid w:val="00B976A0"/>
    <w:rsid w:val="00BE3C22"/>
    <w:rsid w:val="00C0345E"/>
    <w:rsid w:val="00C2263C"/>
    <w:rsid w:val="00C3483A"/>
    <w:rsid w:val="00C74E9D"/>
    <w:rsid w:val="00C80FFB"/>
    <w:rsid w:val="00C82FD3"/>
    <w:rsid w:val="00C92819"/>
    <w:rsid w:val="00CC6B7B"/>
    <w:rsid w:val="00CD2089"/>
    <w:rsid w:val="00D73A67"/>
    <w:rsid w:val="00D970A9"/>
    <w:rsid w:val="00DF3845"/>
    <w:rsid w:val="00E41911"/>
    <w:rsid w:val="00E92EEF"/>
    <w:rsid w:val="00F24442"/>
    <w:rsid w:val="00F471A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B0053E-A1F6-4845-B1DE-B41AB8AF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6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68FD9-DFB2-4FB6-99DA-DF842DBBE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3285 Text of Previous Version (Jan. 13, 2015) - South Carolina Legislature Online</dc:title>
  <dc:creator>MarthaSanders</dc:creator>
  <cp:lastModifiedBy>N Cumfer</cp:lastModifiedBy>
  <cp:revision>3</cp:revision>
  <cp:lastPrinted>2015-01-06T16:04:00Z</cp:lastPrinted>
  <dcterms:created xsi:type="dcterms:W3CDTF">2015-01-13T18:11:00Z</dcterms:created>
  <dcterms:modified xsi:type="dcterms:W3CDTF">2015-02-09T18:53:00Z</dcterms:modified>
</cp:coreProperties>
</file>