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666" w:rsidRDefault="00F216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2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7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0643FF">
        <w:t>THOMAS “TOM” EDWARD ASHLEY, FINANCE DIRECTOR FOR ORANGEBURG CONSOLIDATED SCHOOL DISTRICT 4</w:t>
      </w:r>
      <w:r>
        <w:t xml:space="preserve">, UPON THE OCCASION OF HIS RETIREMENT AFTER </w:t>
      </w:r>
      <w:r w:rsidR="000643FF">
        <w:t>SIXTEEN Y</w:t>
      </w:r>
      <w:r>
        <w:t>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A5C"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3A5C">
        <w:t>it is altogether fitting and proper that the members of the House of Representatives of the State of South Carolina should pause in their deliberations to express their gratitude to Thomas “Tom” Edward Ashley for his significant contributions to Orangeburg Consolidated School District 4; and</w:t>
      </w:r>
    </w:p>
    <w:p w:rsidR="007F3A5C" w:rsidRDefault="007F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290"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4290">
        <w:t>a native of Orangeburg, Tom Ashley</w:t>
      </w:r>
      <w:r>
        <w:t xml:space="preserve"> is the </w:t>
      </w:r>
      <w:r w:rsidR="00844290">
        <w:t xml:space="preserve">proud </w:t>
      </w:r>
      <w:r>
        <w:t xml:space="preserve">son of </w:t>
      </w:r>
      <w:r w:rsidR="00844290">
        <w:t>Mr. and Mrs. R. T. Ashley.  He followed in the footsteps of his father</w:t>
      </w:r>
      <w:r>
        <w:t xml:space="preserve"> </w:t>
      </w:r>
      <w:r w:rsidR="00844290">
        <w:t xml:space="preserve">who served with the </w:t>
      </w:r>
      <w:r w:rsidR="00BC2654" w:rsidRPr="00E3454F">
        <w:t>South</w:t>
      </w:r>
      <w:r w:rsidR="00E3454F">
        <w:t>e</w:t>
      </w:r>
      <w:r w:rsidR="00BC2654" w:rsidRPr="00E3454F">
        <w:t>astern Association of School Business</w:t>
      </w:r>
      <w:r w:rsidR="00844290">
        <w:t xml:space="preserve"> Officials from 1975 to 1976; and</w:t>
      </w:r>
    </w:p>
    <w:p w:rsidR="00844290" w:rsidRDefault="00844290"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5C"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3A5C">
        <w:t>in preparation for his life work, Tom Ashley earned a bachelor</w:t>
      </w:r>
      <w:r w:rsidR="00C8394F" w:rsidRPr="00C8394F">
        <w:t>’</w:t>
      </w:r>
      <w:r w:rsidR="007F3A5C">
        <w:t>s degree from Clemson University</w:t>
      </w:r>
      <w:r>
        <w:t xml:space="preserve"> and served for twenty years as an auditor supervisor at the South Carolina Department of Education</w:t>
      </w:r>
      <w:r w:rsidR="000643FF">
        <w:t>, beginning</w:t>
      </w:r>
      <w:r>
        <w:t xml:space="preserve"> in 1978</w:t>
      </w:r>
      <w:r w:rsidR="007F3A5C">
        <w:t>; and</w:t>
      </w:r>
    </w:p>
    <w:p w:rsidR="00393F91"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F91"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became the finance director for Orangeburg Consolidated School District 4 in 1998, and like his father he served the </w:t>
      </w:r>
      <w:r w:rsidRPr="00E3454F">
        <w:t>South</w:t>
      </w:r>
      <w:r w:rsidR="00E3454F">
        <w:t>e</w:t>
      </w:r>
      <w:r w:rsidRPr="00E3454F">
        <w:t>astern Association of School Business</w:t>
      </w:r>
      <w:r>
        <w:t xml:space="preserve"> Officials as its state director from 2007 to 2014.  Recognized </w:t>
      </w:r>
      <w:r w:rsidR="00C8394F">
        <w:t xml:space="preserve">throughout the State </w:t>
      </w:r>
      <w:r>
        <w:t xml:space="preserve">for his high standards of work and personal warmth </w:t>
      </w:r>
      <w:r w:rsidR="00C8394F">
        <w:t>with his colleagues</w:t>
      </w:r>
      <w:r>
        <w:t>, he also served as a board member for the South Carolina Association of Governmental Organizations; and</w:t>
      </w:r>
    </w:p>
    <w:p w:rsidR="00393F91" w:rsidRDefault="00393F91"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3FF" w:rsidRDefault="000643FF"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of thirty</w:t>
      </w:r>
      <w:r w:rsidR="00C8394F">
        <w:noBreakHyphen/>
      </w:r>
      <w:r>
        <w:t>five years, Betty, he reared two fine daughters, Katherine and Randi; and</w:t>
      </w:r>
    </w:p>
    <w:p w:rsidR="000643FF" w:rsidRDefault="000643FF"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5C"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spend many happy hours of retirement </w:t>
      </w:r>
      <w:r w:rsidR="000643FF">
        <w:t>with his cherished family and friends between his home in Orangeburg and his home in the mountains and in planting plots for hunting</w:t>
      </w:r>
      <w:r>
        <w:t>; and</w:t>
      </w:r>
    </w:p>
    <w:p w:rsidR="007F3A5C"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7F3A5C" w:rsidP="007F3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rsidR="000643FF">
        <w:rPr>
          <w:color w:val="000000" w:themeColor="text1"/>
          <w:u w:color="000000" w:themeColor="text1"/>
        </w:rPr>
        <w:t>Tom Ashley</w:t>
      </w:r>
      <w:r>
        <w:rPr>
          <w:color w:val="000000" w:themeColor="text1"/>
          <w:u w:color="000000" w:themeColor="text1"/>
        </w:rPr>
        <w:t xml:space="preserve"> has devoted to </w:t>
      </w:r>
      <w:r w:rsidR="000643FF">
        <w:t>Orangeburg Consolidated School District 4</w:t>
      </w:r>
      <w:r>
        <w:rPr>
          <w:color w:val="000000" w:themeColor="text1"/>
          <w:u w:color="000000" w:themeColor="text1"/>
        </w:rPr>
        <w:t xml:space="preserve"> and wish him many years of enjoyment in his well</w:t>
      </w:r>
      <w:r w:rsidR="00C8394F">
        <w:rPr>
          <w:color w:val="000000" w:themeColor="text1"/>
          <w:u w:color="000000" w:themeColor="text1"/>
        </w:rPr>
        <w:noBreakHyphen/>
      </w:r>
      <w:r>
        <w:rPr>
          <w:color w:val="000000" w:themeColor="text1"/>
          <w:u w:color="000000" w:themeColor="text1"/>
        </w:rPr>
        <w:t>earned retirement</w:t>
      </w:r>
      <w:r w:rsidR="00B917A9">
        <w:t>.  Now, therefore,</w:t>
      </w: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5D84">
        <w:t xml:space="preserve"> the members of the House of Representatives of the State of South Carolina, by this resolution, recognize and honor Thomas “Tom” Edward Ashley, Finance Director for Orangeburg Consolidated School District 4, upon the occasion of his retirement after sixteen years of exemplary service, and wish him continued success and happiness in all his future endeavors.</w:t>
      </w: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7A9" w:rsidRDefault="00B91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7F3A5C">
        <w:t>provi</w:t>
      </w:r>
      <w:r>
        <w:t>ded to</w:t>
      </w:r>
      <w:r w:rsidR="007F3A5C">
        <w:t xml:space="preserve"> Thomas “Tom” Edward Ashley.</w:t>
      </w:r>
    </w:p>
    <w:p w:rsidR="00057A18" w:rsidRDefault="00C8394F" w:rsidP="00084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1666" w:rsidRDefault="00F21666" w:rsidP="00F21666">
      <w:pPr>
        <w:suppressAutoHyphens/>
      </w:pPr>
    </w:p>
    <w:sectPr w:rsidR="00F21666" w:rsidSect="00F216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3FF" w:rsidRDefault="000643FF" w:rsidP="009F0C77">
      <w:r>
        <w:separator/>
      </w:r>
    </w:p>
  </w:endnote>
  <w:endnote w:type="continuationSeparator" w:id="0">
    <w:p w:rsidR="000643FF" w:rsidRDefault="00064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87B178-576D-4E86-8028-14E744DAD0A6}"/>
    <w:embedBold r:id="rId2" w:fontKey="{54A624BF-AEF2-48D6-B9D9-59A7A06F24BB}"/>
  </w:font>
  <w:font w:name="Calibri">
    <w:panose1 w:val="020F0502020204030204"/>
    <w:charset w:val="00"/>
    <w:family w:val="swiss"/>
    <w:pitch w:val="variable"/>
    <w:sig w:usb0="E10002FF" w:usb1="4000ACFF" w:usb2="00000009" w:usb3="00000000" w:csb0="0000019F" w:csb1="00000000"/>
    <w:embedRegular r:id="rId3" w:fontKey="{2D0E371E-CB73-4EB7-A153-3EE5E9778A41}"/>
  </w:font>
  <w:font w:name="Segoe UI">
    <w:panose1 w:val="020B0502040204020203"/>
    <w:charset w:val="00"/>
    <w:family w:val="swiss"/>
    <w:pitch w:val="variable"/>
    <w:sig w:usb0="E10022FF" w:usb1="C000E47F" w:usb2="00000029" w:usb3="00000000" w:csb0="000001DF" w:csb1="00000000"/>
    <w:embedRegular r:id="rId4" w:fontKey="{091889B5-E690-4F91-91F5-363A89310019}"/>
  </w:font>
  <w:font w:name="Cambria">
    <w:panose1 w:val="02040503050406030204"/>
    <w:charset w:val="00"/>
    <w:family w:val="roman"/>
    <w:pitch w:val="variable"/>
    <w:sig w:usb0="E00002FF" w:usb1="400004FF" w:usb2="00000000" w:usb3="00000000" w:csb0="0000019F" w:csb1="00000000"/>
    <w:embedRegular r:id="rId5" w:fontKey="{50BE5477-53DF-4EED-8418-9533B0A576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A18" w:rsidRPr="00F21666" w:rsidRDefault="00F21666" w:rsidP="00F21666">
    <w:pPr>
      <w:pStyle w:val="Footer"/>
      <w:tabs>
        <w:tab w:val="clear" w:pos="4680"/>
        <w:tab w:val="clear" w:pos="9360"/>
        <w:tab w:val="center" w:pos="2995"/>
      </w:tabs>
      <w:spacing w:before="120"/>
    </w:pPr>
    <w:r>
      <w:t>[3316]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3FF" w:rsidRDefault="000643FF" w:rsidP="009F0C77">
      <w:r>
        <w:separator/>
      </w:r>
    </w:p>
  </w:footnote>
  <w:footnote w:type="continuationSeparator" w:id="0">
    <w:p w:rsidR="000643FF" w:rsidRDefault="00064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7CZ15"/>
    <w:docVar w:name="CoverBillType" w:val="r"/>
    <w:docVar w:name="docpath" w:val="L:\Council\bills\GM\24167CZ15.DOCX"/>
    <w:docVar w:name="dvBillNumber" w:val="3316"/>
    <w:docVar w:name="dvBillNumberPrefix" w:val="H. "/>
    <w:docVar w:name="dvOriginalBody" w:val="House"/>
    <w:docVar w:name="dvSteno" w:val="GM"/>
    <w:docVar w:name="NameofBody" w:val="h"/>
    <w:docVar w:name="vgroup2" w:val="Council"/>
  </w:docVars>
  <w:rsids>
    <w:rsidRoot w:val="00B917A9"/>
    <w:rsid w:val="00011869"/>
    <w:rsid w:val="00015CD6"/>
    <w:rsid w:val="00057A18"/>
    <w:rsid w:val="000643FF"/>
    <w:rsid w:val="00084764"/>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65D84"/>
    <w:rsid w:val="0037079A"/>
    <w:rsid w:val="00393F91"/>
    <w:rsid w:val="003C4DAB"/>
    <w:rsid w:val="003D01E8"/>
    <w:rsid w:val="003E5288"/>
    <w:rsid w:val="003F6D79"/>
    <w:rsid w:val="0041760A"/>
    <w:rsid w:val="00417C01"/>
    <w:rsid w:val="004809EE"/>
    <w:rsid w:val="004B5E40"/>
    <w:rsid w:val="004E7D54"/>
    <w:rsid w:val="00520E8B"/>
    <w:rsid w:val="005273C6"/>
    <w:rsid w:val="00530A69"/>
    <w:rsid w:val="00545593"/>
    <w:rsid w:val="00577C6C"/>
    <w:rsid w:val="005C2FE2"/>
    <w:rsid w:val="005E1FF1"/>
    <w:rsid w:val="005E2BC9"/>
    <w:rsid w:val="00605102"/>
    <w:rsid w:val="006215AA"/>
    <w:rsid w:val="00690542"/>
    <w:rsid w:val="006913C9"/>
    <w:rsid w:val="00691EBF"/>
    <w:rsid w:val="0069470D"/>
    <w:rsid w:val="006F0F4E"/>
    <w:rsid w:val="00734F00"/>
    <w:rsid w:val="007A70AE"/>
    <w:rsid w:val="007F3A5C"/>
    <w:rsid w:val="008362E8"/>
    <w:rsid w:val="00844290"/>
    <w:rsid w:val="008A1768"/>
    <w:rsid w:val="008F0F33"/>
    <w:rsid w:val="008F4429"/>
    <w:rsid w:val="0094021A"/>
    <w:rsid w:val="009B44AF"/>
    <w:rsid w:val="009C6A0B"/>
    <w:rsid w:val="009E7A35"/>
    <w:rsid w:val="009F0C77"/>
    <w:rsid w:val="009F4DD1"/>
    <w:rsid w:val="00A41684"/>
    <w:rsid w:val="00A64E80"/>
    <w:rsid w:val="00A72BCD"/>
    <w:rsid w:val="00A741D9"/>
    <w:rsid w:val="00A833AB"/>
    <w:rsid w:val="00A9741D"/>
    <w:rsid w:val="00AD4B17"/>
    <w:rsid w:val="00B412D4"/>
    <w:rsid w:val="00B917A9"/>
    <w:rsid w:val="00BC2654"/>
    <w:rsid w:val="00BE3C22"/>
    <w:rsid w:val="00C0345E"/>
    <w:rsid w:val="00C3483A"/>
    <w:rsid w:val="00C74E9D"/>
    <w:rsid w:val="00C82FD3"/>
    <w:rsid w:val="00C8394F"/>
    <w:rsid w:val="00C92819"/>
    <w:rsid w:val="00CC6B7B"/>
    <w:rsid w:val="00CD2089"/>
    <w:rsid w:val="00CF63EE"/>
    <w:rsid w:val="00D73A67"/>
    <w:rsid w:val="00D970A9"/>
    <w:rsid w:val="00DF3845"/>
    <w:rsid w:val="00E3454F"/>
    <w:rsid w:val="00E41911"/>
    <w:rsid w:val="00E92EEF"/>
    <w:rsid w:val="00EF2368"/>
    <w:rsid w:val="00F21666"/>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FD2A4-A2CF-4B17-9D80-FA4102F2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3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59854-EE69-42CD-9AEC-C7433C1D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412</Words>
  <Characters>2190</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3316 Text of Previous Version (Jan. 15, 2015) - South Carolina Legislature Online</dc:title>
  <dc:creator>%USERNAME%</dc:creator>
  <cp:lastModifiedBy>N Cumfer</cp:lastModifiedBy>
  <cp:revision>2</cp:revision>
  <cp:lastPrinted>2015-01-15T14:12:00Z</cp:lastPrinted>
  <dcterms:created xsi:type="dcterms:W3CDTF">2015-01-15T15:16:00Z</dcterms:created>
  <dcterms:modified xsi:type="dcterms:W3CDTF">2015-01-15T15:16:00Z</dcterms:modified>
</cp:coreProperties>
</file>