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416" w:rsidRDefault="00D8741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8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3AE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969D0" w:rsidRDefault="00AD6A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3" w:name="titletop"/>
      <w:bookmarkEnd w:id="3"/>
      <w:r>
        <w:t xml:space="preserve">TO HONOR </w:t>
      </w:r>
      <w:r w:rsidR="006B6279">
        <w:t xml:space="preserve">THE DILLON HIGH SCHOOL VARSITY FOOTBALL TEAM, COACHES, AND SCHOOL OFFICIALS FOR THEIR SUCCESSFUL SEASON ON THE GRIDIRON AND TO CONGRATULATE THEM FOR GARNERING YET ANOTHER </w:t>
      </w:r>
      <w:r w:rsidR="006B6279" w:rsidRPr="00E542AE">
        <w:rPr>
          <w:color w:val="000000" w:themeColor="text1"/>
          <w:u w:color="000000" w:themeColor="text1"/>
        </w:rPr>
        <w:t>C</w:t>
      </w:r>
      <w:r w:rsidR="00A969D0" w:rsidRPr="00E542AE">
        <w:rPr>
          <w:color w:val="000000" w:themeColor="text1"/>
          <w:u w:color="000000" w:themeColor="text1"/>
        </w:rPr>
        <w:t>LASS</w:t>
      </w:r>
      <w:r w:rsidR="00A969D0">
        <w:rPr>
          <w:color w:val="000000" w:themeColor="text1"/>
          <w:u w:color="000000" w:themeColor="text1"/>
        </w:rPr>
        <w:t xml:space="preserve"> AA</w:t>
      </w:r>
      <w:r w:rsidR="00A969D0" w:rsidRPr="00E542AE">
        <w:rPr>
          <w:color w:val="000000" w:themeColor="text1"/>
          <w:u w:color="000000" w:themeColor="text1"/>
        </w:rPr>
        <w:t xml:space="preserve"> STATE CHAMPIONSHIP </w:t>
      </w:r>
      <w:r w:rsidR="00A969D0">
        <w:rPr>
          <w:color w:val="000000" w:themeColor="text1"/>
          <w:u w:color="000000" w:themeColor="text1"/>
        </w:rPr>
        <w:t>T</w:t>
      </w:r>
      <w:r w:rsidR="00A969D0" w:rsidRPr="00E542AE">
        <w:rPr>
          <w:color w:val="000000" w:themeColor="text1"/>
          <w:u w:color="000000" w:themeColor="text1"/>
        </w:rPr>
        <w:t>ITLE</w:t>
      </w:r>
      <w:r w:rsidR="00B7057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69D0" w:rsidRDefault="00573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69D0">
        <w:t xml:space="preserve">it is with great pleasure, even pride, that the South Carolina House of Representatives has learned that the Dillon High School varsity football team of Dillon County has added another feather in its cap as the team successfully defended its state title </w:t>
      </w:r>
      <w:r w:rsidR="00EA1F13">
        <w:t>at the River Bluff High School Stadium in Lexington</w:t>
      </w:r>
      <w:r w:rsidR="00772C5E">
        <w:t xml:space="preserve"> at the close of 2014</w:t>
      </w:r>
      <w:r w:rsidR="00A969D0">
        <w:t>; and</w:t>
      </w:r>
    </w:p>
    <w:p w:rsidR="006B6279" w:rsidRDefault="006B62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279" w:rsidRDefault="006B62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1F13">
        <w:t>the Dillon Wildcats took home a triple</w:t>
      </w:r>
      <w:r w:rsidR="000945FF">
        <w:noBreakHyphen/>
      </w:r>
      <w:r w:rsidR="00EA1F13">
        <w:t>crown trophy when they defeated the Newberry High School Bulldogs 49</w:t>
      </w:r>
      <w:r w:rsidR="000945FF">
        <w:noBreakHyphen/>
      </w:r>
      <w:r w:rsidR="00EA1F13">
        <w:t>27</w:t>
      </w:r>
      <w:r w:rsidR="00B7057E">
        <w:t>, maintaining</w:t>
      </w:r>
      <w:r w:rsidR="00EA1F13">
        <w:t xml:space="preserve"> the state title for three </w:t>
      </w:r>
      <w:r w:rsidR="00772C5E">
        <w:t xml:space="preserve">consecutive </w:t>
      </w:r>
      <w:r w:rsidR="00B7057E">
        <w:t>years and amassing</w:t>
      </w:r>
      <w:r w:rsidR="00EA1F13">
        <w:t xml:space="preserve"> five </w:t>
      </w:r>
      <w:r w:rsidR="00B7057E">
        <w:t>state</w:t>
      </w:r>
      <w:r w:rsidR="00EA1F13">
        <w:t xml:space="preserve"> victories since 2008; and</w:t>
      </w:r>
    </w:p>
    <w:p w:rsidR="00EA1F13" w:rsidRDefault="00EA1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045" w:rsidRDefault="00EA1F13" w:rsidP="00225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after three touchdowns by</w:t>
      </w:r>
      <w:r w:rsidRPr="00CB4ED0">
        <w:rPr>
          <w:color w:val="000000" w:themeColor="text1"/>
          <w:u w:color="000000" w:themeColor="text1"/>
        </w:rPr>
        <w:t xml:space="preserve"> </w:t>
      </w:r>
      <w:r>
        <w:rPr>
          <w:color w:val="000000" w:themeColor="text1"/>
          <w:u w:color="000000" w:themeColor="text1"/>
        </w:rPr>
        <w:t>the Wildcats</w:t>
      </w:r>
      <w:r w:rsidR="000945FF" w:rsidRPr="000945FF">
        <w:rPr>
          <w:color w:val="000000" w:themeColor="text1"/>
          <w:u w:color="000000" w:themeColor="text1"/>
        </w:rPr>
        <w:t>’</w:t>
      </w:r>
      <w:r>
        <w:rPr>
          <w:color w:val="000000" w:themeColor="text1"/>
          <w:u w:color="000000" w:themeColor="text1"/>
        </w:rPr>
        <w:t xml:space="preserve"> </w:t>
      </w:r>
      <w:r w:rsidRPr="00CB4ED0">
        <w:rPr>
          <w:color w:val="000000" w:themeColor="text1"/>
          <w:u w:color="000000" w:themeColor="text1"/>
        </w:rPr>
        <w:t>junior running back Johnny Allen</w:t>
      </w:r>
      <w:r w:rsidR="00B7057E">
        <w:rPr>
          <w:color w:val="000000" w:themeColor="text1"/>
          <w:u w:color="000000" w:themeColor="text1"/>
        </w:rPr>
        <w:t xml:space="preserve"> in the first half of the game</w:t>
      </w:r>
      <w:r>
        <w:rPr>
          <w:color w:val="000000" w:themeColor="text1"/>
          <w:u w:color="000000" w:themeColor="text1"/>
        </w:rPr>
        <w:t xml:space="preserve">, </w:t>
      </w:r>
      <w:r w:rsidR="00772C5E">
        <w:t>Dillon</w:t>
      </w:r>
      <w:r>
        <w:t xml:space="preserve"> held a 21</w:t>
      </w:r>
      <w:r w:rsidR="000945FF">
        <w:noBreakHyphen/>
      </w:r>
      <w:r>
        <w:t xml:space="preserve">7 lead over </w:t>
      </w:r>
      <w:r w:rsidR="00772C5E">
        <w:t>the Bulldogs</w:t>
      </w:r>
      <w:r>
        <w:t>.  The Wildcats emerged to score another touchdown in the first few seconds of the third quarter when</w:t>
      </w:r>
      <w:r w:rsidR="00225045">
        <w:t xml:space="preserve"> </w:t>
      </w:r>
      <w:r w:rsidRPr="00CB4ED0">
        <w:rPr>
          <w:color w:val="000000" w:themeColor="text1"/>
          <w:u w:color="000000" w:themeColor="text1"/>
        </w:rPr>
        <w:t xml:space="preserve">Randal Davis </w:t>
      </w:r>
      <w:r w:rsidR="00225045">
        <w:rPr>
          <w:color w:val="000000" w:themeColor="text1"/>
          <w:u w:color="000000" w:themeColor="text1"/>
        </w:rPr>
        <w:t>handily bundled up</w:t>
      </w:r>
      <w:r w:rsidRPr="00CB4ED0">
        <w:rPr>
          <w:color w:val="000000" w:themeColor="text1"/>
          <w:u w:color="000000" w:themeColor="text1"/>
        </w:rPr>
        <w:t xml:space="preserve"> a fumble at the Dillon one </w:t>
      </w:r>
      <w:r w:rsidR="00225045">
        <w:rPr>
          <w:color w:val="000000" w:themeColor="text1"/>
          <w:u w:color="000000" w:themeColor="text1"/>
        </w:rPr>
        <w:t xml:space="preserve">yard line </w:t>
      </w:r>
      <w:r w:rsidRPr="00CB4ED0">
        <w:rPr>
          <w:color w:val="000000" w:themeColor="text1"/>
          <w:u w:color="000000" w:themeColor="text1"/>
        </w:rPr>
        <w:t xml:space="preserve">and </w:t>
      </w:r>
      <w:r w:rsidR="00225045">
        <w:rPr>
          <w:color w:val="000000" w:themeColor="text1"/>
          <w:u w:color="000000" w:themeColor="text1"/>
        </w:rPr>
        <w:t>ran</w:t>
      </w:r>
      <w:r w:rsidRPr="00CB4ED0">
        <w:rPr>
          <w:color w:val="000000" w:themeColor="text1"/>
          <w:u w:color="000000" w:themeColor="text1"/>
        </w:rPr>
        <w:t xml:space="preserve"> it 99 yards</w:t>
      </w:r>
      <w:r w:rsidR="00225045">
        <w:rPr>
          <w:color w:val="000000" w:themeColor="text1"/>
          <w:u w:color="000000" w:themeColor="text1"/>
        </w:rPr>
        <w:t>; and</w:t>
      </w:r>
    </w:p>
    <w:p w:rsidR="00225045" w:rsidRDefault="00225045" w:rsidP="00225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5045" w:rsidRPr="00CB4ED0" w:rsidRDefault="00225045" w:rsidP="00225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A1F13" w:rsidRPr="00CB4ED0">
        <w:rPr>
          <w:color w:val="000000" w:themeColor="text1"/>
          <w:u w:color="000000" w:themeColor="text1"/>
        </w:rPr>
        <w:t xml:space="preserve">the two teams </w:t>
      </w:r>
      <w:r>
        <w:rPr>
          <w:color w:val="000000" w:themeColor="text1"/>
          <w:u w:color="000000" w:themeColor="text1"/>
        </w:rPr>
        <w:t xml:space="preserve">each </w:t>
      </w:r>
      <w:r w:rsidR="00B7057E">
        <w:rPr>
          <w:color w:val="000000" w:themeColor="text1"/>
          <w:u w:color="000000" w:themeColor="text1"/>
        </w:rPr>
        <w:t>completed</w:t>
      </w:r>
      <w:r>
        <w:rPr>
          <w:color w:val="000000" w:themeColor="text1"/>
          <w:u w:color="000000" w:themeColor="text1"/>
        </w:rPr>
        <w:t xml:space="preserve"> a</w:t>
      </w:r>
      <w:r w:rsidR="00772C5E">
        <w:rPr>
          <w:color w:val="000000" w:themeColor="text1"/>
          <w:u w:color="000000" w:themeColor="text1"/>
        </w:rPr>
        <w:t>nother</w:t>
      </w:r>
      <w:r>
        <w:rPr>
          <w:color w:val="000000" w:themeColor="text1"/>
          <w:u w:color="000000" w:themeColor="text1"/>
        </w:rPr>
        <w:t xml:space="preserve"> touc</w:t>
      </w:r>
      <w:r w:rsidR="007B0D59">
        <w:rPr>
          <w:color w:val="000000" w:themeColor="text1"/>
          <w:u w:color="000000" w:themeColor="text1"/>
        </w:rPr>
        <w:t>hdown to end the third quarter 35</w:t>
      </w:r>
      <w:r w:rsidR="000945FF">
        <w:rPr>
          <w:color w:val="000000" w:themeColor="text1"/>
          <w:u w:color="000000" w:themeColor="text1"/>
        </w:rPr>
        <w:noBreakHyphen/>
      </w:r>
      <w:r>
        <w:rPr>
          <w:color w:val="000000" w:themeColor="text1"/>
          <w:u w:color="000000" w:themeColor="text1"/>
        </w:rPr>
        <w:t>14, but Dillon added another t</w:t>
      </w:r>
      <w:r w:rsidR="00870DA7">
        <w:rPr>
          <w:color w:val="000000" w:themeColor="text1"/>
          <w:u w:color="000000" w:themeColor="text1"/>
        </w:rPr>
        <w:t>wo</w:t>
      </w:r>
      <w:r>
        <w:rPr>
          <w:color w:val="000000" w:themeColor="text1"/>
          <w:u w:color="000000" w:themeColor="text1"/>
        </w:rPr>
        <w:t xml:space="preserve"> touchdowns in the fourth quarter </w:t>
      </w:r>
      <w:r w:rsidR="007F4403">
        <w:rPr>
          <w:color w:val="000000" w:themeColor="text1"/>
          <w:u w:color="000000" w:themeColor="text1"/>
        </w:rPr>
        <w:t>for the final 49</w:t>
      </w:r>
      <w:r w:rsidR="000945FF">
        <w:rPr>
          <w:color w:val="000000" w:themeColor="text1"/>
          <w:u w:color="000000" w:themeColor="text1"/>
        </w:rPr>
        <w:noBreakHyphen/>
      </w:r>
      <w:r w:rsidR="007F4403">
        <w:rPr>
          <w:color w:val="000000" w:themeColor="text1"/>
          <w:u w:color="000000" w:themeColor="text1"/>
        </w:rPr>
        <w:t>27 tally in the championship game; and</w:t>
      </w:r>
    </w:p>
    <w:p w:rsidR="00EA1F13" w:rsidRPr="00CB4ED0" w:rsidRDefault="00EA1F13" w:rsidP="00EA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1F13" w:rsidRPr="00CB4ED0" w:rsidRDefault="00225045" w:rsidP="00D8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7057E">
        <w:rPr>
          <w:color w:val="000000" w:themeColor="text1"/>
          <w:u w:color="000000" w:themeColor="text1"/>
        </w:rPr>
        <w:t xml:space="preserve">through </w:t>
      </w:r>
      <w:r w:rsidR="00B7057E">
        <w:t xml:space="preserve">relentless drills and demanding practices, </w:t>
      </w:r>
      <w:r w:rsidR="00EA1F13" w:rsidRPr="00CB4ED0">
        <w:rPr>
          <w:color w:val="000000" w:themeColor="text1"/>
          <w:u w:color="000000" w:themeColor="text1"/>
        </w:rPr>
        <w:t xml:space="preserve">the </w:t>
      </w:r>
      <w:r w:rsidR="00B7057E">
        <w:rPr>
          <w:color w:val="000000" w:themeColor="text1"/>
          <w:u w:color="000000" w:themeColor="text1"/>
        </w:rPr>
        <w:t xml:space="preserve">Dillon </w:t>
      </w:r>
      <w:r w:rsidR="00EA1F13" w:rsidRPr="00CB4ED0">
        <w:rPr>
          <w:color w:val="000000" w:themeColor="text1"/>
          <w:u w:color="000000" w:themeColor="text1"/>
        </w:rPr>
        <w:t xml:space="preserve">Wildcats </w:t>
      </w:r>
      <w:r w:rsidR="00B7057E">
        <w:rPr>
          <w:color w:val="000000" w:themeColor="text1"/>
          <w:u w:color="000000" w:themeColor="text1"/>
        </w:rPr>
        <w:t xml:space="preserve">were rewarded by </w:t>
      </w:r>
      <w:r w:rsidR="00EA1F13" w:rsidRPr="00CB4ED0">
        <w:rPr>
          <w:color w:val="000000" w:themeColor="text1"/>
          <w:u w:color="000000" w:themeColor="text1"/>
        </w:rPr>
        <w:t>finish</w:t>
      </w:r>
      <w:r w:rsidR="00B7057E">
        <w:rPr>
          <w:color w:val="000000" w:themeColor="text1"/>
          <w:u w:color="000000" w:themeColor="text1"/>
        </w:rPr>
        <w:t>ing</w:t>
      </w:r>
      <w:r w:rsidR="007F4403">
        <w:rPr>
          <w:color w:val="000000" w:themeColor="text1"/>
          <w:u w:color="000000" w:themeColor="text1"/>
        </w:rPr>
        <w:t xml:space="preserve"> their stellar season with a perfect 14</w:t>
      </w:r>
      <w:r w:rsidR="000945FF">
        <w:rPr>
          <w:color w:val="000000" w:themeColor="text1"/>
          <w:u w:color="000000" w:themeColor="text1"/>
        </w:rPr>
        <w:noBreakHyphen/>
      </w:r>
      <w:r w:rsidR="007F4403">
        <w:rPr>
          <w:color w:val="000000" w:themeColor="text1"/>
          <w:u w:color="000000" w:themeColor="text1"/>
        </w:rPr>
        <w:t>0 record; and</w:t>
      </w:r>
    </w:p>
    <w:p w:rsidR="00EA1F13" w:rsidRDefault="00EA1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279" w:rsidRDefault="00A96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along with his fine coaching staff, Head Coach Jackie Hayes, our </w:t>
      </w:r>
      <w:r w:rsidR="00B7057E">
        <w:t xml:space="preserve">friend and </w:t>
      </w:r>
      <w:r>
        <w:t xml:space="preserve">respected colleague for District 55 in the House of Representatives, </w:t>
      </w:r>
      <w:r w:rsidR="006B6279">
        <w:t xml:space="preserve">shaped these </w:t>
      </w:r>
      <w:r w:rsidR="00B7057E">
        <w:t>young</w:t>
      </w:r>
      <w:r>
        <w:t xml:space="preserve"> </w:t>
      </w:r>
      <w:r w:rsidR="006B6279">
        <w:t>athletes into a championship team and instilled in them valuable lessons that will carry them through the gridiron of life; and</w:t>
      </w:r>
    </w:p>
    <w:p w:rsidR="006B6279" w:rsidRDefault="006B62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AE9" w:rsidRDefault="007F44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mindful of the distinction that the Dillon High School football team has brought to its </w:t>
      </w:r>
      <w:r>
        <w:rPr>
          <w:color w:val="000000" w:themeColor="text1"/>
          <w:u w:color="000000" w:themeColor="text1"/>
        </w:rPr>
        <w:t>school and its community,</w:t>
      </w:r>
      <w:r>
        <w:t xml:space="preserve"> </w:t>
      </w:r>
      <w:r>
        <w:rPr>
          <w:color w:val="000000" w:themeColor="text1"/>
          <w:u w:color="000000" w:themeColor="text1"/>
        </w:rPr>
        <w:t xml:space="preserve">the members of the South Carolina House of Representatives look to hear of </w:t>
      </w:r>
      <w:r w:rsidR="00B7057E">
        <w:rPr>
          <w:color w:val="000000" w:themeColor="text1"/>
          <w:u w:color="000000" w:themeColor="text1"/>
        </w:rPr>
        <w:t xml:space="preserve">the </w:t>
      </w:r>
      <w:r>
        <w:rPr>
          <w:color w:val="000000" w:themeColor="text1"/>
          <w:u w:color="000000" w:themeColor="text1"/>
        </w:rPr>
        <w:t>continued accomplishments of these fine athletes in the days ahead</w:t>
      </w:r>
      <w:r w:rsidR="00573AE9">
        <w:t>.  Now, therefore,</w:t>
      </w:r>
    </w:p>
    <w:p w:rsidR="00573AE9" w:rsidRDefault="00573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AE9" w:rsidRDefault="00573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73AE9" w:rsidRDefault="00573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AE9" w:rsidRDefault="00573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6279">
        <w:t xml:space="preserve"> </w:t>
      </w:r>
      <w:r w:rsidR="00B7057E">
        <w:t xml:space="preserve">the members of the House of Representatives of the State of South Carolina, by this resolution, </w:t>
      </w:r>
      <w:r w:rsidR="006B6279">
        <w:t xml:space="preserve">honor the Dillon High School varsity football team, coaches, and school officials for their successful season on the gridiron and congratulate them for garnering yet another </w:t>
      </w:r>
      <w:r w:rsidR="006B6279" w:rsidRPr="00E542AE">
        <w:rPr>
          <w:color w:val="000000" w:themeColor="text1"/>
          <w:u w:color="000000" w:themeColor="text1"/>
        </w:rPr>
        <w:t>Class</w:t>
      </w:r>
      <w:r w:rsidR="006B6279">
        <w:rPr>
          <w:color w:val="000000" w:themeColor="text1"/>
          <w:u w:color="000000" w:themeColor="text1"/>
        </w:rPr>
        <w:t xml:space="preserve"> A</w:t>
      </w:r>
      <w:r w:rsidR="006B6279" w:rsidRPr="00E542AE">
        <w:rPr>
          <w:color w:val="000000" w:themeColor="text1"/>
          <w:u w:color="000000" w:themeColor="text1"/>
        </w:rPr>
        <w:t xml:space="preserve">A State Championship </w:t>
      </w:r>
      <w:r w:rsidR="006B6279">
        <w:rPr>
          <w:color w:val="000000" w:themeColor="text1"/>
          <w:u w:color="000000" w:themeColor="text1"/>
        </w:rPr>
        <w:t>t</w:t>
      </w:r>
      <w:r w:rsidR="006B6279" w:rsidRPr="00E542AE">
        <w:rPr>
          <w:color w:val="000000" w:themeColor="text1"/>
          <w:u w:color="000000" w:themeColor="text1"/>
        </w:rPr>
        <w:t>itle</w:t>
      </w:r>
      <w:r w:rsidR="006B6279">
        <w:rPr>
          <w:color w:val="000000" w:themeColor="text1"/>
          <w:u w:color="000000" w:themeColor="text1"/>
        </w:rPr>
        <w:t>.</w:t>
      </w:r>
    </w:p>
    <w:p w:rsidR="00573AE9" w:rsidRDefault="00573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AE9" w:rsidRDefault="00573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6B6279">
        <w:t>present</w:t>
      </w:r>
      <w:r>
        <w:t>ed to</w:t>
      </w:r>
      <w:r w:rsidR="006B6279">
        <w:t xml:space="preserve"> Principal Shawn Johnson and Coach Jackie Hayes.</w:t>
      </w:r>
    </w:p>
    <w:p w:rsidR="00AB58F7" w:rsidRDefault="000945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7416" w:rsidRDefault="00D87416" w:rsidP="00D87416">
      <w:pPr>
        <w:suppressAutoHyphens/>
      </w:pPr>
    </w:p>
    <w:sectPr w:rsidR="00D87416" w:rsidSect="00D874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57E" w:rsidRDefault="00B7057E" w:rsidP="009F0C77">
      <w:r>
        <w:separator/>
      </w:r>
    </w:p>
  </w:endnote>
  <w:endnote w:type="continuationSeparator" w:id="0">
    <w:p w:rsidR="00B7057E" w:rsidRDefault="00B705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F10B57-8CAA-4AFB-A0D5-52E72CE88481}"/>
    <w:embedBold r:id="rId2" w:fontKey="{313AF63B-59B3-448E-94B8-969079625426}"/>
  </w:font>
  <w:font w:name="Calibri">
    <w:panose1 w:val="020F0502020204030204"/>
    <w:charset w:val="00"/>
    <w:family w:val="swiss"/>
    <w:pitch w:val="variable"/>
    <w:sig w:usb0="E10002FF" w:usb1="4000ACFF" w:usb2="00000009" w:usb3="00000000" w:csb0="0000019F" w:csb1="00000000"/>
    <w:embedRegular r:id="rId3" w:fontKey="{5095F9ED-9FEB-44F6-8DD2-98D257DA32A7}"/>
  </w:font>
  <w:font w:name="Segoe UI">
    <w:panose1 w:val="020B0502040204020203"/>
    <w:charset w:val="00"/>
    <w:family w:val="swiss"/>
    <w:pitch w:val="variable"/>
    <w:sig w:usb0="E10022FF" w:usb1="C000E47F" w:usb2="00000029" w:usb3="00000000" w:csb0="000001DF" w:csb1="00000000"/>
    <w:embedRegular r:id="rId4" w:fontKey="{F286725F-3FBD-4CD0-BBCF-0C366BD36125}"/>
  </w:font>
  <w:font w:name="Cambria">
    <w:panose1 w:val="02040503050406030204"/>
    <w:charset w:val="00"/>
    <w:family w:val="roman"/>
    <w:pitch w:val="variable"/>
    <w:sig w:usb0="E00002FF" w:usb1="400004FF" w:usb2="00000000" w:usb3="00000000" w:csb0="0000019F" w:csb1="00000000"/>
    <w:embedRegular r:id="rId5" w:fontKey="{BFD58216-AFE9-45D0-A5D8-F7C534B096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8F7" w:rsidRPr="00D87416" w:rsidRDefault="00D87416" w:rsidP="00D87416">
    <w:pPr>
      <w:pStyle w:val="Footer"/>
      <w:tabs>
        <w:tab w:val="clear" w:pos="4680"/>
        <w:tab w:val="clear" w:pos="9360"/>
        <w:tab w:val="center" w:pos="2995"/>
      </w:tabs>
      <w:spacing w:before="120"/>
    </w:pPr>
    <w:r>
      <w:t>[3317]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57E" w:rsidRDefault="00B7057E" w:rsidP="009F0C77">
      <w:r>
        <w:separator/>
      </w:r>
    </w:p>
  </w:footnote>
  <w:footnote w:type="continuationSeparator" w:id="0">
    <w:p w:rsidR="00B7057E" w:rsidRDefault="00B705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61AHB15"/>
    <w:docVar w:name="CoverBillType" w:val="r"/>
    <w:docVar w:name="docpath" w:val="L:\Council\bills\GM\24161AHB15.DOCX"/>
    <w:docVar w:name="dvBillNumber" w:val="3317"/>
    <w:docVar w:name="dvBillNumberPrefix" w:val="H. "/>
    <w:docVar w:name="dvOriginalBody" w:val="House"/>
    <w:docVar w:name="dvSteno" w:val="GM"/>
    <w:docVar w:name="NameofBody" w:val="h"/>
    <w:docVar w:name="vgroup2" w:val="Council"/>
  </w:docVars>
  <w:rsids>
    <w:rsidRoot w:val="00573AE9"/>
    <w:rsid w:val="00011869"/>
    <w:rsid w:val="00015CD6"/>
    <w:rsid w:val="000945FF"/>
    <w:rsid w:val="000E1785"/>
    <w:rsid w:val="000F40FA"/>
    <w:rsid w:val="0010776B"/>
    <w:rsid w:val="00133E66"/>
    <w:rsid w:val="001435A3"/>
    <w:rsid w:val="00146ED3"/>
    <w:rsid w:val="00151044"/>
    <w:rsid w:val="001D08F2"/>
    <w:rsid w:val="001D525B"/>
    <w:rsid w:val="001D7F4F"/>
    <w:rsid w:val="00225045"/>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3AE9"/>
    <w:rsid w:val="00577C6C"/>
    <w:rsid w:val="005C2FE2"/>
    <w:rsid w:val="005E2BC9"/>
    <w:rsid w:val="00605102"/>
    <w:rsid w:val="006215AA"/>
    <w:rsid w:val="006913C9"/>
    <w:rsid w:val="0069470D"/>
    <w:rsid w:val="006B6279"/>
    <w:rsid w:val="00734F00"/>
    <w:rsid w:val="00772C5E"/>
    <w:rsid w:val="007A70AE"/>
    <w:rsid w:val="007B0D59"/>
    <w:rsid w:val="007F4403"/>
    <w:rsid w:val="008362E8"/>
    <w:rsid w:val="00870DA7"/>
    <w:rsid w:val="008A1768"/>
    <w:rsid w:val="008F0F33"/>
    <w:rsid w:val="008F4429"/>
    <w:rsid w:val="0094021A"/>
    <w:rsid w:val="009B44AF"/>
    <w:rsid w:val="009C6A0B"/>
    <w:rsid w:val="009F0C77"/>
    <w:rsid w:val="009F4DD1"/>
    <w:rsid w:val="00A41684"/>
    <w:rsid w:val="00A64E80"/>
    <w:rsid w:val="00A72BCD"/>
    <w:rsid w:val="00A741D9"/>
    <w:rsid w:val="00A82165"/>
    <w:rsid w:val="00A833AB"/>
    <w:rsid w:val="00A969D0"/>
    <w:rsid w:val="00A9741D"/>
    <w:rsid w:val="00AB58F7"/>
    <w:rsid w:val="00AD4B17"/>
    <w:rsid w:val="00AD6AD7"/>
    <w:rsid w:val="00B412D4"/>
    <w:rsid w:val="00B7057E"/>
    <w:rsid w:val="00BE3C22"/>
    <w:rsid w:val="00C0345E"/>
    <w:rsid w:val="00C3483A"/>
    <w:rsid w:val="00C74E9D"/>
    <w:rsid w:val="00C82FD3"/>
    <w:rsid w:val="00C92819"/>
    <w:rsid w:val="00CC6B7B"/>
    <w:rsid w:val="00CD2089"/>
    <w:rsid w:val="00D73A67"/>
    <w:rsid w:val="00D87416"/>
    <w:rsid w:val="00D970A9"/>
    <w:rsid w:val="00DF3845"/>
    <w:rsid w:val="00E41911"/>
    <w:rsid w:val="00E75F24"/>
    <w:rsid w:val="00E92EEF"/>
    <w:rsid w:val="00EA1F13"/>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AA8B1F-9380-4084-A0B6-552EDDD7E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5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DA651-1BA2-4052-BC2D-D0CEA2F99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F5C03837.dotm</Template>
  <TotalTime>0</TotalTime>
  <Pages>1</Pages>
  <Words>420</Words>
  <Characters>2172</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3317 Text of Previous Version (Jan. 15, 2015) - South Carolina Legislature Online</dc:title>
  <dc:creator>%USERNAME%</dc:creator>
  <cp:lastModifiedBy>N Cumfer</cp:lastModifiedBy>
  <cp:revision>2</cp:revision>
  <cp:lastPrinted>2015-01-14T14:43:00Z</cp:lastPrinted>
  <dcterms:created xsi:type="dcterms:W3CDTF">2015-01-15T15:33:00Z</dcterms:created>
  <dcterms:modified xsi:type="dcterms:W3CDTF">2015-01-15T15:33:00Z</dcterms:modified>
</cp:coreProperties>
</file>