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D66" w:rsidRDefault="00876D66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bookmarkStart w:id="0" w:name="_GoBack"/>
      <w:bookmarkEnd w:id="0"/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876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F4F8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B01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EXTEND THE PRIVILEGE OF THE FLOOR OF THE SOUTH CAROLINA HOUSE OF REPRESENTATIVES TO THE SOUTH CAROLINA 4</w:t>
      </w:r>
      <w:r w:rsidR="00BD5014">
        <w:noBreakHyphen/>
      </w:r>
      <w:r>
        <w:t>H HORSE PROGRAM HIPPOLOGY TEAM WITH THE TEAM ADVISORS AND 4</w:t>
      </w:r>
      <w:r w:rsidR="00BD5014">
        <w:noBreakHyphen/>
      </w:r>
      <w:r>
        <w:t>H OFFICIALS, AT A DATE AND TIME TO BE DETERMINED BY THE SPEAKER, FOR THE PURPOSE OF BEING RECOGNIZED AND COMMENDED FOR CAPTURING THE 2014 NATIONAL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F4F89" w:rsidRDefault="007F4F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F4F89" w:rsidRDefault="007F4F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4F89" w:rsidRDefault="001B01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privilege of the floor of the South Carolina House of Representatives be extended to the South Carolina 4</w:t>
      </w:r>
      <w:r w:rsidR="00BD5014">
        <w:noBreakHyphen/>
      </w:r>
      <w:r>
        <w:t>H Horse Program hippology team with the team advisors and 4</w:t>
      </w:r>
      <w:r w:rsidR="00BD5014">
        <w:noBreakHyphen/>
      </w:r>
      <w:r>
        <w:t>H officials, at a date and time to be determined by the Speaker, for the purpose of being recognized and commended for capturing the 2014 National Championship title.</w:t>
      </w:r>
    </w:p>
    <w:p w:rsidR="006F24EB" w:rsidRDefault="00BD50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6D66" w:rsidRDefault="00876D66" w:rsidP="00876D66">
      <w:pPr>
        <w:suppressAutoHyphens/>
      </w:pPr>
    </w:p>
    <w:sectPr w:rsidR="00876D66" w:rsidSect="00876D6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4F89" w:rsidRDefault="007F4F89" w:rsidP="009F0C77">
      <w:r>
        <w:separator/>
      </w:r>
    </w:p>
  </w:endnote>
  <w:endnote w:type="continuationSeparator" w:id="0">
    <w:p w:rsidR="007F4F89" w:rsidRDefault="007F4F8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195520C-ED04-472B-BD31-8C3320143447}"/>
    <w:embedBold r:id="rId2" w:fontKey="{4776D196-1187-4939-BE27-19229A46755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2DEBE0E-1013-417C-A356-0332237E58F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93BEB5C-918D-43E1-9B99-0B5CF051D4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D5BD8D6-7C93-483B-9B12-C300F0A2B6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24EB" w:rsidRPr="00876D66" w:rsidRDefault="00876D66" w:rsidP="00876D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4F89" w:rsidRDefault="007F4F89" w:rsidP="009F0C77">
      <w:r>
        <w:separator/>
      </w:r>
    </w:p>
  </w:footnote>
  <w:footnote w:type="continuationSeparator" w:id="0">
    <w:p w:rsidR="007F4F89" w:rsidRDefault="007F4F8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70DG15"/>
    <w:docVar w:name="CoverBillType" w:val="r"/>
    <w:docVar w:name="docpath" w:val="L:\Council\bills\GM\24170DG15.DOCX"/>
    <w:docVar w:name="dvBillNumber" w:val="333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F4F89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73FBB"/>
    <w:rsid w:val="001B01F8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D411D"/>
    <w:rsid w:val="005E2BC9"/>
    <w:rsid w:val="00605102"/>
    <w:rsid w:val="006215AA"/>
    <w:rsid w:val="006913C9"/>
    <w:rsid w:val="0069470D"/>
    <w:rsid w:val="006F24EB"/>
    <w:rsid w:val="00734F00"/>
    <w:rsid w:val="007A70AE"/>
    <w:rsid w:val="007F4F89"/>
    <w:rsid w:val="008362E8"/>
    <w:rsid w:val="00876D66"/>
    <w:rsid w:val="008A1768"/>
    <w:rsid w:val="008F0F33"/>
    <w:rsid w:val="008F4429"/>
    <w:rsid w:val="0094021A"/>
    <w:rsid w:val="00962DBB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D501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BF4C15-B5DB-45E8-AB6B-AA3BC8199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3F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FB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2D11BD-C659-431B-994E-74AE93D66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65D7BE7B.dotm</Template>
  <TotalTime>0</TotalTime>
  <Pages>1</Pages>
  <Words>126</Words>
  <Characters>630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3331 Text of Previous Version (Jan. 20, 2015) - South Carolina Legislature Online</dc:title>
  <dc:creator>%USERNAME%</dc:creator>
  <cp:lastModifiedBy>N Cumfer</cp:lastModifiedBy>
  <cp:revision>2</cp:revision>
  <cp:lastPrinted>2015-01-15T20:11:00Z</cp:lastPrinted>
  <dcterms:created xsi:type="dcterms:W3CDTF">2015-01-20T17:49:00Z</dcterms:created>
  <dcterms:modified xsi:type="dcterms:W3CDTF">2015-01-20T17:49:00Z</dcterms:modified>
</cp:coreProperties>
</file>