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B57" w:rsidRDefault="00233B57" w:rsidP="004C049F">
      <w:bookmarkStart w:id="0" w:name="_GoBack"/>
      <w:bookmarkEnd w:id="0"/>
    </w:p>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10776B" w:rsidRPr="00325348" w:rsidRDefault="0010776B" w:rsidP="0023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3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SO AS TO ENACT THE “BAN THE BOX ACT” </w:t>
      </w:r>
      <w:r w:rsidRPr="004A725D">
        <w:t>BY ADDING SECTION 41</w:t>
      </w:r>
      <w:r>
        <w:noBreakHyphen/>
      </w:r>
      <w:r w:rsidRPr="004A725D">
        <w:t>1</w:t>
      </w:r>
      <w:r>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3392" w:rsidRDefault="00673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0BD" w:rsidRDefault="00DA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Default="00DA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“Ban the Box Act”.</w:t>
      </w:r>
    </w:p>
    <w:p w:rsidR="00673392" w:rsidRDefault="00673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673392"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00BD">
        <w:t>2</w:t>
      </w:r>
      <w:r>
        <w:t>.</w:t>
      </w:r>
      <w:r>
        <w:tab/>
      </w:r>
      <w:r w:rsidR="00DA00BD">
        <w:t>Chapter</w:t>
      </w:r>
      <w:r w:rsidR="00DA00BD" w:rsidRPr="004A725D">
        <w:t xml:space="preserve"> 1, Title 41 of the 1976 Code is amended by adding: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DA00BD">
        <w:t>‘</w:t>
      </w:r>
      <w:r w:rsidRPr="004A725D">
        <w:t>Conviction of crime or crimes</w:t>
      </w:r>
      <w:r w:rsidRPr="00DA00BD">
        <w:t>’</w:t>
      </w:r>
      <w:r w:rsidRPr="004A725D">
        <w:t xml:space="preserve"> means convictions of felonies, gross misdemeanors, and misdemeanors for which a jail sentence may be imposed. No other criminal conviction may be considered.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DA00BD">
        <w:t>‘</w:t>
      </w:r>
      <w:r w:rsidRPr="004A725D">
        <w:t>Hiring or licensing authority</w:t>
      </w:r>
      <w:r w:rsidRPr="00DA00BD">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DA00BD">
        <w:t>‘</w:t>
      </w:r>
      <w:r w:rsidRPr="004A725D">
        <w:t>License</w:t>
      </w:r>
      <w:r w:rsidRPr="00DA00BD">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DA00BD">
        <w:t>‘</w:t>
      </w:r>
      <w:r w:rsidRPr="004A725D">
        <w:t>Occupation</w:t>
      </w:r>
      <w:r w:rsidRPr="00DA00BD">
        <w:t>’</w:t>
      </w:r>
      <w:r w:rsidRPr="004A725D">
        <w:t xml:space="preserve"> means all occupations, trades, vocations, professions, businesses, or employment of any kind for which a license is required to be issued by this State or its political subdivisions.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DA00BD">
        <w:t>‘</w:t>
      </w:r>
      <w:r w:rsidRPr="004A725D">
        <w:t>Public employment</w:t>
      </w:r>
      <w:r w:rsidRPr="00DA00BD">
        <w:t>’</w:t>
      </w:r>
      <w:r w:rsidRPr="004A725D">
        <w:t xml:space="preserve"> means all employment with this State and its political subdivisions.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Pr="00DA00BD">
        <w:t>’</w:t>
      </w:r>
      <w:r w:rsidRPr="004A725D">
        <w:t>s criminal history during the hiring process.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DA00BD">
        <w:t>’</w:t>
      </w:r>
      <w:r w:rsidRPr="004A725D">
        <w:t>s policy will disqualify an individual with a particular criminal history background from employment in particular positions.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DA00BD">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DA00BD">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DA00BD">
        <w:t>’</w:t>
      </w:r>
      <w:r w:rsidRPr="004A725D">
        <w:t>s release from any local, state, or federal correctional institution.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DA00BD">
        <w:t>’</w:t>
      </w:r>
      <w:r w:rsidRPr="004A725D">
        <w:t>s United States Department of Defense form DD</w:t>
      </w:r>
      <w:r>
        <w:noBreakHyphen/>
      </w:r>
      <w:r w:rsidRPr="004A725D">
        <w:t>214 showing the person</w:t>
      </w:r>
      <w:r w:rsidRPr="00DA00BD">
        <w:t>’</w:t>
      </w:r>
      <w:r w:rsidRPr="004A725D">
        <w:t>s honorable discharge or separation under honorable conditions from the United States armed forces ceases to qualify as competent evidence of sufficient rehabilitation for purposes of this section upon the person</w:t>
      </w:r>
      <w:r w:rsidRPr="00DA00BD">
        <w:t>’</w:t>
      </w:r>
      <w:r w:rsidRPr="004A725D">
        <w:t>s conviction for any gross misdemeanor or felony committed by the person subsequent to the effective date of that honorable discharge or separation from military service.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DA00BD">
        <w:t>’</w:t>
      </w:r>
      <w:r w:rsidRPr="004A725D">
        <w:t xml:space="preserve">s prior conviction of a crime, the hiring or licensing authority shall notify the individual in writing of the following: </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6</w:t>
      </w:r>
      <w:r w:rsidRPr="004A725D">
        <w:t>, the penalties are as follows: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6</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5</w:t>
      </w:r>
      <w:r w:rsidRPr="004A725D">
        <w:t>, the penalties are as follows: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392"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F2829" w:rsidRDefault="00DA00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B57" w:rsidRDefault="00233B57" w:rsidP="00233B57">
      <w:pPr>
        <w:suppressAutoHyphens/>
      </w:pPr>
    </w:p>
    <w:sectPr w:rsidR="00233B57" w:rsidSect="00233B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392" w:rsidRDefault="00673392" w:rsidP="009F0C77">
      <w:r>
        <w:separator/>
      </w:r>
    </w:p>
  </w:endnote>
  <w:endnote w:type="continuationSeparator" w:id="0">
    <w:p w:rsidR="00673392" w:rsidRDefault="00673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E0342-725D-4F33-871A-4B8EBDD5A796}"/>
    <w:embedBold r:id="rId2" w:fontKey="{4729D0CB-B2EA-44AB-9F9C-92F3983C54BC}"/>
  </w:font>
  <w:font w:name="Calibri">
    <w:panose1 w:val="020F0502020204030204"/>
    <w:charset w:val="00"/>
    <w:family w:val="swiss"/>
    <w:pitch w:val="variable"/>
    <w:sig w:usb0="E10002FF" w:usb1="4000ACFF" w:usb2="00000009" w:usb3="00000000" w:csb0="0000019F" w:csb1="00000000"/>
    <w:embedRegular r:id="rId3" w:fontKey="{9BA380B8-1286-47FB-BCA2-B9ABB80FA15F}"/>
  </w:font>
  <w:font w:name="Cambria">
    <w:panose1 w:val="02040503050406030204"/>
    <w:charset w:val="00"/>
    <w:family w:val="roman"/>
    <w:pitch w:val="variable"/>
    <w:sig w:usb0="E00002FF" w:usb1="400004FF" w:usb2="00000000" w:usb3="00000000" w:csb0="0000019F" w:csb1="00000000"/>
    <w:embedRegular r:id="rId4" w:fontKey="{55386F51-5D11-4C2B-A4C8-7D50644BF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9" w:rsidRPr="00233B57" w:rsidRDefault="00233B57" w:rsidP="00233B57">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392" w:rsidRDefault="00673392" w:rsidP="009F0C77">
      <w:r>
        <w:separator/>
      </w:r>
    </w:p>
  </w:footnote>
  <w:footnote w:type="continuationSeparator" w:id="0">
    <w:p w:rsidR="00673392" w:rsidRDefault="00673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5AB15"/>
    <w:docVar w:name="CoverBillType" w:val="b"/>
    <w:docVar w:name="docpath" w:val="L:\Council\bills\AGM\18485AB15.DOCX"/>
    <w:docVar w:name="dvBillNumber" w:val="3346"/>
    <w:docVar w:name="dvBillNumberPrefix" w:val="H. "/>
    <w:docVar w:name="dvOriginalBody" w:val="House"/>
    <w:docVar w:name="dvSteno" w:val="AGM"/>
    <w:docVar w:name="NameofBody" w:val="h"/>
    <w:docVar w:name="vgroup2" w:val="Council"/>
  </w:docVars>
  <w:rsids>
    <w:rsidRoot w:val="00673392"/>
    <w:rsid w:val="00011869"/>
    <w:rsid w:val="00015CD6"/>
    <w:rsid w:val="000E1785"/>
    <w:rsid w:val="000F40FA"/>
    <w:rsid w:val="0010776B"/>
    <w:rsid w:val="00133E66"/>
    <w:rsid w:val="001435A3"/>
    <w:rsid w:val="00146ED3"/>
    <w:rsid w:val="00151044"/>
    <w:rsid w:val="001D08F2"/>
    <w:rsid w:val="001D525B"/>
    <w:rsid w:val="001D7F4F"/>
    <w:rsid w:val="002321B6"/>
    <w:rsid w:val="00233B57"/>
    <w:rsid w:val="00250967"/>
    <w:rsid w:val="002543C8"/>
    <w:rsid w:val="0025541D"/>
    <w:rsid w:val="00284AAE"/>
    <w:rsid w:val="002E5912"/>
    <w:rsid w:val="002F2829"/>
    <w:rsid w:val="00301B21"/>
    <w:rsid w:val="00325348"/>
    <w:rsid w:val="0032732C"/>
    <w:rsid w:val="00336AD0"/>
    <w:rsid w:val="0037079A"/>
    <w:rsid w:val="003C4DAB"/>
    <w:rsid w:val="003D01E8"/>
    <w:rsid w:val="003E5288"/>
    <w:rsid w:val="003F6D79"/>
    <w:rsid w:val="0041760A"/>
    <w:rsid w:val="00417C01"/>
    <w:rsid w:val="004809EE"/>
    <w:rsid w:val="004C049F"/>
    <w:rsid w:val="004E7D54"/>
    <w:rsid w:val="005273C6"/>
    <w:rsid w:val="00530A69"/>
    <w:rsid w:val="00545593"/>
    <w:rsid w:val="00577C6C"/>
    <w:rsid w:val="005C2FE2"/>
    <w:rsid w:val="005E2BC9"/>
    <w:rsid w:val="00605102"/>
    <w:rsid w:val="006215AA"/>
    <w:rsid w:val="00673392"/>
    <w:rsid w:val="006913C9"/>
    <w:rsid w:val="0069470D"/>
    <w:rsid w:val="00734F00"/>
    <w:rsid w:val="007A70AE"/>
    <w:rsid w:val="007D11C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0D1A"/>
    <w:rsid w:val="00B412D4"/>
    <w:rsid w:val="00BE3C22"/>
    <w:rsid w:val="00C0345E"/>
    <w:rsid w:val="00C3483A"/>
    <w:rsid w:val="00C74E9D"/>
    <w:rsid w:val="00C82FD3"/>
    <w:rsid w:val="00C92819"/>
    <w:rsid w:val="00CC6B7B"/>
    <w:rsid w:val="00CD2089"/>
    <w:rsid w:val="00D73A67"/>
    <w:rsid w:val="00D970A9"/>
    <w:rsid w:val="00DA00BD"/>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9EE77-BA98-4524-AE09-A84E4393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AD6A2-46BF-4AB1-B20B-9A58EB40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6</Pages>
  <Words>1790</Words>
  <Characters>9404</Characters>
  <Application>Microsoft Office Word</Application>
  <DocSecurity>0</DocSecurity>
  <Lines>220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3346 Text of Previous Version (Jan. 20, 2015) - South Carolina Legislature Online</dc:title>
  <dc:creator>angiemorgan</dc:creator>
  <cp:lastModifiedBy>N Cumfer</cp:lastModifiedBy>
  <cp:revision>2</cp:revision>
  <dcterms:created xsi:type="dcterms:W3CDTF">2015-01-20T18:05:00Z</dcterms:created>
  <dcterms:modified xsi:type="dcterms:W3CDTF">2015-01-20T18:05:00Z</dcterms:modified>
</cp:coreProperties>
</file>