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9C6" w:rsidRDefault="004149C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14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5B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71" w:rsidRDefault="00DC3B71" w:rsidP="001B7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B01" w:rsidRDefault="00A25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5B01" w:rsidRDefault="00A25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  <w:t>Article 3, 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DC3B71" w:rsidRPr="009C19EA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DC3B71" w:rsidRPr="009C19EA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C3B71" w:rsidRPr="009C19EA" w:rsidRDefault="00DC3B71" w:rsidP="00DC3B71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315F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49C6" w:rsidRDefault="004149C6" w:rsidP="004149C6">
      <w:pPr>
        <w:suppressAutoHyphens/>
      </w:pPr>
    </w:p>
    <w:sectPr w:rsidR="004149C6" w:rsidSect="004149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01" w:rsidRDefault="00A25B01" w:rsidP="009F0C77">
      <w:r>
        <w:separator/>
      </w:r>
    </w:p>
  </w:endnote>
  <w:endnote w:type="continuationSeparator" w:id="0">
    <w:p w:rsidR="00A25B01" w:rsidRDefault="00A25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0D94D8-421A-482D-8D7D-240105D91D39}"/>
    <w:embedBold r:id="rId2" w:fontKey="{17F49DEA-FFB2-4EFA-9F46-C330292C5D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3B9267-C420-46CA-BA8C-3C599BF89A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F43E62-D156-4BFD-964B-76A1E8C660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33C8D3-C4F5-405E-A21E-FB0498A56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FCF" w:rsidRPr="004149C6" w:rsidRDefault="004149C6" w:rsidP="0041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78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01" w:rsidRDefault="00A25B01" w:rsidP="009F0C77">
      <w:r>
        <w:separator/>
      </w:r>
    </w:p>
  </w:footnote>
  <w:footnote w:type="continuationSeparator" w:id="0">
    <w:p w:rsidR="00A25B01" w:rsidRDefault="00A25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5ZW15"/>
    <w:docVar w:name="CoverBillType" w:val="b"/>
    <w:docVar w:name="docpath" w:val="L:\Council\bills\GGS\22705ZW15.DOCX"/>
    <w:docVar w:name="dvBillNumber" w:val="34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5B0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870"/>
    <w:rsid w:val="001D08F2"/>
    <w:rsid w:val="001D525B"/>
    <w:rsid w:val="001D7F4F"/>
    <w:rsid w:val="0020103D"/>
    <w:rsid w:val="002321B6"/>
    <w:rsid w:val="00250967"/>
    <w:rsid w:val="002543C8"/>
    <w:rsid w:val="0025541D"/>
    <w:rsid w:val="00284AAE"/>
    <w:rsid w:val="002E5912"/>
    <w:rsid w:val="00301B21"/>
    <w:rsid w:val="00315FCF"/>
    <w:rsid w:val="00325348"/>
    <w:rsid w:val="0032732C"/>
    <w:rsid w:val="00336AD0"/>
    <w:rsid w:val="0037079A"/>
    <w:rsid w:val="003C4DAB"/>
    <w:rsid w:val="003D01E8"/>
    <w:rsid w:val="003E5288"/>
    <w:rsid w:val="003F6D79"/>
    <w:rsid w:val="004149C6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628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B0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B71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35925-84FE-4EEF-A4BB-E9047BDF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C3B71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B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1F296-3049-4E81-B17A-D0B901D48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3407 Text of Previous Version (Jan. 22, 2015) - South Carolina Legislature Online</dc:title>
  <dc:creator>GloriaShackelford</dc:creator>
  <cp:lastModifiedBy>N Cumfer</cp:lastModifiedBy>
  <cp:revision>3</cp:revision>
  <cp:lastPrinted>2015-01-15T15:15:00Z</cp:lastPrinted>
  <dcterms:created xsi:type="dcterms:W3CDTF">2015-01-22T16:20:00Z</dcterms:created>
  <dcterms:modified xsi:type="dcterms:W3CDTF">2015-02-09T18:54:00Z</dcterms:modified>
</cp:coreProperties>
</file>