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A4DDA" w:rsidRP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21, 2016</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Pr="006A4DDA" w:rsidRDefault="006A4DDA" w:rsidP="006A4DDA">
      <w:pPr>
        <w:tabs>
          <w:tab w:val="right" w:pos="5933"/>
        </w:tabs>
        <w:suppressAutoHyphens/>
        <w:jc w:val="left"/>
      </w:pPr>
      <w:r>
        <w:tab/>
      </w:r>
      <w:r>
        <w:rPr>
          <w:b/>
          <w:sz w:val="36"/>
        </w:rPr>
        <w:t>H. 3449</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48D">
        <w:t>Rep. Bales</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FB2382">
      <w:pPr>
        <w:tabs>
          <w:tab w:val="right" w:pos="5933"/>
        </w:tabs>
        <w:suppressAutoHyphens/>
        <w:jc w:val="left"/>
      </w:pPr>
      <w:r>
        <w:t>S. Printed 4/21/16--H.</w:t>
      </w:r>
      <w:r w:rsidR="00FB2382">
        <w:tab/>
        <w:t>[SEC 4/22/16 3:11 PM]</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A4DDA" w:rsidRDefault="006A4DDA"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3449) to amend Section 50</w:t>
      </w:r>
      <w:r>
        <w:noBreakHyphen/>
        <w:t>13</w:t>
      </w:r>
      <w:r>
        <w:noBreakHyphen/>
        <w:t>675, as amended, Code of Laws of South Carolina, 1976, relating to nongame fishing devices and gear that are permitted to be, etc., respectfully</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4DDA" w:rsidRDefault="006A4DDA"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the bill, as and if amended, Section 50-13-675(55)(a), as contained in SECTION 1, by deleting Section 50-13-675(55)(a) and inserting:</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w:t>
      </w:r>
      <w:r w:rsidRPr="005B484A">
        <w:tab/>
        <w:t>hoop nets:</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t>(i)</w:t>
      </w:r>
      <w:r w:rsidR="00DB5407">
        <w:tab/>
      </w:r>
      <w:r w:rsidRPr="005B484A">
        <w:tab/>
      </w:r>
      <w:r w:rsidRPr="005B484A">
        <w:rPr>
          <w:u w:val="single"/>
        </w:rPr>
        <w:t>recreational license - persons sixty-five years of age or older - one;</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484A">
        <w:tab/>
      </w:r>
      <w:r w:rsidRPr="005B484A">
        <w:tab/>
      </w:r>
      <w:r w:rsidRPr="005B484A">
        <w:tab/>
      </w:r>
      <w:r w:rsidRPr="005B484A">
        <w:rPr>
          <w:u w:val="single"/>
        </w:rPr>
        <w:t>(ii)</w:t>
      </w:r>
      <w:r w:rsidRPr="005B484A">
        <w:tab/>
        <w:t xml:space="preserve">commercial license </w:t>
      </w:r>
      <w:r w:rsidRPr="005B484A">
        <w:rPr>
          <w:strike/>
        </w:rPr>
        <w:t>only</w:t>
      </w:r>
      <w:r w:rsidRPr="005B484A">
        <w:t xml:space="preserve"> - ten;</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the bill further, by striking SECTION 2 in its entirety and inserting:</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B484A">
        <w:t>SECTION</w:t>
      </w:r>
      <w:r w:rsidRPr="005B484A">
        <w:tab/>
        <w:t>2.</w:t>
      </w:r>
      <w:r w:rsidRPr="005B484A">
        <w:tab/>
        <w:t>This act takes effect upon approval by the Governor.  However, Section 50-13-675(55)(a)(i) and Section 50-13-675(a)(ii) are repealed on January 1, 2021.  /</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5B484A">
        <w:t>Renumber sections to conform.</w:t>
      </w:r>
    </w:p>
    <w:p w:rsid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484A">
        <w:t>Amend title to conform.</w:t>
      </w:r>
    </w:p>
    <w:p w:rsidR="006A4DDA" w:rsidRPr="005B484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DAVID R. HIOTT for Committee.</w:t>
      </w:r>
    </w:p>
    <w:p w:rsidR="006A4DDA" w:rsidRPr="006A4DDA" w:rsidRDefault="006A4DDA" w:rsidP="006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DDA" w:rsidRDefault="006A4D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6A4DDA" w:rsidSect="006A4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2E8" w:rsidRDefault="008432E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4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278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noBreakHyphen/>
        <w:t>13</w:t>
      </w:r>
      <w:r>
        <w:noBreakHyphen/>
        <w:t>675, AS AMENDED, CODE OF LAWS OF SOUTH CAROLINA, 1976, RELATING TO NONGAME FISHING DEVICES AND GEAR THAT ARE PERMITTED TO BE USED IN CERTAIN BODIES OF FRESHWATER, SO AS TO PROVIDE THAT THE DEPARTMENT OF NATURAL RESOURCES MAY ISSUE RECREATIONAL LICENSES FOR THE USE OF HOOP NETS ALONG THE WATEREE RIVER.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5887">
        <w:t>Section 50</w:t>
      </w:r>
      <w:r w:rsidR="00275887">
        <w:noBreakHyphen/>
        <w:t>13</w:t>
      </w:r>
      <w:r w:rsidR="00275887">
        <w:noBreakHyphen/>
        <w:t>675(55)</w:t>
      </w:r>
      <w:r w:rsidR="00DA5D95">
        <w:t xml:space="preserve"> of the 1976 Code</w:t>
      </w:r>
      <w:r w:rsidR="00275887">
        <w:t>, as last amended by Act 114 of 2012, is further amended to read:</w:t>
      </w:r>
    </w:p>
    <w:p w:rsidR="00275887"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D86012">
        <w:t>Wateree River:</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(a)</w:t>
      </w:r>
      <w:r>
        <w:tab/>
      </w:r>
      <w:r w:rsidRPr="00D86012">
        <w:t>hoop nets: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012">
        <w:tab/>
      </w:r>
      <w:r w:rsidRPr="00D86012">
        <w:tab/>
      </w:r>
      <w:r w:rsidRPr="00D86012">
        <w:tab/>
        <w:t>(</w:t>
      </w:r>
      <w:r>
        <w:t xml:space="preserve"> </w:t>
      </w:r>
      <w:r w:rsidRPr="00D86012">
        <w:t>i)</w:t>
      </w:r>
      <w:r w:rsidRPr="00275887">
        <w:tab/>
      </w:r>
      <w:r>
        <w:rPr>
          <w:u w:val="single"/>
        </w:rPr>
        <w:t xml:space="preserve">recreational license </w:t>
      </w:r>
      <w:r>
        <w:rPr>
          <w:u w:val="single"/>
        </w:rPr>
        <w:noBreakHyphen/>
        <w:t xml:space="preserve"> one;</w:t>
      </w:r>
    </w:p>
    <w:p w:rsidR="002E778E" w:rsidRPr="00275887" w:rsidRDefault="002E778E"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778E">
        <w:tab/>
      </w:r>
      <w:r w:rsidRPr="002E778E">
        <w:tab/>
      </w:r>
      <w:r w:rsidRPr="002E778E">
        <w:tab/>
      </w:r>
      <w:r>
        <w:rPr>
          <w:u w:val="single"/>
        </w:rPr>
        <w:t>(ii)</w:t>
      </w:r>
      <w:r w:rsidRPr="002E778E">
        <w:tab/>
      </w:r>
      <w:r w:rsidRPr="00D86012">
        <w:t xml:space="preserve">commercial license only </w:t>
      </w:r>
      <w:r>
        <w:noBreakHyphen/>
      </w:r>
      <w:r w:rsidRPr="00D86012">
        <w:t xml:space="preserve"> ten;</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(b) set hooks: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00E56532">
        <w:t xml:space="preserve"> </w:t>
      </w:r>
      <w:r w:rsidRPr="00D86012">
        <w:t>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(c) traps: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two;</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forty;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(d)</w:t>
      </w:r>
      <w:r>
        <w:tab/>
      </w:r>
      <w:r w:rsidRPr="00D86012">
        <w:t>trotlines: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one line with fifty hooks maximum;</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three lines with one hundred fifty hooks maximum;</w:t>
      </w:r>
      <w:r>
        <w:t>”</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5887">
        <w:t>2</w:t>
      </w:r>
      <w:r>
        <w:t>.</w:t>
      </w:r>
      <w:r>
        <w:tab/>
        <w:t>This act takes effect upon approval by the Governor.</w:t>
      </w:r>
    </w:p>
    <w:p w:rsidR="000029F9" w:rsidRDefault="00275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12F14" w:rsidRDefault="00F12F14" w:rsidP="00F12F14">
      <w:pPr>
        <w:suppressAutoHyphens/>
      </w:pPr>
    </w:p>
    <w:sectPr w:rsidR="00F12F14" w:rsidSect="006A4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0A" w:rsidRDefault="00F2780A" w:rsidP="009F0C77">
      <w:r>
        <w:separator/>
      </w:r>
    </w:p>
  </w:endnote>
  <w:endnote w:type="continuationSeparator" w:id="0">
    <w:p w:rsidR="00F2780A" w:rsidRDefault="00F27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6B9D4C-321F-481B-B0E7-BC407F1D3AE7}"/>
    <w:embedBold r:id="rId2" w:fontKey="{041FEFA8-AED6-43B8-8A33-EA020F838543}"/>
  </w:font>
  <w:font w:name="Calibri">
    <w:panose1 w:val="020F0502020204030204"/>
    <w:charset w:val="00"/>
    <w:family w:val="swiss"/>
    <w:pitch w:val="variable"/>
    <w:sig w:usb0="E00002FF" w:usb1="4000ACFF" w:usb2="00000001" w:usb3="00000000" w:csb0="0000019F" w:csb1="00000000"/>
    <w:embedRegular r:id="rId3" w:fontKey="{2FC85AC8-9283-47A6-9B04-EB9E21EF3B98}"/>
  </w:font>
  <w:font w:name="Cambria">
    <w:panose1 w:val="02040503050406030204"/>
    <w:charset w:val="00"/>
    <w:family w:val="roman"/>
    <w:pitch w:val="variable"/>
    <w:sig w:usb0="E00002FF" w:usb1="400004FF" w:usb2="00000000" w:usb3="00000000" w:csb0="0000019F" w:csb1="00000000"/>
    <w:embedRegular r:id="rId4" w:fontKey="{E57594CD-90D4-4984-BE14-543505C1F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F9" w:rsidRPr="008432E8" w:rsidRDefault="008432E8" w:rsidP="008432E8">
    <w:pPr>
      <w:pStyle w:val="Footer"/>
      <w:tabs>
        <w:tab w:val="clear" w:pos="4680"/>
        <w:tab w:val="clear" w:pos="9360"/>
        <w:tab w:val="center" w:pos="2995"/>
      </w:tabs>
      <w:spacing w:before="120"/>
    </w:pPr>
    <w:r>
      <w:t>[3449</w:t>
    </w:r>
    <w:r w:rsidR="006A4DDA">
      <w:t>-</w:t>
    </w:r>
    <w:r w:rsidR="006A4DDA">
      <w:fldChar w:fldCharType="begin"/>
    </w:r>
    <w:r w:rsidR="006A4DDA">
      <w:instrText xml:space="preserve"> PAGE  \* MERGEFORMAT </w:instrText>
    </w:r>
    <w:r w:rsidR="006A4DDA">
      <w:fldChar w:fldCharType="separate"/>
    </w:r>
    <w:r w:rsidR="00FB2382">
      <w:rPr>
        <w:noProof/>
      </w:rPr>
      <w:t>1</w:t>
    </w:r>
    <w:r w:rsidR="006A4DDA">
      <w:fldChar w:fldCharType="end"/>
    </w:r>
    <w:r w:rsidR="006A4D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DA" w:rsidRPr="008432E8" w:rsidRDefault="006A4DDA" w:rsidP="008432E8">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F12F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0A" w:rsidRDefault="00F2780A" w:rsidP="009F0C77">
      <w:r>
        <w:separator/>
      </w:r>
    </w:p>
  </w:footnote>
  <w:footnote w:type="continuationSeparator" w:id="0">
    <w:p w:rsidR="00F2780A" w:rsidRDefault="00F27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3CM15"/>
    <w:docVar w:name="CoverBillType" w:val="b"/>
    <w:docVar w:name="docpath" w:val="L:\Council\bills\SWB\5243CM15.DOCX"/>
    <w:docVar w:name="dvBillNumber" w:val="3449"/>
    <w:docVar w:name="dvBillNumberPrefix" w:val="H. "/>
    <w:docVar w:name="dvOriginalBody" w:val="House"/>
    <w:docVar w:name="dvSteno" w:val="SWB"/>
    <w:docVar w:name="NameofBody" w:val="h"/>
    <w:docVar w:name="vgroup2" w:val="Council"/>
  </w:docVars>
  <w:rsids>
    <w:rsidRoot w:val="00F2780A"/>
    <w:rsid w:val="000029F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5887"/>
    <w:rsid w:val="00284AAE"/>
    <w:rsid w:val="002E5912"/>
    <w:rsid w:val="002E778E"/>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DDA"/>
    <w:rsid w:val="00734F00"/>
    <w:rsid w:val="007A70AE"/>
    <w:rsid w:val="008362E8"/>
    <w:rsid w:val="008432E8"/>
    <w:rsid w:val="008A1768"/>
    <w:rsid w:val="008F0F33"/>
    <w:rsid w:val="008F4429"/>
    <w:rsid w:val="0094021A"/>
    <w:rsid w:val="009B44AF"/>
    <w:rsid w:val="009C6A0B"/>
    <w:rsid w:val="009F0C77"/>
    <w:rsid w:val="009F4DD1"/>
    <w:rsid w:val="00A41684"/>
    <w:rsid w:val="00A5777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731"/>
    <w:rsid w:val="00D73A67"/>
    <w:rsid w:val="00D970A9"/>
    <w:rsid w:val="00DA5D95"/>
    <w:rsid w:val="00DB5407"/>
    <w:rsid w:val="00DF3845"/>
    <w:rsid w:val="00E41911"/>
    <w:rsid w:val="00E56532"/>
    <w:rsid w:val="00E92EEF"/>
    <w:rsid w:val="00EF2368"/>
    <w:rsid w:val="00F12F14"/>
    <w:rsid w:val="00F24442"/>
    <w:rsid w:val="00F2780A"/>
    <w:rsid w:val="00F50AE3"/>
    <w:rsid w:val="00F67CF1"/>
    <w:rsid w:val="00F840F0"/>
    <w:rsid w:val="00FB0D0D"/>
    <w:rsid w:val="00FB2382"/>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5231B-F6CA-46E9-AA50-4BDE002C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66467-9215-44F1-A679-DA6851E0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21D5B074.dotm</Template>
  <TotalTime>0</TotalTime>
  <Pages>3</Pages>
  <Words>361</Words>
  <Characters>1836</Characters>
  <Application>Microsoft Office Word</Application>
  <DocSecurity>0</DocSecurity>
  <Lines>85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3449 Text of Previous Version (Apr. 22, 2016) - South Carolina Legislature Online</dc:title>
  <dc:creator>SandyBarden</dc:creator>
  <cp:lastModifiedBy>Angela Hill</cp:lastModifiedBy>
  <cp:revision>2</cp:revision>
  <cp:lastPrinted>2015-01-27T17:13:00Z</cp:lastPrinted>
  <dcterms:created xsi:type="dcterms:W3CDTF">2016-04-22T19:11:00Z</dcterms:created>
  <dcterms:modified xsi:type="dcterms:W3CDTF">2016-04-22T19:11:00Z</dcterms:modified>
</cp:coreProperties>
</file>