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BE8" w:rsidRDefault="001B4B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B4BE8" w:rsidRDefault="001B4B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2015</w:t>
      </w:r>
    </w:p>
    <w:p w:rsidR="001B4BE8" w:rsidRDefault="001B4B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BE8" w:rsidRPr="001B4BE8" w:rsidRDefault="001B4BE8" w:rsidP="001B4BE8">
      <w:pPr>
        <w:tabs>
          <w:tab w:val="right" w:pos="5933"/>
        </w:tabs>
        <w:suppressAutoHyphens/>
      </w:pPr>
      <w:r>
        <w:tab/>
      </w:r>
      <w:r>
        <w:rPr>
          <w:b/>
          <w:sz w:val="36"/>
        </w:rPr>
        <w:t>S. 344</w:t>
      </w:r>
    </w:p>
    <w:p w:rsidR="001B4BE8" w:rsidRDefault="001B4B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BE8" w:rsidRDefault="001B4BE8" w:rsidP="001B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1E3D">
        <w:t>Senators O</w:t>
      </w:r>
      <w:r>
        <w:t>’</w:t>
      </w:r>
      <w:r w:rsidRPr="00B01E3D">
        <w:t>Dell and Bryant</w:t>
      </w:r>
    </w:p>
    <w:p w:rsidR="001B4BE8" w:rsidRDefault="001B4B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BE8" w:rsidRDefault="001B4B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1/28/15--S.</w:t>
      </w:r>
    </w:p>
    <w:p w:rsidR="001B4BE8" w:rsidRDefault="001B4B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2015.</w:t>
      </w:r>
    </w:p>
    <w:p w:rsidR="001B4BE8" w:rsidRPr="001B4BE8" w:rsidRDefault="001B4BE8" w:rsidP="001B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4BE8" w:rsidRDefault="001B4B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BE8" w:rsidRDefault="001B4B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4BE8" w:rsidSect="001B4B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2E62" w:rsidRDefault="00A72E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59C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F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81 IN ANDERSON COUNTY FROM ITS INTERSECTION WITH MASTERS BOULEVARD IN THE CITY OF ANDERSON TO ITS INTERSECTION WITH THE SOUTHERN BOUNDARY OF THE TOWN OF IVA “DEPUTY J. ALEX BURDETTE MEMORIAL HIGHWAY” AND ERECT APPROPRIATE MARKERS OR SIGNS ALONG THIS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7CFA"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7CFA">
        <w:t>Deputy James Alexander Burdette was born in Anderson County on May 14, 1977, the son of the late Preston Burdette;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graduate of Crescent High School, and faithfully served his country </w:t>
      </w:r>
      <w:r w:rsidR="004C3ECA">
        <w:t xml:space="preserve">for </w:t>
      </w:r>
      <w:r>
        <w:t>four years as a member of the United States Marines;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four years he distinguished himself by wearing the badge of the Anderson </w:t>
      </w:r>
      <w:r w:rsidR="004E6246">
        <w:t>C</w:t>
      </w:r>
      <w:r>
        <w:t>ounty Sheriff</w:t>
      </w:r>
      <w:r w:rsidRPr="00037CFA">
        <w:t>’</w:t>
      </w:r>
      <w:r>
        <w:t>s Office;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Saturday, March 12, 2005, Deputy Burdett tragically lost his life from injuries he sustained on the previous day when he was struck by a vehicle on South Carolina Highway 81 in Anderson County as he directed traffic at the scene of a disabled vehicle;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mourn his loss</w:t>
      </w:r>
      <w:r w:rsidR="004C3ECA">
        <w:t xml:space="preserve">, </w:t>
      </w:r>
      <w:r>
        <w:t>wife Nichole Blackwell Burdette, their daughters, Kaylee Alexis and Karlee Paige, and a host of other relatives and friends;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Burdette was a loving husband, wonderful father, and a dedicated servant to his country and Anderson County;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preserve his legacy by naming a portion of South Carolina Highway 81 in Anderson County in his honor.</w:t>
      </w:r>
      <w:r w:rsidR="005359C2">
        <w:t xml:space="preserve">  Now, therefore, </w:t>
      </w: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1F8A">
        <w:t xml:space="preserve"> the members of the General Assembly request that the Department of Transportation name the portion of South Carolina Highway 81 in Anderson County from its intersection with Masters Boulevard in the City of Anderson to its intersection with the southern boundary of the Town of Iva “Deputy J. Alex Burdette Memorial Highway” and erect appropriate markers or signs along this highway that contain this designation.</w:t>
      </w: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11F8A">
        <w:t xml:space="preserve"> the Department of Transportation.</w:t>
      </w:r>
    </w:p>
    <w:p w:rsidR="00CB4FCD" w:rsidRDefault="00037C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5B1C" w:rsidRDefault="00345B1C" w:rsidP="00345B1C">
      <w:pPr>
        <w:suppressAutoHyphens/>
      </w:pPr>
    </w:p>
    <w:sectPr w:rsidR="00345B1C" w:rsidSect="001B4B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F8A" w:rsidRDefault="00511F8A" w:rsidP="009F0C77">
      <w:r>
        <w:separator/>
      </w:r>
    </w:p>
  </w:endnote>
  <w:endnote w:type="continuationSeparator" w:id="0">
    <w:p w:rsidR="00511F8A" w:rsidRDefault="00511F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429D5B-CDAD-423D-89DA-02081F921A21}"/>
    <w:embedBold r:id="rId2" w:fontKey="{54188482-C76B-4992-A8AC-0E766CB9AFE8}"/>
  </w:font>
  <w:font w:name="Calibri">
    <w:panose1 w:val="020F0502020204030204"/>
    <w:charset w:val="00"/>
    <w:family w:val="swiss"/>
    <w:pitch w:val="variable"/>
    <w:sig w:usb0="E10002FF" w:usb1="4000ACFF" w:usb2="00000009" w:usb3="00000000" w:csb0="0000019F" w:csb1="00000000"/>
    <w:embedRegular r:id="rId3" w:fontKey="{9FCE6CD4-61AE-42F4-8408-1D31A26854B2}"/>
  </w:font>
  <w:font w:name="Segoe UI">
    <w:panose1 w:val="020B0502040204020203"/>
    <w:charset w:val="00"/>
    <w:family w:val="swiss"/>
    <w:pitch w:val="variable"/>
    <w:sig w:usb0="E10022FF" w:usb1="C000E47F" w:usb2="00000029" w:usb3="00000000" w:csb0="000001DF" w:csb1="00000000"/>
    <w:embedRegular r:id="rId4" w:fontKey="{D7CB891F-5501-4C51-91DD-D1CB982B0C15}"/>
  </w:font>
  <w:font w:name="Cambria">
    <w:panose1 w:val="02040503050406030204"/>
    <w:charset w:val="00"/>
    <w:family w:val="roman"/>
    <w:pitch w:val="variable"/>
    <w:sig w:usb0="E00002FF" w:usb1="400004FF" w:usb2="00000000" w:usb3="00000000" w:csb0="0000019F" w:csb1="00000000"/>
    <w:embedRegular r:id="rId5" w:fontKey="{210BFDC5-53BA-4E7E-9F02-0692EF135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A5C" w:rsidRPr="00A72E62" w:rsidRDefault="00A72E62" w:rsidP="00A72E62">
    <w:pPr>
      <w:pStyle w:val="Footer"/>
      <w:tabs>
        <w:tab w:val="clear" w:pos="4680"/>
        <w:tab w:val="clear" w:pos="9360"/>
        <w:tab w:val="center" w:pos="2995"/>
      </w:tabs>
      <w:spacing w:before="120"/>
    </w:pPr>
    <w:r>
      <w:t>[344</w:t>
    </w:r>
    <w:r w:rsidR="001B4BE8">
      <w:t>-</w:t>
    </w:r>
    <w:r w:rsidR="001B4BE8">
      <w:fldChar w:fldCharType="begin"/>
    </w:r>
    <w:r w:rsidR="001B4BE8">
      <w:instrText xml:space="preserve"> PAGE  \* MERGEFORMAT </w:instrText>
    </w:r>
    <w:r w:rsidR="001B4BE8">
      <w:fldChar w:fldCharType="separate"/>
    </w:r>
    <w:r w:rsidR="00880181">
      <w:rPr>
        <w:noProof/>
      </w:rPr>
      <w:t>1</w:t>
    </w:r>
    <w:r w:rsidR="001B4BE8">
      <w:fldChar w:fldCharType="end"/>
    </w:r>
    <w:r w:rsidR="001B4B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E8" w:rsidRPr="00A72E62" w:rsidRDefault="001B4BE8" w:rsidP="00A72E62">
    <w:pPr>
      <w:pStyle w:val="Footer"/>
      <w:tabs>
        <w:tab w:val="clear" w:pos="4680"/>
        <w:tab w:val="clear" w:pos="9360"/>
        <w:tab w:val="center" w:pos="2995"/>
      </w:tabs>
      <w:spacing w:before="120"/>
    </w:pPr>
    <w:r>
      <w:t>[344]</w:t>
    </w:r>
    <w:r>
      <w:tab/>
    </w:r>
    <w:r>
      <w:fldChar w:fldCharType="begin"/>
    </w:r>
    <w:r>
      <w:instrText xml:space="preserve"> PAGE  \* MERGEFORMAT </w:instrText>
    </w:r>
    <w:r>
      <w:fldChar w:fldCharType="separate"/>
    </w:r>
    <w:r w:rsidR="00345B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F8A" w:rsidRDefault="00511F8A" w:rsidP="009F0C77">
      <w:r>
        <w:separator/>
      </w:r>
    </w:p>
  </w:footnote>
  <w:footnote w:type="continuationSeparator" w:id="0">
    <w:p w:rsidR="00511F8A" w:rsidRDefault="00511F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31CM15"/>
    <w:docVar w:name="CoverBillType" w:val="c"/>
    <w:docVar w:name="docpath" w:val="L:\Council\bills\SWB\5231CM15.DOCX"/>
    <w:docVar w:name="dvBillNumber" w:val="344"/>
    <w:docVar w:name="dvBillNumberPrefix" w:val="S. "/>
    <w:docVar w:name="dvOriginalBody" w:val="Senate"/>
    <w:docVar w:name="dvSteno" w:val="SWB"/>
    <w:docVar w:name="NameofBody" w:val="s"/>
    <w:docVar w:name="vgroup2" w:val="Council"/>
  </w:docVars>
  <w:rsids>
    <w:rsidRoot w:val="005359C2"/>
    <w:rsid w:val="00026C9A"/>
    <w:rsid w:val="00037CFA"/>
    <w:rsid w:val="000965A1"/>
    <w:rsid w:val="000E1785"/>
    <w:rsid w:val="000F39F2"/>
    <w:rsid w:val="001023A4"/>
    <w:rsid w:val="0010776B"/>
    <w:rsid w:val="00133E66"/>
    <w:rsid w:val="00134ACF"/>
    <w:rsid w:val="00144E15"/>
    <w:rsid w:val="001A4A62"/>
    <w:rsid w:val="001A681E"/>
    <w:rsid w:val="001B4BE8"/>
    <w:rsid w:val="001D08F2"/>
    <w:rsid w:val="002037CA"/>
    <w:rsid w:val="002047A2"/>
    <w:rsid w:val="002321B6"/>
    <w:rsid w:val="0023696B"/>
    <w:rsid w:val="00250967"/>
    <w:rsid w:val="002759C5"/>
    <w:rsid w:val="00277DEE"/>
    <w:rsid w:val="00280D88"/>
    <w:rsid w:val="00294ABE"/>
    <w:rsid w:val="002A3EB4"/>
    <w:rsid w:val="00325348"/>
    <w:rsid w:val="00345B1C"/>
    <w:rsid w:val="00393688"/>
    <w:rsid w:val="003D411E"/>
    <w:rsid w:val="003E3C1E"/>
    <w:rsid w:val="003E6148"/>
    <w:rsid w:val="00400EAA"/>
    <w:rsid w:val="0041760A"/>
    <w:rsid w:val="004809EE"/>
    <w:rsid w:val="004C3ECA"/>
    <w:rsid w:val="004E6246"/>
    <w:rsid w:val="00511EE9"/>
    <w:rsid w:val="00511F8A"/>
    <w:rsid w:val="00521E00"/>
    <w:rsid w:val="005359C2"/>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0181"/>
    <w:rsid w:val="008A4A5C"/>
    <w:rsid w:val="008F4429"/>
    <w:rsid w:val="00932670"/>
    <w:rsid w:val="009352BB"/>
    <w:rsid w:val="00990668"/>
    <w:rsid w:val="00990F6D"/>
    <w:rsid w:val="009B397B"/>
    <w:rsid w:val="009F0C77"/>
    <w:rsid w:val="009F4DD1"/>
    <w:rsid w:val="00A64E80"/>
    <w:rsid w:val="00A72E62"/>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4FCD"/>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538C7-8EB2-497C-BF2F-F78087E3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7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C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42EAD-E6BB-484D-BD57-889B65E25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B0B6DCB0.dotm</Template>
  <TotalTime>0</TotalTime>
  <Pages>3</Pages>
  <Words>370</Words>
  <Characters>1892</Characters>
  <Application>Microsoft Office Word</Application>
  <DocSecurity>0</DocSecurity>
  <Lines>73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 Text of Previous Version (Jan. 28, 2015) - South Carolina Legislature Online</dc:title>
  <dc:subject/>
  <dc:creator>SandyBarden</dc:creator>
  <cp:keywords/>
  <dc:description/>
  <cp:lastModifiedBy>Miriam Cook</cp:lastModifiedBy>
  <cp:revision>2</cp:revision>
  <cp:lastPrinted>2015-01-13T20:04:00Z</cp:lastPrinted>
  <dcterms:created xsi:type="dcterms:W3CDTF">2015-01-29T00:29:00Z</dcterms:created>
  <dcterms:modified xsi:type="dcterms:W3CDTF">2015-01-29T00:29:00Z</dcterms:modified>
</cp:coreProperties>
</file>