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25B" w:rsidRDefault="00A4225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A42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610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AC7" w:rsidRDefault="007C0AC7" w:rsidP="000066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>TO AMEND THE CODE OF LAWS OF SOUTH CAROLINA, 1976, BY ADDING SECTION 39-1-100 SO AS TO PROHIBIT THE SALE OF A CHILDREN’S PRODUCT CONTAINING FORMALDEHYDE OR THAT RELEASES FORMALDEHYDE, AND TO PROVIDE THAT MANUFACTURERS MAY NOT REPLACE FORMALDEHYDE WITH OTHER HARMFUL CHEMICALS.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1030" w:rsidRDefault="004610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1030" w:rsidRDefault="004610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AC7" w:rsidRDefault="00461030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C0AC7">
        <w:t>Chapter 1, Title 39 of the 1976 Code is amended by adding: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  <w:t>“Section 39-1-100.</w:t>
      </w:r>
      <w:r>
        <w:tab/>
        <w:t>(A)</w:t>
      </w:r>
      <w:r>
        <w:tab/>
        <w:t>F</w:t>
      </w:r>
      <w:r w:rsidRPr="009F48E8">
        <w:rPr>
          <w:color w:val="000000" w:themeColor="text1"/>
          <w:u w:color="000000" w:themeColor="text1"/>
        </w:rPr>
        <w:t xml:space="preserve">or purposes of </w:t>
      </w:r>
      <w:r>
        <w:rPr>
          <w:color w:val="000000" w:themeColor="text1"/>
          <w:u w:color="000000" w:themeColor="text1"/>
        </w:rPr>
        <w:t>this section: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</w:t>
      </w:r>
      <w:r w:rsidRPr="009F48E8">
        <w:rPr>
          <w:color w:val="000000" w:themeColor="text1"/>
          <w:u w:color="000000" w:themeColor="text1"/>
        </w:rPr>
        <w:t>Child</w:t>
      </w:r>
      <w:r>
        <w:rPr>
          <w:color w:val="000000" w:themeColor="text1"/>
          <w:u w:color="000000" w:themeColor="text1"/>
        </w:rPr>
        <w:t>’</w:t>
      </w:r>
      <w:r w:rsidRPr="009F48E8">
        <w:rPr>
          <w:color w:val="000000" w:themeColor="text1"/>
          <w:u w:color="000000" w:themeColor="text1"/>
        </w:rPr>
        <w:t xml:space="preserve"> means a person under eighteen years of age.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</w:t>
      </w:r>
      <w:r w:rsidRPr="009F48E8">
        <w:rPr>
          <w:color w:val="000000" w:themeColor="text1"/>
          <w:u w:color="000000" w:themeColor="text1"/>
        </w:rPr>
        <w:t>Children’s product</w:t>
      </w:r>
      <w:r>
        <w:rPr>
          <w:color w:val="000000" w:themeColor="text1"/>
          <w:u w:color="000000" w:themeColor="text1"/>
        </w:rPr>
        <w:t>’</w:t>
      </w:r>
      <w:r w:rsidRPr="009F48E8">
        <w:rPr>
          <w:color w:val="000000" w:themeColor="text1"/>
          <w:u w:color="000000" w:themeColor="text1"/>
        </w:rPr>
        <w:t xml:space="preserve"> means a product primarily designed or intended by a manufacturer to be physically applied to or introduced into a child’s body, including any artic</w:t>
      </w:r>
      <w:r>
        <w:rPr>
          <w:color w:val="000000" w:themeColor="text1"/>
          <w:u w:color="000000" w:themeColor="text1"/>
        </w:rPr>
        <w:t>le used as a component of such</w:t>
      </w:r>
      <w:r w:rsidRPr="009F48E8">
        <w:rPr>
          <w:color w:val="000000" w:themeColor="text1"/>
          <w:u w:color="000000" w:themeColor="text1"/>
        </w:rPr>
        <w:t xml:space="preserve"> product</w:t>
      </w:r>
      <w:r>
        <w:rPr>
          <w:color w:val="000000" w:themeColor="text1"/>
          <w:u w:color="000000" w:themeColor="text1"/>
        </w:rPr>
        <w:t>.  However, the term does not include</w:t>
      </w:r>
      <w:r w:rsidRPr="009F48E8">
        <w:rPr>
          <w:color w:val="000000" w:themeColor="text1"/>
          <w:u w:color="000000" w:themeColor="text1"/>
        </w:rPr>
        <w:t xml:space="preserve"> a food, beverage, dietary supplement, pharmaceutical product</w:t>
      </w:r>
      <w:r>
        <w:rPr>
          <w:color w:val="000000" w:themeColor="text1"/>
          <w:u w:color="000000" w:themeColor="text1"/>
        </w:rPr>
        <w:t>,</w:t>
      </w:r>
      <w:r w:rsidRPr="009F48E8">
        <w:rPr>
          <w:color w:val="000000" w:themeColor="text1"/>
          <w:u w:color="000000" w:themeColor="text1"/>
        </w:rPr>
        <w:t xml:space="preserve"> or biologic, children’s toys that are covered by the </w:t>
      </w:r>
      <w:r>
        <w:rPr>
          <w:color w:val="000000" w:themeColor="text1"/>
          <w:u w:color="000000" w:themeColor="text1"/>
        </w:rPr>
        <w:t>American Society of Testing and Materials (</w:t>
      </w:r>
      <w:r w:rsidRPr="009F48E8">
        <w:rPr>
          <w:color w:val="000000" w:themeColor="text1"/>
          <w:u w:color="000000" w:themeColor="text1"/>
        </w:rPr>
        <w:t>ASTM</w:t>
      </w:r>
      <w:r>
        <w:rPr>
          <w:color w:val="000000" w:themeColor="text1"/>
          <w:u w:color="000000" w:themeColor="text1"/>
        </w:rPr>
        <w:t>)</w:t>
      </w:r>
      <w:r w:rsidRPr="009F48E8">
        <w:rPr>
          <w:color w:val="000000" w:themeColor="text1"/>
          <w:u w:color="000000" w:themeColor="text1"/>
        </w:rPr>
        <w:t xml:space="preserve"> International F963 standard for Toy Safety, or a m</w:t>
      </w:r>
      <w:r>
        <w:rPr>
          <w:color w:val="000000" w:themeColor="text1"/>
          <w:u w:color="000000" w:themeColor="text1"/>
        </w:rPr>
        <w:t>edical device as defined in the</w:t>
      </w:r>
      <w:r w:rsidRPr="009F48E8">
        <w:rPr>
          <w:color w:val="000000" w:themeColor="text1"/>
          <w:u w:color="000000" w:themeColor="text1"/>
        </w:rPr>
        <w:t xml:space="preserve"> Food, Drug, and Cosmetic Act, </w:t>
      </w:r>
      <w:r>
        <w:rPr>
          <w:color w:val="000000" w:themeColor="text1"/>
          <w:u w:color="000000" w:themeColor="text1"/>
        </w:rPr>
        <w:t>21 U.S.C.</w:t>
      </w:r>
      <w:r w:rsidRPr="009F4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9F48E8">
        <w:rPr>
          <w:color w:val="000000" w:themeColor="text1"/>
          <w:u w:color="000000" w:themeColor="text1"/>
        </w:rPr>
        <w:t>ection 321(h), as amended through February 15, 2013.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 xml:space="preserve">Beginning January 1, </w:t>
      </w:r>
      <w:r>
        <w:rPr>
          <w:color w:val="000000" w:themeColor="text1"/>
          <w:u w:color="000000" w:themeColor="text1"/>
        </w:rPr>
        <w:t>2016</w:t>
      </w:r>
      <w:r w:rsidRPr="009F48E8">
        <w:rPr>
          <w:color w:val="000000" w:themeColor="text1"/>
          <w:u w:color="000000" w:themeColor="text1"/>
        </w:rPr>
        <w:t xml:space="preserve">, no manufacturer or wholesaler may </w:t>
      </w:r>
      <w:r>
        <w:rPr>
          <w:color w:val="000000" w:themeColor="text1"/>
          <w:u w:color="000000" w:themeColor="text1"/>
        </w:rPr>
        <w:t>sell or offer for sale in this S</w:t>
      </w:r>
      <w:r w:rsidRPr="009F48E8">
        <w:rPr>
          <w:color w:val="000000" w:themeColor="text1"/>
          <w:u w:color="000000" w:themeColor="text1"/>
        </w:rPr>
        <w:t>tate a children’s product that intentionally contains: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formaldehyde, including formaldehyde contained in a solution; or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ingredients that chemically degrade under normal conditions of temperature and pressure to release formaldehyde.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 xml:space="preserve">Beginning January 1, </w:t>
      </w:r>
      <w:r>
        <w:rPr>
          <w:color w:val="000000" w:themeColor="text1"/>
          <w:u w:color="000000" w:themeColor="text1"/>
        </w:rPr>
        <w:t>2017</w:t>
      </w:r>
      <w:r w:rsidRPr="009F48E8">
        <w:rPr>
          <w:color w:val="000000" w:themeColor="text1"/>
          <w:u w:color="000000" w:themeColor="text1"/>
        </w:rPr>
        <w:t xml:space="preserve">, no retailer may sell or offer for sale in this </w:t>
      </w:r>
      <w:r>
        <w:rPr>
          <w:color w:val="000000" w:themeColor="text1"/>
          <w:u w:color="000000" w:themeColor="text1"/>
        </w:rPr>
        <w:t>S</w:t>
      </w:r>
      <w:r w:rsidRPr="009F48E8">
        <w:rPr>
          <w:color w:val="000000" w:themeColor="text1"/>
          <w:u w:color="000000" w:themeColor="text1"/>
        </w:rPr>
        <w:t>tate a children’s product that intentionally contains: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Pr="009F48E8">
        <w:rPr>
          <w:color w:val="000000" w:themeColor="text1"/>
          <w:u w:color="000000" w:themeColor="text1"/>
        </w:rPr>
        <w:t>1)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formaldehyde, including formaldehyde contained in a solution; or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ingredients that chemically degrade under normal conditions of temperature and pressure to release formaldehyde.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 xml:space="preserve">A manufacturer shall not replace a chemical whose use is prohibited </w:t>
      </w:r>
      <w:r>
        <w:rPr>
          <w:color w:val="000000" w:themeColor="text1"/>
          <w:u w:color="000000" w:themeColor="text1"/>
        </w:rPr>
        <w:t>by this section</w:t>
      </w:r>
      <w:r w:rsidRPr="009F48E8">
        <w:rPr>
          <w:color w:val="000000" w:themeColor="text1"/>
          <w:u w:color="000000" w:themeColor="text1"/>
        </w:rPr>
        <w:t xml:space="preserve"> with a chemical known to the manufacturer to have been identified on the basis of credible scientific evidence by a state, federal, or international agency as being known or suspected with a high degree of probability to: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harm the normal development of a fetus or child or cause other developmental toxicity;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cause cancer, genetic damage, or reproductive harm;</w:t>
      </w:r>
    </w:p>
    <w:p w:rsidR="007C0AC7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disrupt the endocrine or hormone system; or</w:t>
      </w:r>
    </w:p>
    <w:p w:rsidR="00461030" w:rsidRDefault="007C0AC7" w:rsidP="007C0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damage the nervous system, immune system, or organs, or cause other systemic toxicity.</w:t>
      </w:r>
      <w:r>
        <w:rPr>
          <w:color w:val="000000" w:themeColor="text1"/>
          <w:u w:color="000000" w:themeColor="text1"/>
        </w:rPr>
        <w:t>”</w:t>
      </w:r>
    </w:p>
    <w:p w:rsidR="00461030" w:rsidRDefault="004610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030" w:rsidRDefault="004610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0AC7">
        <w:t>2</w:t>
      </w:r>
      <w:r>
        <w:t>.</w:t>
      </w:r>
      <w:r>
        <w:tab/>
        <w:t>This act takes effect upon approval by the Governor.</w:t>
      </w:r>
    </w:p>
    <w:p w:rsidR="004C7B4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4225B" w:rsidRDefault="00A4225B" w:rsidP="00A4225B">
      <w:pPr>
        <w:suppressAutoHyphens/>
      </w:pPr>
    </w:p>
    <w:sectPr w:rsidR="00A4225B" w:rsidSect="00A422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030" w:rsidRDefault="00461030" w:rsidP="009F0C77">
      <w:r>
        <w:separator/>
      </w:r>
    </w:p>
  </w:endnote>
  <w:endnote w:type="continuationSeparator" w:id="0">
    <w:p w:rsidR="00461030" w:rsidRDefault="004610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72E428-F733-4D3B-930D-3B3423EE2BB6}"/>
    <w:embedBold r:id="rId2" w:fontKey="{335792A5-D085-408C-90A1-1CAD6AB6B4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4B76B4-239E-4AEA-8757-DED5D9523A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60371F-62C2-4466-A734-E400E47103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B4F" w:rsidRPr="00A4225B" w:rsidRDefault="00A4225B" w:rsidP="00A422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66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030" w:rsidRDefault="00461030" w:rsidP="009F0C77">
      <w:r>
        <w:separator/>
      </w:r>
    </w:p>
  </w:footnote>
  <w:footnote w:type="continuationSeparator" w:id="0">
    <w:p w:rsidR="00461030" w:rsidRDefault="004610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4SA15"/>
    <w:docVar w:name="CoverBillType" w:val="b"/>
    <w:docVar w:name="docpath" w:val="L:\Council\bills\DKA\3054SA15.DOCX"/>
    <w:docVar w:name="dvBillNumber" w:val="346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61030"/>
    <w:rsid w:val="000066D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61030"/>
    <w:rsid w:val="004809EE"/>
    <w:rsid w:val="004C7B4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0AC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5ED0"/>
    <w:rsid w:val="00A31AB5"/>
    <w:rsid w:val="00A41684"/>
    <w:rsid w:val="00A4225B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17DDC7-4DD7-4C28-9668-641A3DEA0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08FAF-C33C-4809-9974-F3227592E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3461 Text of Previous Version (Jan. 29, 2015) - South Carolina Legislature Online</dc:title>
  <dc:creator>sharonpair</dc:creator>
  <cp:lastModifiedBy>N Cumfer</cp:lastModifiedBy>
  <cp:revision>3</cp:revision>
  <dcterms:created xsi:type="dcterms:W3CDTF">2015-01-29T15:46:00Z</dcterms:created>
  <dcterms:modified xsi:type="dcterms:W3CDTF">2015-02-09T18:55:00Z</dcterms:modified>
</cp:coreProperties>
</file>