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D87" w:rsidRDefault="00E93D8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E93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12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15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426C0">
        <w:t xml:space="preserve">RECOGNIZE AND HONOR ROY CREECH OF SUMTER ON BEING NAMED THE 2014 </w:t>
      </w:r>
      <w:r w:rsidR="00E126C4">
        <w:t xml:space="preserve">SUMTER FAMILY </w:t>
      </w:r>
      <w:r w:rsidR="008426C0">
        <w:t>YMCA HUMANITARIAN OF THE YEAR AND TO WISH HIM WELL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432D" w:rsidRDefault="000712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26C4">
        <w:t xml:space="preserve">the South Carolina House of Representatives is pleased to learn that Roy Creech of Sumter has been selected as the 2014 </w:t>
      </w:r>
      <w:r w:rsidR="00DC055C">
        <w:t>S</w:t>
      </w:r>
      <w:r w:rsidR="00E126C4">
        <w:t xml:space="preserve">umter Family </w:t>
      </w:r>
      <w:r w:rsidR="00DC055C">
        <w:t xml:space="preserve">YMCA </w:t>
      </w:r>
      <w:r w:rsidR="00E126C4">
        <w:t>Humanitarian of the Year</w:t>
      </w:r>
      <w:r w:rsidR="002D4386">
        <w:t>; and</w:t>
      </w:r>
    </w:p>
    <w:p w:rsidR="000E432D" w:rsidRDefault="000E43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32D" w:rsidRDefault="006054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11A6B">
        <w:t>on Thursday, January 22, 2015, Mr. Creech was announced as the winner at the Sumter Family YMCA</w:t>
      </w:r>
      <w:r w:rsidR="000C3D7D" w:rsidRPr="000C3D7D">
        <w:t>’</w:t>
      </w:r>
      <w:r w:rsidR="00711A6B">
        <w:t>s annual Mission in Action meeting; and</w:t>
      </w:r>
    </w:p>
    <w:p w:rsidR="00711A6B" w:rsidRDefault="00711A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A6B" w:rsidRDefault="00711A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praised by all as one who will be an outstanding representative for the Sumter Family Y, Roy Creech has connections to the organization that go back to the </w:t>
      </w:r>
      <w:r w:rsidR="002D4386">
        <w:t>early part of</w:t>
      </w:r>
      <w:r>
        <w:t xml:space="preserve"> the twentieth century, when his grandfather, F.B. Creech, lived in the Y dormitories after he moved to the Sumter area. The elder Creech went on to become president of the Sumter organization in 1936; and</w:t>
      </w:r>
    </w:p>
    <w:p w:rsidR="00711A6B" w:rsidRDefault="00711A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207" w:rsidRDefault="00711A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D4386">
        <w:t>grateful for his fine example of service in the Sumter community, the House of Representatives take</w:t>
      </w:r>
      <w:r w:rsidR="00796A75">
        <w:t>s</w:t>
      </w:r>
      <w:r w:rsidR="002D4386">
        <w:t xml:space="preserve"> great pleasure in adding its collective voice to the many encomiums Mr. Creech is receiving on being named </w:t>
      </w:r>
      <w:r w:rsidR="00555CFE">
        <w:t xml:space="preserve">to this </w:t>
      </w:r>
      <w:r w:rsidR="002D4386">
        <w:t xml:space="preserve">high honor, </w:t>
      </w:r>
      <w:r w:rsidR="00555CFE">
        <w:t xml:space="preserve">recipient of </w:t>
      </w:r>
      <w:r w:rsidR="00DF6A78">
        <w:t xml:space="preserve">the </w:t>
      </w:r>
      <w:r w:rsidR="0084405D">
        <w:t xml:space="preserve">2014 </w:t>
      </w:r>
      <w:r w:rsidR="002D4386">
        <w:t>Sumter Family YMCA Humanitarian of the Year</w:t>
      </w:r>
      <w:r w:rsidR="00555CFE">
        <w:t xml:space="preserve"> award</w:t>
      </w:r>
      <w:r w:rsidR="002D4386">
        <w:t xml:space="preserve">. </w:t>
      </w:r>
      <w:r w:rsidR="00071207">
        <w:t>Now, therefore,</w:t>
      </w:r>
    </w:p>
    <w:p w:rsidR="00071207" w:rsidRDefault="000712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207" w:rsidRDefault="000712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1207" w:rsidRDefault="000712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32D" w:rsidRDefault="00071207" w:rsidP="000E4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E432D">
        <w:t xml:space="preserve"> </w:t>
      </w:r>
      <w:r w:rsidR="000E432D">
        <w:rPr>
          <w:color w:val="000000" w:themeColor="text1"/>
        </w:rPr>
        <w:t xml:space="preserve">the members of the South Carolina House of Representatives, by this resolution, </w:t>
      </w:r>
      <w:r w:rsidR="000E432D">
        <w:t>recognize and honor Roy Creech of S</w:t>
      </w:r>
      <w:r w:rsidR="00E126C4">
        <w:t xml:space="preserve">umter on being named the 2014 Sumter Family YMCA </w:t>
      </w:r>
      <w:r w:rsidR="000E432D">
        <w:t>Humanitarian of the Year and wish him well in all his future endeavors.</w:t>
      </w:r>
    </w:p>
    <w:p w:rsidR="000E432D" w:rsidRDefault="000E432D" w:rsidP="000E4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071207" w:rsidRDefault="000712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E432D">
        <w:t>provided</w:t>
      </w:r>
      <w:r>
        <w:t xml:space="preserve"> to</w:t>
      </w:r>
      <w:r w:rsidR="000E432D">
        <w:t xml:space="preserve"> Roy Creech.</w:t>
      </w:r>
    </w:p>
    <w:p w:rsidR="009C45E8" w:rsidRDefault="000C3D7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3D87" w:rsidRDefault="00E93D87" w:rsidP="00E93D87">
      <w:pPr>
        <w:suppressAutoHyphens/>
      </w:pPr>
    </w:p>
    <w:sectPr w:rsidR="00E93D87" w:rsidSect="00E93D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207" w:rsidRDefault="00071207" w:rsidP="009F0C77">
      <w:r>
        <w:separator/>
      </w:r>
    </w:p>
  </w:endnote>
  <w:endnote w:type="continuationSeparator" w:id="0">
    <w:p w:rsidR="00071207" w:rsidRDefault="000712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9ED2F6-2CA9-49C0-851B-2C2DAAEEAAB8}"/>
    <w:embedBold r:id="rId2" w:fontKey="{BDDA08B8-49C9-4E20-879A-8A6A7AB0D5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46218B0-7397-4E8A-9AD9-BC733C4E3D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0A43A7C-E8D4-46E7-9087-637D2056B4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E86" w:rsidRPr="00E93D87" w:rsidRDefault="00E93D87" w:rsidP="00E93D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207" w:rsidRDefault="00071207" w:rsidP="009F0C77">
      <w:r>
        <w:separator/>
      </w:r>
    </w:p>
  </w:footnote>
  <w:footnote w:type="continuationSeparator" w:id="0">
    <w:p w:rsidR="00071207" w:rsidRDefault="000712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5SD15"/>
    <w:docVar w:name="CoverBillType" w:val="r"/>
    <w:docVar w:name="docpath" w:val="L:\Council\bills\RM\1075SD15.DOCX"/>
    <w:docVar w:name="dvBillNumber" w:val="34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71207"/>
    <w:rsid w:val="00011869"/>
    <w:rsid w:val="00015CD6"/>
    <w:rsid w:val="00071207"/>
    <w:rsid w:val="000C3D7D"/>
    <w:rsid w:val="000E1785"/>
    <w:rsid w:val="000E432D"/>
    <w:rsid w:val="000F40FA"/>
    <w:rsid w:val="0010776B"/>
    <w:rsid w:val="00133E66"/>
    <w:rsid w:val="001435A3"/>
    <w:rsid w:val="00146ED3"/>
    <w:rsid w:val="00151044"/>
    <w:rsid w:val="001D08F2"/>
    <w:rsid w:val="001D525B"/>
    <w:rsid w:val="001D6E86"/>
    <w:rsid w:val="001D7F4F"/>
    <w:rsid w:val="002321B6"/>
    <w:rsid w:val="00250967"/>
    <w:rsid w:val="002543C8"/>
    <w:rsid w:val="0025541D"/>
    <w:rsid w:val="00284AAE"/>
    <w:rsid w:val="002D4386"/>
    <w:rsid w:val="002E5912"/>
    <w:rsid w:val="00301B21"/>
    <w:rsid w:val="00325348"/>
    <w:rsid w:val="0032732C"/>
    <w:rsid w:val="00336AD0"/>
    <w:rsid w:val="0037079A"/>
    <w:rsid w:val="003B3211"/>
    <w:rsid w:val="003C4DAB"/>
    <w:rsid w:val="003D01E8"/>
    <w:rsid w:val="003E5288"/>
    <w:rsid w:val="003F6D79"/>
    <w:rsid w:val="0041760A"/>
    <w:rsid w:val="00417C01"/>
    <w:rsid w:val="004809EE"/>
    <w:rsid w:val="004E7D54"/>
    <w:rsid w:val="004F0E2D"/>
    <w:rsid w:val="005273C6"/>
    <w:rsid w:val="00530A69"/>
    <w:rsid w:val="00545593"/>
    <w:rsid w:val="00555CFE"/>
    <w:rsid w:val="00577C6C"/>
    <w:rsid w:val="005C2FE2"/>
    <w:rsid w:val="005E2BC9"/>
    <w:rsid w:val="00605102"/>
    <w:rsid w:val="006054A4"/>
    <w:rsid w:val="006215AA"/>
    <w:rsid w:val="006913C9"/>
    <w:rsid w:val="0069470D"/>
    <w:rsid w:val="00711A6B"/>
    <w:rsid w:val="00734F00"/>
    <w:rsid w:val="00796A75"/>
    <w:rsid w:val="007A70AE"/>
    <w:rsid w:val="008362E8"/>
    <w:rsid w:val="008426C0"/>
    <w:rsid w:val="0084405D"/>
    <w:rsid w:val="008A1768"/>
    <w:rsid w:val="008F0F33"/>
    <w:rsid w:val="008F4429"/>
    <w:rsid w:val="0094021A"/>
    <w:rsid w:val="009B44AF"/>
    <w:rsid w:val="009C45E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151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055C"/>
    <w:rsid w:val="00DF3845"/>
    <w:rsid w:val="00DF6A78"/>
    <w:rsid w:val="00E126C4"/>
    <w:rsid w:val="00E14404"/>
    <w:rsid w:val="00E41911"/>
    <w:rsid w:val="00E92EEF"/>
    <w:rsid w:val="00E93D87"/>
    <w:rsid w:val="00EF2368"/>
    <w:rsid w:val="00F24442"/>
    <w:rsid w:val="00F50AE3"/>
    <w:rsid w:val="00F67CF1"/>
    <w:rsid w:val="00F840F0"/>
    <w:rsid w:val="00FB0D0D"/>
    <w:rsid w:val="00FB43B4"/>
    <w:rsid w:val="00FB69E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DA9326-4D88-4983-8834-BD3F5B32F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B7387-ACD6-4B1A-9335-7802453E7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DCD2F1F9.dotm</Template>
  <TotalTime>0</TotalTime>
  <Pages>2</Pages>
  <Words>273</Words>
  <Characters>1323</Characters>
  <Application>Microsoft Office Word</Application>
  <DocSecurity>0</DocSecurity>
  <Lines>48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3467 Text of Previous Version (Jan. 29, 2015) - South Carolina Legislature Online</dc:title>
  <dc:creator>McDowell</dc:creator>
  <cp:lastModifiedBy>N Cumfer</cp:lastModifiedBy>
  <cp:revision>2</cp:revision>
  <dcterms:created xsi:type="dcterms:W3CDTF">2015-01-29T16:02:00Z</dcterms:created>
  <dcterms:modified xsi:type="dcterms:W3CDTF">2015-01-29T16:02:00Z</dcterms:modified>
</cp:coreProperties>
</file>